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header1.xml" ContentType="application/vnd.openxmlformats-officedocument.wordprocessingml.header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theme/theme1.xml" ContentType="application/vnd.openxmlformats-officedocument.theme+xml"/>
  <Override PartName="/word/glossary/settings.xml" ContentType="application/vnd.openxmlformats-officedocument.wordprocessingml.settings+xml"/>
  <Override PartName="/word/glossary/document.xml" ContentType="application/vnd.openxmlformats-officedocument.wordprocessingml.document.glossary+xml"/>
  <Override PartName="/word/settings.xml" ContentType="application/vnd.openxmlformats-officedocument.wordprocessingml.settings+xml"/>
  <Override PartName="/docProps/app.xml" ContentType="application/vnd.openxmlformats-officedocument.extended-properties+xml"/>
  <Override PartName="/word/styles.xml" ContentType="application/vnd.openxmlformats-officedocument.wordprocessingml.styles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glossary/fontTable.xml" ContentType="application/vnd.openxmlformats-officedocument.wordprocessingml.fontTable+xml"/>
  <Override PartName="/word/stylesWithEffects.xml" ContentType="application/vnd.ms-word.stylesWithEffect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glossary/styles.xml" ContentType="application/vnd.openxmlformats-officedocument.wordprocessingml.styles+xml"/>
  <Override PartName="/word/glossary/stylesWithEffects.xml" ContentType="application/vnd.ms-word.stylesWithEffects+xml"/>
  <Override PartName="/word/glossary/webSettings.xml" ContentType="application/vnd.openxmlformats-officedocument.wordprocessingml.webSettings+xml"/>
  <Override PartName="/docProps/core.xml" ContentType="application/vnd.openxmlformats-package.core-properties+xml"/>
  <Override PartName="/customXml/itemProps3.xml" ContentType="application/vnd.openxmlformats-officedocument.customXmlProperties+xml"/>
  <Override PartName="/customXml/itemProps2.xml" ContentType="application/vnd.openxmlformats-officedocument.customXmlProperties+xml"/>
  <Override PartName="/customXml/itemProps4.xml" ContentType="application/vnd.openxmlformats-officedocument.customXmlProperties+xml"/>
  <Override PartName="/docProps/custom.xml" ContentType="application/vnd.openxmlformats-officedocument.custom-properties+xml"/>
  <Override PartName="/customXml/itemProps5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63BDD" w:rsidRPr="00FE3FD7" w:rsidRDefault="003B612D" w:rsidP="00D73626">
      <w:pPr>
        <w:spacing w:after="0" w:line="240" w:lineRule="auto"/>
        <w:rPr>
          <w:rFonts w:ascii="Arial" w:hAnsi="Arial" w:cs="Arial"/>
          <w:sz w:val="24"/>
          <w:szCs w:val="20"/>
          <w:u w:val="single"/>
        </w:rPr>
      </w:pPr>
      <w:r w:rsidRPr="00FE3FD7">
        <w:rPr>
          <w:rFonts w:ascii="Arial" w:hAnsi="Arial" w:cs="Arial"/>
          <w:noProof/>
          <w:sz w:val="20"/>
          <w:szCs w:val="20"/>
          <w:lang w:val="en-US"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 wp14:anchorId="040BEF6A" wp14:editId="58EC7738">
                <wp:simplePos x="0" y="0"/>
                <wp:positionH relativeFrom="column">
                  <wp:posOffset>7166610</wp:posOffset>
                </wp:positionH>
                <wp:positionV relativeFrom="paragraph">
                  <wp:posOffset>-848995</wp:posOffset>
                </wp:positionV>
                <wp:extent cx="4735195" cy="672465"/>
                <wp:effectExtent l="7620" t="8255" r="10160" b="5080"/>
                <wp:wrapNone/>
                <wp:docPr id="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735195" cy="6724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80808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E3FD7" w:rsidRDefault="00FE3FD7">
                            <w:r>
                              <w:t>Región</w:t>
                            </w:r>
                            <w:proofErr w:type="gramStart"/>
                            <w:r>
                              <w:t>:_</w:t>
                            </w:r>
                            <w:proofErr w:type="gramEnd"/>
                            <w:r>
                              <w:t>_________________</w:t>
                            </w:r>
                            <w:r>
                              <w:tab/>
                            </w:r>
                            <w:r>
                              <w:tab/>
                              <w:t>Distrito:________________________</w:t>
                            </w:r>
                          </w:p>
                          <w:p w:rsidR="00FE3FD7" w:rsidRPr="008B125D" w:rsidRDefault="00FE3FD7">
                            <w:pPr>
                              <w:rPr>
                                <w:lang w:val="en-US"/>
                              </w:rPr>
                            </w:pPr>
                            <w:r>
                              <w:t>Escuela</w:t>
                            </w:r>
                            <w:proofErr w:type="gramStart"/>
                            <w:r>
                              <w:t>:_</w:t>
                            </w:r>
                            <w:proofErr w:type="gramEnd"/>
                            <w:r>
                              <w:t>___________________________________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564.3pt;margin-top:-66.85pt;width:372.85pt;height:52.95pt;z-index:251657728;visibility:visible;mso-wrap-style:square;mso-width-percent:40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40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" strokecolor="gray">
                <v:textbox style="mso-fit-shape-to-text:t">
                  <w:txbxContent>
                    <w:p w:rsidR="00FE3FD7" w:rsidRDefault="00FE3FD7">
                      <w:r>
                        <w:t>Región</w:t>
                      </w:r>
                      <w:proofErr w:type="gramStart"/>
                      <w:r>
                        <w:t>:_</w:t>
                      </w:r>
                      <w:proofErr w:type="gramEnd"/>
                      <w:r>
                        <w:t>_________________</w:t>
                      </w:r>
                      <w:r>
                        <w:tab/>
                      </w:r>
                      <w:r>
                        <w:tab/>
                        <w:t>Distrito:________________________</w:t>
                      </w:r>
                    </w:p>
                    <w:p w:rsidR="00FE3FD7" w:rsidRPr="008B125D" w:rsidRDefault="00FE3FD7">
                      <w:pPr>
                        <w:rPr>
                          <w:lang w:val="en-US"/>
                        </w:rPr>
                      </w:pPr>
                      <w:r>
                        <w:t>Escuela</w:t>
                      </w:r>
                      <w:proofErr w:type="gramStart"/>
                      <w:r>
                        <w:t>:_</w:t>
                      </w:r>
                      <w:proofErr w:type="gramEnd"/>
                      <w:r>
                        <w:t>___________________________________</w:t>
                      </w:r>
                    </w:p>
                  </w:txbxContent>
                </v:textbox>
              </v:shape>
            </w:pict>
          </mc:Fallback>
        </mc:AlternateContent>
      </w:r>
      <w:r w:rsidR="00D73626" w:rsidRPr="00FE3FD7">
        <w:rPr>
          <w:rFonts w:ascii="Arial" w:hAnsi="Arial" w:cs="Arial"/>
          <w:sz w:val="24"/>
          <w:szCs w:val="20"/>
        </w:rPr>
        <w:t xml:space="preserve">Título de la Unidad: </w:t>
      </w:r>
      <w:r w:rsidR="00D73626" w:rsidRPr="00FE3FD7">
        <w:rPr>
          <w:rFonts w:ascii="Arial" w:hAnsi="Arial" w:cs="Arial"/>
          <w:sz w:val="24"/>
          <w:szCs w:val="20"/>
          <w:u w:val="single"/>
          <w:lang w:val="es-ES"/>
        </w:rPr>
        <w:t>11.8: Exploración de otras culturas</w:t>
      </w:r>
      <w:r w:rsidR="00D73626" w:rsidRPr="00FE3FD7">
        <w:rPr>
          <w:rFonts w:ascii="Arial" w:hAnsi="Arial" w:cs="Arial"/>
          <w:sz w:val="24"/>
          <w:szCs w:val="20"/>
        </w:rPr>
        <w:tab/>
      </w:r>
      <w:r w:rsidR="00D73626" w:rsidRPr="00FE3FD7">
        <w:rPr>
          <w:rFonts w:ascii="Arial" w:hAnsi="Arial" w:cs="Arial"/>
          <w:sz w:val="24"/>
          <w:szCs w:val="20"/>
        </w:rPr>
        <w:tab/>
      </w:r>
      <w:r w:rsidR="00D73626" w:rsidRPr="00FE3FD7">
        <w:rPr>
          <w:rFonts w:ascii="Arial" w:hAnsi="Arial" w:cs="Arial"/>
          <w:sz w:val="24"/>
          <w:szCs w:val="20"/>
        </w:rPr>
        <w:tab/>
      </w:r>
      <w:r w:rsidR="00D73626" w:rsidRPr="00FE3FD7">
        <w:rPr>
          <w:rFonts w:ascii="Arial" w:hAnsi="Arial" w:cs="Arial"/>
          <w:sz w:val="24"/>
          <w:szCs w:val="20"/>
        </w:rPr>
        <w:tab/>
        <w:t xml:space="preserve">Duración: </w:t>
      </w:r>
      <w:r w:rsidR="00D73626" w:rsidRPr="00FE3FD7">
        <w:rPr>
          <w:rFonts w:ascii="Arial" w:hAnsi="Arial" w:cs="Arial"/>
          <w:sz w:val="24"/>
          <w:szCs w:val="20"/>
          <w:u w:val="single"/>
        </w:rPr>
        <w:t>3 semanas</w:t>
      </w:r>
      <w:r w:rsidR="00D73626" w:rsidRPr="00FE3FD7">
        <w:rPr>
          <w:rFonts w:ascii="Arial" w:hAnsi="Arial" w:cs="Arial"/>
          <w:sz w:val="24"/>
          <w:szCs w:val="20"/>
        </w:rPr>
        <w:t xml:space="preserve"> </w:t>
      </w:r>
      <w:r w:rsidR="00D73626" w:rsidRPr="00FE3FD7">
        <w:rPr>
          <w:rFonts w:ascii="Arial" w:hAnsi="Arial" w:cs="Arial"/>
          <w:sz w:val="24"/>
          <w:szCs w:val="20"/>
        </w:rPr>
        <w:tab/>
      </w:r>
      <w:r w:rsidR="00D73626" w:rsidRPr="00FE3FD7">
        <w:rPr>
          <w:rFonts w:ascii="Arial" w:hAnsi="Arial" w:cs="Arial"/>
          <w:sz w:val="24"/>
          <w:szCs w:val="20"/>
        </w:rPr>
        <w:tab/>
      </w:r>
      <w:r w:rsidR="00D73626" w:rsidRPr="00FE3FD7">
        <w:rPr>
          <w:rFonts w:ascii="Arial" w:hAnsi="Arial" w:cs="Arial"/>
          <w:sz w:val="24"/>
          <w:szCs w:val="20"/>
        </w:rPr>
        <w:tab/>
      </w:r>
      <w:r w:rsidR="00D73626" w:rsidRPr="00FE3FD7">
        <w:rPr>
          <w:rFonts w:ascii="Arial" w:hAnsi="Arial" w:cs="Arial"/>
          <w:sz w:val="24"/>
          <w:szCs w:val="20"/>
        </w:rPr>
        <w:tab/>
      </w:r>
      <w:r w:rsidR="00D73626" w:rsidRPr="00FE3FD7">
        <w:rPr>
          <w:rFonts w:ascii="Arial" w:hAnsi="Arial" w:cs="Arial"/>
          <w:sz w:val="24"/>
          <w:szCs w:val="20"/>
        </w:rPr>
        <w:tab/>
        <w:t>Semana #:</w:t>
      </w:r>
      <w:sdt>
        <w:sdtPr>
          <w:rPr>
            <w:rFonts w:ascii="Arial" w:hAnsi="Arial" w:cs="Arial"/>
            <w:sz w:val="24"/>
            <w:szCs w:val="20"/>
            <w:u w:val="single"/>
          </w:rPr>
          <w:id w:val="2003234288"/>
          <w:placeholder>
            <w:docPart w:val="725812D2E06C4B22BD06CFE5D3C2BD7C"/>
          </w:placeholder>
          <w:comboBox>
            <w:listItem w:value="Choose an item."/>
            <w:listItem w:displayText="1" w:value="1"/>
            <w:listItem w:displayText="2" w:value="2"/>
            <w:listItem w:displayText="3" w:value="3"/>
            <w:listItem w:displayText="4" w:value="4"/>
            <w:listItem w:displayText="5" w:value="5"/>
            <w:listItem w:displayText="6" w:value="6"/>
          </w:comboBox>
        </w:sdtPr>
        <w:sdtContent>
          <w:r w:rsidR="00DD0B77" w:rsidRPr="00FE3FD7">
            <w:rPr>
              <w:rFonts w:ascii="Arial" w:hAnsi="Arial" w:cs="Arial"/>
              <w:sz w:val="24"/>
              <w:szCs w:val="20"/>
              <w:u w:val="single"/>
            </w:rPr>
            <w:t>1</w:t>
          </w:r>
        </w:sdtContent>
      </w:sdt>
    </w:p>
    <w:p w:rsidR="007447AD" w:rsidRPr="00FE3FD7" w:rsidRDefault="007447AD" w:rsidP="00BD0025">
      <w:pPr>
        <w:spacing w:after="0" w:line="240" w:lineRule="auto"/>
        <w:rPr>
          <w:rFonts w:ascii="Arial" w:hAnsi="Arial" w:cs="Arial"/>
          <w:sz w:val="24"/>
          <w:szCs w:val="20"/>
        </w:rPr>
      </w:pPr>
    </w:p>
    <w:p w:rsidR="00E152EE" w:rsidRPr="00FE3FD7" w:rsidRDefault="005F0F0E" w:rsidP="00BD0025">
      <w:pPr>
        <w:spacing w:after="0" w:line="240" w:lineRule="auto"/>
        <w:rPr>
          <w:rFonts w:ascii="Arial" w:hAnsi="Arial" w:cs="Arial"/>
          <w:sz w:val="24"/>
          <w:szCs w:val="20"/>
        </w:rPr>
      </w:pPr>
      <w:r w:rsidRPr="00FE3FD7">
        <w:rPr>
          <w:rFonts w:ascii="Arial" w:hAnsi="Arial" w:cs="Arial"/>
          <w:sz w:val="24"/>
          <w:szCs w:val="20"/>
        </w:rPr>
        <w:t xml:space="preserve">Profesor(a): </w:t>
      </w:r>
      <w:r w:rsidRPr="00FE3FD7">
        <w:rPr>
          <w:rFonts w:ascii="Arial" w:hAnsi="Arial" w:cs="Arial"/>
          <w:sz w:val="24"/>
          <w:szCs w:val="20"/>
          <w:u w:val="single"/>
        </w:rPr>
        <w:tab/>
      </w:r>
      <w:r w:rsidRPr="00FE3FD7">
        <w:rPr>
          <w:rFonts w:ascii="Arial" w:hAnsi="Arial" w:cs="Arial"/>
          <w:sz w:val="24"/>
          <w:szCs w:val="20"/>
          <w:u w:val="single"/>
        </w:rPr>
        <w:tab/>
      </w:r>
      <w:r w:rsidRPr="00FE3FD7">
        <w:rPr>
          <w:rFonts w:ascii="Arial" w:hAnsi="Arial" w:cs="Arial"/>
          <w:sz w:val="24"/>
          <w:szCs w:val="20"/>
          <w:u w:val="single"/>
        </w:rPr>
        <w:tab/>
      </w:r>
      <w:r w:rsidRPr="00FE3FD7">
        <w:rPr>
          <w:rFonts w:ascii="Arial" w:hAnsi="Arial" w:cs="Arial"/>
          <w:sz w:val="24"/>
          <w:szCs w:val="20"/>
          <w:u w:val="single"/>
        </w:rPr>
        <w:tab/>
      </w:r>
      <w:r w:rsidRPr="00FE3FD7">
        <w:rPr>
          <w:rFonts w:ascii="Arial" w:hAnsi="Arial" w:cs="Arial"/>
          <w:sz w:val="24"/>
          <w:szCs w:val="20"/>
          <w:u w:val="single"/>
        </w:rPr>
        <w:tab/>
      </w:r>
      <w:r w:rsidR="007151EA" w:rsidRPr="00FE3FD7">
        <w:rPr>
          <w:rFonts w:ascii="Arial" w:hAnsi="Arial" w:cs="Arial"/>
          <w:sz w:val="24"/>
          <w:szCs w:val="20"/>
          <w:u w:val="single"/>
        </w:rPr>
        <w:tab/>
      </w:r>
      <w:r w:rsidR="007151EA" w:rsidRPr="00FE3FD7">
        <w:rPr>
          <w:rFonts w:ascii="Arial" w:hAnsi="Arial" w:cs="Arial"/>
          <w:sz w:val="24"/>
          <w:szCs w:val="20"/>
          <w:u w:val="single"/>
        </w:rPr>
        <w:tab/>
      </w:r>
      <w:r w:rsidR="007151EA" w:rsidRPr="00FE3FD7">
        <w:rPr>
          <w:rFonts w:ascii="Arial" w:hAnsi="Arial" w:cs="Arial"/>
          <w:sz w:val="24"/>
          <w:szCs w:val="20"/>
        </w:rPr>
        <w:tab/>
      </w:r>
      <w:r w:rsidR="007151EA" w:rsidRPr="00FE3FD7">
        <w:rPr>
          <w:rFonts w:ascii="Arial" w:hAnsi="Arial" w:cs="Arial"/>
          <w:sz w:val="24"/>
          <w:szCs w:val="20"/>
        </w:rPr>
        <w:tab/>
      </w:r>
      <w:r w:rsidRPr="00FE3FD7">
        <w:rPr>
          <w:rFonts w:ascii="Arial" w:hAnsi="Arial" w:cs="Arial"/>
          <w:sz w:val="24"/>
          <w:szCs w:val="20"/>
        </w:rPr>
        <w:t xml:space="preserve">Materia:  </w:t>
      </w:r>
      <w:sdt>
        <w:sdtPr>
          <w:rPr>
            <w:rFonts w:ascii="Arial" w:hAnsi="Arial" w:cs="Arial"/>
            <w:sz w:val="24"/>
            <w:szCs w:val="20"/>
            <w:u w:val="single"/>
          </w:rPr>
          <w:id w:val="222116016"/>
          <w:placeholder>
            <w:docPart w:val="C2C1A3B3B7AA47808D9574DE55976252"/>
          </w:placeholder>
          <w:dropDownList>
            <w:listItem w:value="Choose an item."/>
            <w:listItem w:displayText="Español " w:value="Español "/>
          </w:dropDownList>
        </w:sdtPr>
        <w:sdtContent>
          <w:r w:rsidR="00A2102F" w:rsidRPr="00FE3FD7">
            <w:rPr>
              <w:rFonts w:ascii="Arial" w:hAnsi="Arial" w:cs="Arial"/>
              <w:sz w:val="24"/>
              <w:szCs w:val="20"/>
              <w:u w:val="single"/>
            </w:rPr>
            <w:t xml:space="preserve">Español </w:t>
          </w:r>
        </w:sdtContent>
      </w:sdt>
      <w:r w:rsidR="00FE3FD7" w:rsidRPr="00FE3FD7">
        <w:rPr>
          <w:rFonts w:ascii="Arial" w:hAnsi="Arial" w:cs="Arial"/>
          <w:sz w:val="24"/>
          <w:szCs w:val="20"/>
        </w:rPr>
        <w:tab/>
      </w:r>
      <w:r w:rsidR="00FE3FD7" w:rsidRPr="00FE3FD7">
        <w:rPr>
          <w:rFonts w:ascii="Arial" w:hAnsi="Arial" w:cs="Arial"/>
          <w:sz w:val="24"/>
          <w:szCs w:val="20"/>
        </w:rPr>
        <w:tab/>
      </w:r>
      <w:r w:rsidR="00FE3FD7" w:rsidRPr="00FE3FD7">
        <w:rPr>
          <w:rFonts w:ascii="Arial" w:hAnsi="Arial" w:cs="Arial"/>
          <w:sz w:val="24"/>
          <w:szCs w:val="20"/>
        </w:rPr>
        <w:tab/>
      </w:r>
      <w:r w:rsidRPr="00FE3FD7">
        <w:rPr>
          <w:rFonts w:ascii="Arial" w:hAnsi="Arial" w:cs="Arial"/>
          <w:sz w:val="24"/>
          <w:szCs w:val="20"/>
        </w:rPr>
        <w:t xml:space="preserve"> </w:t>
      </w:r>
      <w:r w:rsidR="007151EA" w:rsidRPr="00FE3FD7">
        <w:rPr>
          <w:rFonts w:ascii="Arial" w:hAnsi="Arial" w:cs="Arial"/>
          <w:sz w:val="24"/>
          <w:szCs w:val="20"/>
        </w:rPr>
        <w:tab/>
      </w:r>
      <w:r w:rsidRPr="00FE3FD7">
        <w:rPr>
          <w:rFonts w:ascii="Arial" w:hAnsi="Arial" w:cs="Arial"/>
          <w:sz w:val="24"/>
          <w:szCs w:val="20"/>
        </w:rPr>
        <w:t xml:space="preserve">Grado: </w:t>
      </w:r>
      <w:sdt>
        <w:sdtPr>
          <w:rPr>
            <w:rFonts w:ascii="Arial" w:hAnsi="Arial" w:cs="Arial"/>
            <w:sz w:val="24"/>
            <w:szCs w:val="20"/>
            <w:u w:val="single"/>
          </w:rPr>
          <w:id w:val="1649320491"/>
          <w:placeholder>
            <w:docPart w:val="C2C1A3B3B7AA47808D9574DE55976252"/>
          </w:placeholder>
          <w:comboBox>
            <w:listItem w:value="Choose an item."/>
            <w:listItem w:displayText="Primero" w:value="Primero"/>
            <w:listItem w:displayText="Segundo" w:value="Segundo"/>
            <w:listItem w:displayText="Tercero " w:value="Tercero "/>
            <w:listItem w:displayText="Cuarto " w:value="Cuarto "/>
            <w:listItem w:displayText="Quinto" w:value="Quinto"/>
            <w:listItem w:displayText="Sexto" w:value="Sexto"/>
            <w:listItem w:displayText="Séptimo " w:value="Séptimo "/>
            <w:listItem w:displayText="Octavo" w:value="Octavo"/>
            <w:listItem w:displayText="Noveno" w:value="Noveno"/>
            <w:listItem w:displayText="Décimo" w:value="Décimo"/>
            <w:listItem w:displayText="Undécimo " w:value="Undécimo "/>
            <w:listItem w:displayText="Duodécimo " w:value="Duodécimo "/>
          </w:comboBox>
        </w:sdtPr>
        <w:sdtContent>
          <w:r w:rsidR="00D73626" w:rsidRPr="00FE3FD7">
            <w:rPr>
              <w:rFonts w:ascii="Arial" w:hAnsi="Arial" w:cs="Arial"/>
              <w:sz w:val="24"/>
              <w:szCs w:val="20"/>
              <w:u w:val="single"/>
            </w:rPr>
            <w:t xml:space="preserve">Undécimo </w:t>
          </w:r>
        </w:sdtContent>
      </w:sdt>
      <w:r w:rsidR="00FE3FD7" w:rsidRPr="00FE3FD7">
        <w:rPr>
          <w:rFonts w:ascii="Arial" w:hAnsi="Arial" w:cs="Arial"/>
          <w:sz w:val="24"/>
          <w:szCs w:val="20"/>
        </w:rPr>
        <w:tab/>
      </w:r>
      <w:r w:rsidR="00FE3FD7" w:rsidRPr="00FE3FD7">
        <w:rPr>
          <w:rFonts w:ascii="Arial" w:hAnsi="Arial" w:cs="Arial"/>
          <w:sz w:val="24"/>
          <w:szCs w:val="20"/>
        </w:rPr>
        <w:tab/>
      </w:r>
      <w:r w:rsidR="008150EF" w:rsidRPr="00FE3FD7">
        <w:rPr>
          <w:rFonts w:ascii="Arial" w:hAnsi="Arial" w:cs="Arial"/>
          <w:sz w:val="24"/>
          <w:szCs w:val="20"/>
        </w:rPr>
        <w:t xml:space="preserve"> </w:t>
      </w:r>
      <w:r w:rsidR="008A00F4" w:rsidRPr="00FE3FD7">
        <w:rPr>
          <w:rFonts w:ascii="Arial" w:hAnsi="Arial" w:cs="Arial"/>
          <w:sz w:val="24"/>
          <w:szCs w:val="20"/>
        </w:rPr>
        <w:t>D</w:t>
      </w:r>
      <w:r w:rsidR="008150EF" w:rsidRPr="00FE3FD7">
        <w:rPr>
          <w:rFonts w:ascii="Arial" w:hAnsi="Arial" w:cs="Arial"/>
          <w:sz w:val="24"/>
          <w:szCs w:val="20"/>
        </w:rPr>
        <w:t>e</w:t>
      </w:r>
      <w:r w:rsidR="00FE3FD7" w:rsidRPr="00FE3FD7">
        <w:rPr>
          <w:rFonts w:ascii="Arial" w:hAnsi="Arial" w:cs="Arial"/>
          <w:sz w:val="24"/>
          <w:szCs w:val="20"/>
          <w:u w:val="single"/>
        </w:rPr>
        <w:t xml:space="preserve"> __________ al ___________</w:t>
      </w:r>
      <w:r w:rsidR="008150EF" w:rsidRPr="00FE3FD7">
        <w:rPr>
          <w:rFonts w:ascii="Arial" w:hAnsi="Arial" w:cs="Arial"/>
          <w:sz w:val="24"/>
          <w:szCs w:val="20"/>
        </w:rPr>
        <w:t>l</w:t>
      </w:r>
      <w:r w:rsidRPr="00FE3FD7">
        <w:rPr>
          <w:rFonts w:ascii="Arial" w:hAnsi="Arial" w:cs="Arial"/>
          <w:sz w:val="24"/>
          <w:szCs w:val="20"/>
        </w:rPr>
        <w:t xml:space="preserve"> </w:t>
      </w:r>
    </w:p>
    <w:p w:rsidR="008A00F4" w:rsidRPr="00FE3FD7" w:rsidRDefault="008A00F4" w:rsidP="00BD0025">
      <w:pPr>
        <w:spacing w:after="0" w:line="240" w:lineRule="auto"/>
        <w:rPr>
          <w:rFonts w:ascii="Arial" w:hAnsi="Arial" w:cs="Arial"/>
          <w:sz w:val="20"/>
          <w:szCs w:val="20"/>
          <w:u w:val="single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936"/>
      </w:tblGrid>
      <w:tr w:rsidR="00FE3FD7" w:rsidRPr="00FE3FD7" w:rsidTr="00BF53AF">
        <w:trPr>
          <w:trHeight w:val="187"/>
        </w:trPr>
        <w:tc>
          <w:tcPr>
            <w:tcW w:w="5000" w:type="pct"/>
            <w:shd w:val="clear" w:color="auto" w:fill="E7E6E6"/>
          </w:tcPr>
          <w:p w:rsidR="00EE0EA9" w:rsidRPr="00FE3FD7" w:rsidRDefault="001A098E" w:rsidP="00686827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E3FD7">
              <w:rPr>
                <w:rFonts w:ascii="Arial" w:hAnsi="Arial" w:cs="Arial"/>
                <w:sz w:val="20"/>
                <w:szCs w:val="20"/>
              </w:rPr>
              <w:t>R</w:t>
            </w:r>
            <w:r w:rsidR="009A0FEF" w:rsidRPr="00FE3FD7">
              <w:rPr>
                <w:rFonts w:ascii="Arial" w:hAnsi="Arial" w:cs="Arial"/>
                <w:sz w:val="20"/>
                <w:szCs w:val="20"/>
              </w:rPr>
              <w:t>ESULTADOS DESEADOS</w:t>
            </w:r>
          </w:p>
        </w:tc>
      </w:tr>
      <w:tr w:rsidR="00FE3FD7" w:rsidRPr="00FE3FD7" w:rsidTr="00BF53AF">
        <w:trPr>
          <w:trHeight w:val="187"/>
        </w:trPr>
        <w:tc>
          <w:tcPr>
            <w:tcW w:w="5000" w:type="pct"/>
            <w:shd w:val="clear" w:color="auto" w:fill="FFFFFF"/>
          </w:tcPr>
          <w:p w:rsidR="00BE3790" w:rsidRPr="00FE3FD7" w:rsidRDefault="00BE3790" w:rsidP="00686827">
            <w:pPr>
              <w:spacing w:after="0" w:line="240" w:lineRule="auto"/>
              <w:ind w:left="426"/>
              <w:rPr>
                <w:rFonts w:ascii="Arial" w:hAnsi="Arial" w:cs="Arial"/>
                <w:sz w:val="20"/>
                <w:szCs w:val="20"/>
              </w:rPr>
            </w:pPr>
            <w:r w:rsidRPr="00FE3FD7">
              <w:rPr>
                <w:rFonts w:ascii="Arial" w:hAnsi="Arial" w:cs="Arial"/>
                <w:sz w:val="20"/>
                <w:szCs w:val="20"/>
              </w:rPr>
              <w:t>Compresión Duradera (entendimientos claves)</w:t>
            </w:r>
          </w:p>
          <w:p w:rsidR="00BE3790" w:rsidRPr="00FE3FD7" w:rsidRDefault="00BE3790" w:rsidP="00686827">
            <w:pPr>
              <w:spacing w:after="0" w:line="240" w:lineRule="auto"/>
              <w:ind w:left="426"/>
              <w:rPr>
                <w:rFonts w:ascii="Arial" w:hAnsi="Arial" w:cs="Arial"/>
                <w:sz w:val="20"/>
                <w:szCs w:val="20"/>
              </w:rPr>
            </w:pPr>
            <w:r w:rsidRPr="00FE3FD7">
              <w:rPr>
                <w:rFonts w:ascii="Arial" w:hAnsi="Arial" w:cs="Arial"/>
                <w:sz w:val="20"/>
                <w:szCs w:val="20"/>
              </w:rPr>
              <w:t>Ejemplo: Los estudiantes entenderán que…</w:t>
            </w:r>
          </w:p>
          <w:p w:rsidR="00BE3790" w:rsidRPr="00FE3FD7" w:rsidRDefault="00BE3790" w:rsidP="00686827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FE3FD7">
              <w:rPr>
                <w:rFonts w:ascii="Arial" w:hAnsi="Arial" w:cs="Arial"/>
                <w:sz w:val="20"/>
                <w:szCs w:val="20"/>
              </w:rPr>
              <w:t>CD1.  Los buenos escritores desarrollan y refinan sus ideas escribiendo y revisando lo que escriben para expresarse con coherencia.</w:t>
            </w:r>
          </w:p>
          <w:p w:rsidR="00BE3790" w:rsidRPr="00FE3FD7" w:rsidRDefault="00BE3790" w:rsidP="00686827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FE3FD7">
              <w:rPr>
                <w:rFonts w:ascii="Arial" w:hAnsi="Arial" w:cs="Arial"/>
                <w:sz w:val="20"/>
                <w:szCs w:val="20"/>
              </w:rPr>
              <w:t>CD2.  Viajamos para aprender más sobre nosotros mismos y otras culturas.</w:t>
            </w:r>
          </w:p>
          <w:p w:rsidR="00BE3790" w:rsidRPr="00FE3FD7" w:rsidRDefault="00BE3790" w:rsidP="00686827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FE3FD7">
              <w:rPr>
                <w:rFonts w:ascii="Arial" w:hAnsi="Arial" w:cs="Arial"/>
                <w:sz w:val="20"/>
                <w:szCs w:val="20"/>
              </w:rPr>
              <w:t>CD3.  Tanto nuestras creencias como nuestra crianza nos proveen un contexto y perspectiva para ver e interactuar con el mundo que nos rodea e influyen en la manera que pensamos, actuamos, hablamos y vestimos.</w:t>
            </w:r>
          </w:p>
          <w:p w:rsidR="00BE3790" w:rsidRPr="00FE3FD7" w:rsidRDefault="00BE3790" w:rsidP="00686827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FE3FD7">
              <w:rPr>
                <w:rFonts w:ascii="Arial" w:hAnsi="Arial" w:cs="Arial"/>
                <w:sz w:val="20"/>
                <w:szCs w:val="20"/>
              </w:rPr>
              <w:t>CD4.  El aprender y apreciar otras culturas aumenta y mejora mi comprensión de mí mismo, mi comunidad y el mundo.</w:t>
            </w:r>
          </w:p>
          <w:p w:rsidR="00BE3790" w:rsidRPr="00FE3FD7" w:rsidRDefault="00BE3790" w:rsidP="00686827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FE3FD7">
              <w:rPr>
                <w:rFonts w:ascii="Arial" w:hAnsi="Arial" w:cs="Arial"/>
                <w:sz w:val="20"/>
                <w:szCs w:val="20"/>
              </w:rPr>
              <w:t>CD5. Reflexionar sobre nueva información puede resultar en un cambio de ideas o perspectiva para mi bienestar y el de los demás.</w:t>
            </w:r>
          </w:p>
        </w:tc>
      </w:tr>
      <w:tr w:rsidR="00FE3FD7" w:rsidRPr="00FE3FD7" w:rsidTr="00BF53AF">
        <w:trPr>
          <w:trHeight w:val="247"/>
        </w:trPr>
        <w:tc>
          <w:tcPr>
            <w:tcW w:w="5000" w:type="pct"/>
            <w:shd w:val="clear" w:color="auto" w:fill="E7E6E6"/>
          </w:tcPr>
          <w:p w:rsidR="00977029" w:rsidRPr="00FE3FD7" w:rsidRDefault="00007E55" w:rsidP="00686827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E3FD7">
              <w:rPr>
                <w:rFonts w:ascii="Arial" w:hAnsi="Arial" w:cs="Arial"/>
                <w:sz w:val="20"/>
                <w:szCs w:val="20"/>
              </w:rPr>
              <w:t>E</w:t>
            </w:r>
            <w:r w:rsidR="009A0FEF" w:rsidRPr="00FE3FD7">
              <w:rPr>
                <w:rFonts w:ascii="Arial" w:hAnsi="Arial" w:cs="Arial"/>
                <w:sz w:val="20"/>
                <w:szCs w:val="20"/>
              </w:rPr>
              <w:t>VALUACION DEL APRENDIZAJE</w:t>
            </w:r>
          </w:p>
        </w:tc>
      </w:tr>
      <w:tr w:rsidR="00FE3FD7" w:rsidRPr="00FE3FD7" w:rsidTr="00BF53AF">
        <w:trPr>
          <w:trHeight w:val="187"/>
        </w:trPr>
        <w:tc>
          <w:tcPr>
            <w:tcW w:w="5000" w:type="pct"/>
            <w:shd w:val="clear" w:color="auto" w:fill="FFFFFF"/>
          </w:tcPr>
          <w:p w:rsidR="00251BEF" w:rsidRPr="00FE3FD7" w:rsidRDefault="00251BEF" w:rsidP="00686827">
            <w:pPr>
              <w:spacing w:after="0" w:line="240" w:lineRule="auto"/>
              <w:ind w:left="426"/>
              <w:rPr>
                <w:rFonts w:ascii="Arial" w:hAnsi="Arial" w:cs="Arial"/>
                <w:sz w:val="20"/>
                <w:szCs w:val="20"/>
              </w:rPr>
            </w:pPr>
            <w:r w:rsidRPr="00FE3FD7">
              <w:rPr>
                <w:rFonts w:ascii="Arial" w:hAnsi="Arial" w:cs="Arial"/>
                <w:sz w:val="20"/>
                <w:szCs w:val="20"/>
              </w:rPr>
              <w:t xml:space="preserve">Evaluación </w:t>
            </w:r>
            <w:proofErr w:type="spellStart"/>
            <w:r w:rsidRPr="00FE3FD7">
              <w:rPr>
                <w:rFonts w:ascii="Arial" w:hAnsi="Arial" w:cs="Arial"/>
                <w:sz w:val="20"/>
                <w:szCs w:val="20"/>
              </w:rPr>
              <w:t>sumativa</w:t>
            </w:r>
            <w:proofErr w:type="spellEnd"/>
            <w:r w:rsidR="004B45D1" w:rsidRPr="00FE3FD7">
              <w:rPr>
                <w:rFonts w:ascii="Arial" w:hAnsi="Arial" w:cs="Arial"/>
                <w:sz w:val="20"/>
                <w:szCs w:val="20"/>
              </w:rPr>
              <w:t xml:space="preserve"> (TD)</w:t>
            </w:r>
            <w:r w:rsidR="00686827" w:rsidRPr="00FE3FD7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FE3FD7">
              <w:rPr>
                <w:rFonts w:ascii="Arial" w:hAnsi="Arial" w:cs="Arial"/>
                <w:sz w:val="20"/>
                <w:szCs w:val="20"/>
              </w:rPr>
              <w:t xml:space="preserve">(proyectos de unidad, exámenes, otros) </w:t>
            </w:r>
          </w:p>
          <w:p w:rsidR="00BE3790" w:rsidRPr="00FE3FD7" w:rsidRDefault="00BE3790" w:rsidP="00BE3790">
            <w:pPr>
              <w:pStyle w:val="NoSpacing"/>
              <w:numPr>
                <w:ilvl w:val="0"/>
                <w:numId w:val="13"/>
              </w:numPr>
              <w:rPr>
                <w:rFonts w:ascii="Arial" w:hAnsi="Arial" w:cs="Arial"/>
                <w:i/>
                <w:color w:val="auto"/>
                <w:sz w:val="20"/>
                <w:szCs w:val="20"/>
              </w:rPr>
            </w:pPr>
            <w:r w:rsidRPr="00FE3FD7">
              <w:rPr>
                <w:rFonts w:ascii="Arial" w:hAnsi="Arial" w:cs="Arial"/>
                <w:i/>
                <w:color w:val="auto"/>
                <w:sz w:val="20"/>
                <w:szCs w:val="20"/>
              </w:rPr>
              <w:t>Conociendo otras culturas</w:t>
            </w:r>
          </w:p>
          <w:p w:rsidR="00BE3790" w:rsidRPr="00FE3FD7" w:rsidRDefault="00BE3790" w:rsidP="00BE3790">
            <w:pPr>
              <w:pStyle w:val="NoSpacing"/>
              <w:numPr>
                <w:ilvl w:val="0"/>
                <w:numId w:val="13"/>
              </w:numPr>
              <w:rPr>
                <w:rFonts w:ascii="Arial" w:hAnsi="Arial" w:cs="Arial"/>
                <w:i/>
                <w:color w:val="auto"/>
                <w:sz w:val="20"/>
                <w:szCs w:val="20"/>
              </w:rPr>
            </w:pPr>
            <w:r w:rsidRPr="00FE3FD7">
              <w:rPr>
                <w:rFonts w:ascii="Arial" w:hAnsi="Arial" w:cs="Arial"/>
                <w:i/>
                <w:color w:val="auto"/>
                <w:sz w:val="20"/>
                <w:szCs w:val="20"/>
              </w:rPr>
              <w:t xml:space="preserve">El </w:t>
            </w:r>
            <w:r w:rsidRPr="00FE3FD7">
              <w:rPr>
                <w:rFonts w:ascii="Arial" w:hAnsi="Arial" w:cs="Arial"/>
                <w:i/>
                <w:color w:val="auto"/>
                <w:sz w:val="20"/>
                <w:szCs w:val="20"/>
                <w:lang w:val="es-PR"/>
              </w:rPr>
              <w:t>folleto</w:t>
            </w:r>
          </w:p>
        </w:tc>
      </w:tr>
    </w:tbl>
    <w:p w:rsidR="00FE3FD7" w:rsidRDefault="00FE3FD7"/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177"/>
        <w:gridCol w:w="3280"/>
        <w:gridCol w:w="3643"/>
        <w:gridCol w:w="3284"/>
        <w:gridCol w:w="3272"/>
        <w:gridCol w:w="3280"/>
      </w:tblGrid>
      <w:tr w:rsidR="00FE3FD7" w:rsidRPr="00FE3FD7" w:rsidTr="00213B6B">
        <w:trPr>
          <w:trHeight w:val="187"/>
          <w:tblHeader/>
        </w:trPr>
        <w:tc>
          <w:tcPr>
            <w:tcW w:w="5000" w:type="pct"/>
            <w:gridSpan w:val="6"/>
            <w:shd w:val="clear" w:color="auto" w:fill="E7E6E6"/>
          </w:tcPr>
          <w:p w:rsidR="00977029" w:rsidRPr="00FE3FD7" w:rsidRDefault="00194ED2" w:rsidP="00686827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E3FD7">
              <w:rPr>
                <w:rFonts w:ascii="Arial" w:hAnsi="Arial" w:cs="Arial"/>
                <w:sz w:val="20"/>
                <w:szCs w:val="20"/>
              </w:rPr>
              <w:t>P</w:t>
            </w:r>
            <w:r w:rsidR="009A0FEF" w:rsidRPr="00FE3FD7">
              <w:rPr>
                <w:rFonts w:ascii="Arial" w:hAnsi="Arial" w:cs="Arial"/>
                <w:sz w:val="20"/>
                <w:szCs w:val="20"/>
              </w:rPr>
              <w:t>LAN DE APRENDIZAJE</w:t>
            </w:r>
          </w:p>
        </w:tc>
      </w:tr>
      <w:tr w:rsidR="00FE3FD7" w:rsidRPr="00FE3FD7" w:rsidTr="00213B6B">
        <w:trPr>
          <w:trHeight w:val="187"/>
          <w:tblHeader/>
        </w:trPr>
        <w:tc>
          <w:tcPr>
            <w:tcW w:w="5000" w:type="pct"/>
            <w:gridSpan w:val="6"/>
            <w:shd w:val="clear" w:color="auto" w:fill="FFFFFF"/>
          </w:tcPr>
          <w:p w:rsidR="00977029" w:rsidRPr="00FE3FD7" w:rsidRDefault="00977029" w:rsidP="00686827">
            <w:pPr>
              <w:spacing w:after="0" w:line="240" w:lineRule="auto"/>
              <w:ind w:left="426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E3FD7">
              <w:rPr>
                <w:rFonts w:ascii="Arial" w:hAnsi="Arial" w:cs="Arial"/>
                <w:sz w:val="20"/>
                <w:szCs w:val="20"/>
              </w:rPr>
              <w:t>Actividades de Aprendizaje Sugeridas:</w:t>
            </w:r>
          </w:p>
        </w:tc>
      </w:tr>
      <w:tr w:rsidR="00FE3FD7" w:rsidRPr="00FE3FD7" w:rsidTr="00213B6B">
        <w:trPr>
          <w:trHeight w:val="79"/>
          <w:tblHeader/>
        </w:trPr>
        <w:tc>
          <w:tcPr>
            <w:tcW w:w="575" w:type="pct"/>
            <w:shd w:val="clear" w:color="auto" w:fill="D9E2F3"/>
          </w:tcPr>
          <w:p w:rsidR="009709E4" w:rsidRPr="00FE3FD7" w:rsidRDefault="009709E4" w:rsidP="00686827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66" w:type="pct"/>
            <w:shd w:val="clear" w:color="auto" w:fill="D9E2F3"/>
          </w:tcPr>
          <w:p w:rsidR="009709E4" w:rsidRPr="00FE3FD7" w:rsidRDefault="00BC08FE" w:rsidP="00686827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E3FD7">
              <w:rPr>
                <w:rFonts w:ascii="Arial" w:hAnsi="Arial" w:cs="Arial"/>
                <w:sz w:val="20"/>
                <w:szCs w:val="20"/>
              </w:rPr>
              <w:t>Día 1</w:t>
            </w:r>
          </w:p>
        </w:tc>
        <w:tc>
          <w:tcPr>
            <w:tcW w:w="962" w:type="pct"/>
            <w:shd w:val="clear" w:color="auto" w:fill="D9E2F3"/>
          </w:tcPr>
          <w:p w:rsidR="009709E4" w:rsidRPr="00FE3FD7" w:rsidRDefault="00BC08FE" w:rsidP="00686827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E3FD7">
              <w:rPr>
                <w:rFonts w:ascii="Arial" w:hAnsi="Arial" w:cs="Arial"/>
                <w:sz w:val="20"/>
                <w:szCs w:val="20"/>
              </w:rPr>
              <w:t>Día 2</w:t>
            </w:r>
          </w:p>
        </w:tc>
        <w:tc>
          <w:tcPr>
            <w:tcW w:w="867" w:type="pct"/>
            <w:shd w:val="clear" w:color="auto" w:fill="D9E2F3"/>
          </w:tcPr>
          <w:p w:rsidR="009709E4" w:rsidRPr="00FE3FD7" w:rsidRDefault="00BC08FE" w:rsidP="00686827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E3FD7">
              <w:rPr>
                <w:rFonts w:ascii="Arial" w:hAnsi="Arial" w:cs="Arial"/>
                <w:sz w:val="20"/>
                <w:szCs w:val="20"/>
              </w:rPr>
              <w:t>Día 3</w:t>
            </w:r>
          </w:p>
        </w:tc>
        <w:tc>
          <w:tcPr>
            <w:tcW w:w="864" w:type="pct"/>
            <w:shd w:val="clear" w:color="auto" w:fill="D9E2F3"/>
          </w:tcPr>
          <w:p w:rsidR="009709E4" w:rsidRPr="00FE3FD7" w:rsidRDefault="00BC08FE" w:rsidP="00686827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E3FD7">
              <w:rPr>
                <w:rFonts w:ascii="Arial" w:hAnsi="Arial" w:cs="Arial"/>
                <w:sz w:val="20"/>
                <w:szCs w:val="20"/>
              </w:rPr>
              <w:t>Día 4</w:t>
            </w:r>
          </w:p>
        </w:tc>
        <w:tc>
          <w:tcPr>
            <w:tcW w:w="866" w:type="pct"/>
            <w:shd w:val="clear" w:color="auto" w:fill="D9E2F3"/>
          </w:tcPr>
          <w:p w:rsidR="009709E4" w:rsidRPr="00FE3FD7" w:rsidRDefault="00BC08FE" w:rsidP="00686827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E3FD7">
              <w:rPr>
                <w:rFonts w:ascii="Arial" w:hAnsi="Arial" w:cs="Arial"/>
                <w:sz w:val="20"/>
                <w:szCs w:val="20"/>
              </w:rPr>
              <w:t>Día 5</w:t>
            </w:r>
          </w:p>
        </w:tc>
      </w:tr>
      <w:tr w:rsidR="00FE3FD7" w:rsidRPr="00FE3FD7" w:rsidTr="00E03980">
        <w:trPr>
          <w:trHeight w:val="530"/>
        </w:trPr>
        <w:tc>
          <w:tcPr>
            <w:tcW w:w="575" w:type="pct"/>
            <w:shd w:val="clear" w:color="auto" w:fill="auto"/>
            <w:vAlign w:val="center"/>
          </w:tcPr>
          <w:p w:rsidR="0070525C" w:rsidRPr="00FE3FD7" w:rsidRDefault="00B74AF8" w:rsidP="00B74AF8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FE3FD7">
              <w:rPr>
                <w:rFonts w:ascii="Arial" w:hAnsi="Arial" w:cs="Arial"/>
                <w:sz w:val="20"/>
                <w:szCs w:val="20"/>
              </w:rPr>
              <w:t>Estándares</w:t>
            </w:r>
          </w:p>
        </w:tc>
        <w:tc>
          <w:tcPr>
            <w:tcW w:w="866" w:type="pct"/>
            <w:shd w:val="clear" w:color="auto" w:fill="auto"/>
            <w:vAlign w:val="center"/>
          </w:tcPr>
          <w:sdt>
            <w:sdtPr>
              <w:rPr>
                <w:rFonts w:ascii="Arial" w:hAnsi="Arial" w:cs="Arial"/>
                <w:sz w:val="20"/>
                <w:szCs w:val="20"/>
              </w:rPr>
              <w:alias w:val="Estándares"/>
              <w:tag w:val="Estándares"/>
              <w:id w:val="228190278"/>
              <w:placeholder>
                <w:docPart w:val="A50CFA981E824A3795B978E01FCB64E0"/>
              </w:placeholder>
              <w:comboBox>
                <w:listItem w:value="Choose an item."/>
                <w:listItem w:displayText="Comprensión Auditiva y Expresión Oral" w:value="Comprensión Auditiva y Expresión Oral"/>
                <w:listItem w:displayText="Destrezas Fundamentales de Lecturas" w:value="Destrezas Fundamentales de Lecturas"/>
                <w:listItem w:displayText="Comprensión de Lectura" w:value="Comprensión de Lectura"/>
                <w:listItem w:displayText="Dominio de la Lengua" w:value="Dominio de la Lengua"/>
                <w:listItem w:displayText="Escritura y Producción de Textos" w:value="Escritura y Producción de Textos"/>
              </w:comboBox>
            </w:sdtPr>
            <w:sdtContent>
              <w:p w:rsidR="0021004F" w:rsidRPr="00FE3FD7" w:rsidRDefault="0020166B" w:rsidP="0021004F">
                <w:pPr>
                  <w:spacing w:after="0" w:line="240" w:lineRule="auto"/>
                  <w:jc w:val="center"/>
                  <w:rPr>
                    <w:rFonts w:ascii="Arial" w:hAnsi="Arial" w:cs="Arial"/>
                    <w:sz w:val="20"/>
                    <w:szCs w:val="20"/>
                  </w:rPr>
                </w:pPr>
                <w:r w:rsidRPr="00FE3FD7">
                  <w:rPr>
                    <w:rFonts w:ascii="Arial" w:hAnsi="Arial" w:cs="Arial"/>
                    <w:sz w:val="20"/>
                    <w:szCs w:val="20"/>
                  </w:rPr>
                  <w:t>Comprensión Auditiva y Expresión Oral</w:t>
                </w:r>
              </w:p>
            </w:sdtContent>
          </w:sdt>
          <w:sdt>
            <w:sdtPr>
              <w:rPr>
                <w:rFonts w:ascii="Arial" w:hAnsi="Arial" w:cs="Arial"/>
                <w:sz w:val="20"/>
                <w:szCs w:val="20"/>
              </w:rPr>
              <w:alias w:val="Estándares"/>
              <w:tag w:val="Estándares"/>
              <w:id w:val="-1155224517"/>
              <w:placeholder>
                <w:docPart w:val="CBB81F94FEC94878B056DF1C48A0734E"/>
              </w:placeholder>
              <w:showingPlcHdr/>
              <w:comboBox>
                <w:listItem w:value="Choose an item."/>
                <w:listItem w:displayText="Comprensión Auditiva y Expresión Oral" w:value="Comprensión Auditiva y Expresión Oral"/>
                <w:listItem w:displayText="Destrezas Fundamentales de Lecturas" w:value="Destrezas Fundamentales de Lecturas"/>
                <w:listItem w:displayText="Comprensión de Lectura" w:value="Comprensión de Lectura"/>
                <w:listItem w:displayText="Dominio de la Lengua" w:value="Dominio de la Lengua"/>
                <w:listItem w:displayText="Escritura y Producción de Textos" w:value="Escritura y Producción de Textos"/>
              </w:comboBox>
            </w:sdtPr>
            <w:sdtContent>
              <w:p w:rsidR="0021004F" w:rsidRPr="00FE3FD7" w:rsidRDefault="0021004F" w:rsidP="0021004F">
                <w:pPr>
                  <w:spacing w:after="0" w:line="240" w:lineRule="auto"/>
                  <w:jc w:val="center"/>
                  <w:rPr>
                    <w:rFonts w:ascii="Arial" w:hAnsi="Arial" w:cs="Arial"/>
                    <w:sz w:val="20"/>
                    <w:szCs w:val="20"/>
                    <w:lang w:val="en-US"/>
                  </w:rPr>
                </w:pPr>
                <w:r w:rsidRPr="00FE3FD7">
                  <w:rPr>
                    <w:rStyle w:val="PlaceholderText"/>
                    <w:rFonts w:ascii="Arial" w:hAnsi="Arial" w:cs="Arial"/>
                    <w:color w:val="auto"/>
                    <w:sz w:val="20"/>
                    <w:szCs w:val="20"/>
                    <w:lang w:val="en-US"/>
                  </w:rPr>
                  <w:t>Choose an item.</w:t>
                </w:r>
              </w:p>
            </w:sdtContent>
          </w:sdt>
          <w:sdt>
            <w:sdtPr>
              <w:rPr>
                <w:rFonts w:ascii="Arial" w:hAnsi="Arial" w:cs="Arial"/>
                <w:sz w:val="20"/>
                <w:szCs w:val="20"/>
              </w:rPr>
              <w:alias w:val="Estándares"/>
              <w:tag w:val="Estándares"/>
              <w:id w:val="-2065714486"/>
              <w:placeholder>
                <w:docPart w:val="F28FDBAEEC284B028F012643F6512C4A"/>
              </w:placeholder>
              <w:showingPlcHdr/>
              <w:comboBox>
                <w:listItem w:value="Choose an item."/>
                <w:listItem w:displayText="Comprensión Auditiva y Expresión Oral" w:value="Comprensión Auditiva y Expresión Oral"/>
                <w:listItem w:displayText="Destrezas Fundamentales de Lecturas" w:value="Destrezas Fundamentales de Lecturas"/>
                <w:listItem w:displayText="Comprensión de Lectura" w:value="Comprensión de Lectura"/>
                <w:listItem w:displayText="Dominio de la Lengua" w:value="Dominio de la Lengua"/>
                <w:listItem w:displayText="Escritura y Producción de Textos" w:value="Escritura y Producción de Textos"/>
              </w:comboBox>
            </w:sdtPr>
            <w:sdtContent>
              <w:p w:rsidR="0021004F" w:rsidRPr="00FE3FD7" w:rsidRDefault="0021004F" w:rsidP="0021004F">
                <w:pPr>
                  <w:spacing w:after="0" w:line="240" w:lineRule="auto"/>
                  <w:jc w:val="center"/>
                  <w:rPr>
                    <w:rFonts w:ascii="Arial" w:hAnsi="Arial" w:cs="Arial"/>
                    <w:sz w:val="20"/>
                    <w:szCs w:val="20"/>
                    <w:lang w:val="en-US"/>
                  </w:rPr>
                </w:pPr>
                <w:r w:rsidRPr="00FE3FD7">
                  <w:rPr>
                    <w:rStyle w:val="PlaceholderText"/>
                    <w:rFonts w:ascii="Arial" w:hAnsi="Arial" w:cs="Arial"/>
                    <w:color w:val="auto"/>
                    <w:sz w:val="20"/>
                    <w:szCs w:val="20"/>
                    <w:lang w:val="en-US"/>
                  </w:rPr>
                  <w:t>Choose an item.</w:t>
                </w:r>
              </w:p>
            </w:sdtContent>
          </w:sdt>
          <w:sdt>
            <w:sdtPr>
              <w:rPr>
                <w:rFonts w:ascii="Arial" w:hAnsi="Arial" w:cs="Arial"/>
                <w:sz w:val="20"/>
                <w:szCs w:val="20"/>
              </w:rPr>
              <w:alias w:val="Estándares"/>
              <w:tag w:val="Estándares"/>
              <w:id w:val="-1927406117"/>
              <w:placeholder>
                <w:docPart w:val="E69E5B9AB72B4883B4FA5E6F6CB899A2"/>
              </w:placeholder>
              <w:showingPlcHdr/>
              <w:comboBox>
                <w:listItem w:value="Choose an item."/>
                <w:listItem w:displayText="Comprensión Auditiva y Expresión Oral" w:value="Comprensión Auditiva y Expresión Oral"/>
                <w:listItem w:displayText="Destrezas Fundamentales de Lecturas" w:value="Destrezas Fundamentales de Lecturas"/>
                <w:listItem w:displayText="Comprensión de Lectura" w:value="Comprensión de Lectura"/>
                <w:listItem w:displayText="Dominio de la Lengua" w:value="Dominio de la Lengua"/>
                <w:listItem w:displayText="Escritura y Producción de Textos" w:value="Escritura y Producción de Textos"/>
              </w:comboBox>
            </w:sdtPr>
            <w:sdtContent>
              <w:p w:rsidR="003B612D" w:rsidRPr="00FE3FD7" w:rsidRDefault="0021004F" w:rsidP="0021004F">
                <w:pPr>
                  <w:spacing w:after="0" w:line="240" w:lineRule="auto"/>
                  <w:jc w:val="center"/>
                  <w:rPr>
                    <w:rFonts w:ascii="Arial" w:hAnsi="Arial" w:cs="Arial"/>
                    <w:sz w:val="20"/>
                    <w:szCs w:val="20"/>
                    <w:lang w:val="en-US"/>
                  </w:rPr>
                </w:pPr>
                <w:r w:rsidRPr="00FE3FD7">
                  <w:rPr>
                    <w:rStyle w:val="PlaceholderText"/>
                    <w:rFonts w:ascii="Arial" w:hAnsi="Arial" w:cs="Arial"/>
                    <w:color w:val="auto"/>
                    <w:sz w:val="20"/>
                    <w:szCs w:val="20"/>
                    <w:lang w:val="en-US"/>
                  </w:rPr>
                  <w:t>Choose an item.</w:t>
                </w:r>
              </w:p>
            </w:sdtContent>
          </w:sdt>
        </w:tc>
        <w:tc>
          <w:tcPr>
            <w:tcW w:w="962" w:type="pct"/>
            <w:shd w:val="clear" w:color="auto" w:fill="auto"/>
            <w:vAlign w:val="center"/>
          </w:tcPr>
          <w:sdt>
            <w:sdtPr>
              <w:rPr>
                <w:rFonts w:ascii="Arial" w:hAnsi="Arial" w:cs="Arial"/>
                <w:sz w:val="20"/>
                <w:szCs w:val="20"/>
              </w:rPr>
              <w:alias w:val="Estándares"/>
              <w:tag w:val="Estándares"/>
              <w:id w:val="-335548026"/>
              <w:placeholder>
                <w:docPart w:val="A608B1D57DCD431182FC86B4D0295CE0"/>
              </w:placeholder>
              <w:comboBox>
                <w:listItem w:value="Choose an item."/>
                <w:listItem w:displayText="Comprensión Auditiva y Expresión Oral" w:value="Comprensión Auditiva y Expresión Oral"/>
                <w:listItem w:displayText="Destrezas Fundamentales de Lecturas" w:value="Destrezas Fundamentales de Lecturas"/>
                <w:listItem w:displayText="Comprensión de Lectura" w:value="Comprensión de Lectura"/>
                <w:listItem w:displayText="Dominio de la Lengua" w:value="Dominio de la Lengua"/>
                <w:listItem w:displayText="Escritura y Producción de Textos" w:value="Escritura y Producción de Textos"/>
              </w:comboBox>
            </w:sdtPr>
            <w:sdtContent>
              <w:p w:rsidR="0021004F" w:rsidRPr="00FE3FD7" w:rsidRDefault="000F2FF5" w:rsidP="0021004F">
                <w:pPr>
                  <w:spacing w:after="0" w:line="240" w:lineRule="auto"/>
                  <w:jc w:val="center"/>
                  <w:rPr>
                    <w:rFonts w:ascii="Arial" w:hAnsi="Arial" w:cs="Arial"/>
                    <w:sz w:val="20"/>
                    <w:szCs w:val="20"/>
                  </w:rPr>
                </w:pPr>
                <w:r w:rsidRPr="00FE3FD7">
                  <w:rPr>
                    <w:rFonts w:ascii="Arial" w:hAnsi="Arial" w:cs="Arial"/>
                    <w:sz w:val="20"/>
                    <w:szCs w:val="20"/>
                  </w:rPr>
                  <w:t>Comprensión de Lectura</w:t>
                </w:r>
              </w:p>
            </w:sdtContent>
          </w:sdt>
          <w:sdt>
            <w:sdtPr>
              <w:rPr>
                <w:rFonts w:ascii="Arial" w:hAnsi="Arial" w:cs="Arial"/>
                <w:sz w:val="20"/>
                <w:szCs w:val="20"/>
              </w:rPr>
              <w:alias w:val="Estándares"/>
              <w:tag w:val="Estándares"/>
              <w:id w:val="3414061"/>
              <w:placeholder>
                <w:docPart w:val="A36359AE70AB43549F5879AAE595EB72"/>
              </w:placeholder>
              <w:comboBox>
                <w:listItem w:value="Choose an item."/>
                <w:listItem w:displayText="Comprensión Auditiva y Expresión Oral" w:value="Comprensión Auditiva y Expresión Oral"/>
                <w:listItem w:displayText="Destrezas Fundamentales de Lecturas" w:value="Destrezas Fundamentales de Lecturas"/>
                <w:listItem w:displayText="Comprensión de Lectura" w:value="Comprensión de Lectura"/>
                <w:listItem w:displayText="Dominio de la Lengua" w:value="Dominio de la Lengua"/>
                <w:listItem w:displayText="Escritura y Producción de Textos" w:value="Escritura y Producción de Textos"/>
              </w:comboBox>
            </w:sdtPr>
            <w:sdtContent>
              <w:p w:rsidR="0021004F" w:rsidRPr="00FE3FD7" w:rsidRDefault="000F2FF5" w:rsidP="0021004F">
                <w:pPr>
                  <w:spacing w:after="0" w:line="240" w:lineRule="auto"/>
                  <w:jc w:val="center"/>
                  <w:rPr>
                    <w:rFonts w:ascii="Arial" w:hAnsi="Arial" w:cs="Arial"/>
                    <w:sz w:val="20"/>
                    <w:szCs w:val="20"/>
                  </w:rPr>
                </w:pPr>
                <w:r w:rsidRPr="00FE3FD7">
                  <w:rPr>
                    <w:rFonts w:ascii="Arial" w:hAnsi="Arial" w:cs="Arial"/>
                    <w:sz w:val="20"/>
                    <w:szCs w:val="20"/>
                  </w:rPr>
                  <w:t>Comprensión Auditiva y Expresión Oral</w:t>
                </w:r>
              </w:p>
            </w:sdtContent>
          </w:sdt>
          <w:sdt>
            <w:sdtPr>
              <w:rPr>
                <w:rFonts w:ascii="Arial" w:hAnsi="Arial" w:cs="Arial"/>
                <w:sz w:val="20"/>
                <w:szCs w:val="20"/>
              </w:rPr>
              <w:alias w:val="Estándares"/>
              <w:tag w:val="Estándares"/>
              <w:id w:val="-1026098961"/>
              <w:placeholder>
                <w:docPart w:val="0ED7C4CE3E464092A40F587703BCF52E"/>
              </w:placeholder>
              <w:showingPlcHdr/>
              <w:comboBox>
                <w:listItem w:value="Choose an item."/>
                <w:listItem w:displayText="Comprensión Auditiva y Expresión Oral" w:value="Comprensión Auditiva y Expresión Oral"/>
                <w:listItem w:displayText="Destrezas Fundamentales de Lecturas" w:value="Destrezas Fundamentales de Lecturas"/>
                <w:listItem w:displayText="Comprensión de Lectura" w:value="Comprensión de Lectura"/>
                <w:listItem w:displayText="Dominio de la Lengua" w:value="Dominio de la Lengua"/>
                <w:listItem w:displayText="Escritura y Producción de Textos" w:value="Escritura y Producción de Textos"/>
              </w:comboBox>
            </w:sdtPr>
            <w:sdtContent>
              <w:p w:rsidR="0021004F" w:rsidRPr="00FE3FD7" w:rsidRDefault="0021004F" w:rsidP="0021004F">
                <w:pPr>
                  <w:spacing w:after="0" w:line="240" w:lineRule="auto"/>
                  <w:jc w:val="center"/>
                  <w:rPr>
                    <w:rFonts w:ascii="Arial" w:hAnsi="Arial" w:cs="Arial"/>
                    <w:sz w:val="20"/>
                    <w:szCs w:val="20"/>
                    <w:lang w:val="en-US"/>
                  </w:rPr>
                </w:pPr>
                <w:r w:rsidRPr="00FE3FD7">
                  <w:rPr>
                    <w:rStyle w:val="PlaceholderText"/>
                    <w:rFonts w:ascii="Arial" w:hAnsi="Arial" w:cs="Arial"/>
                    <w:color w:val="auto"/>
                    <w:sz w:val="20"/>
                    <w:szCs w:val="20"/>
                    <w:lang w:val="en-US"/>
                  </w:rPr>
                  <w:t>Choose an item.</w:t>
                </w:r>
              </w:p>
            </w:sdtContent>
          </w:sdt>
          <w:sdt>
            <w:sdtPr>
              <w:rPr>
                <w:rFonts w:ascii="Arial" w:hAnsi="Arial" w:cs="Arial"/>
                <w:sz w:val="20"/>
                <w:szCs w:val="20"/>
              </w:rPr>
              <w:alias w:val="Estándares"/>
              <w:tag w:val="Estándares"/>
              <w:id w:val="1439333423"/>
              <w:placeholder>
                <w:docPart w:val="66CA904D1B744E94B8D8105D100FA5BF"/>
              </w:placeholder>
              <w:showingPlcHdr/>
              <w:comboBox>
                <w:listItem w:value="Choose an item."/>
                <w:listItem w:displayText="Comprensión Auditiva y Expresión Oral" w:value="Comprensión Auditiva y Expresión Oral"/>
                <w:listItem w:displayText="Destrezas Fundamentales de Lecturas" w:value="Destrezas Fundamentales de Lecturas"/>
                <w:listItem w:displayText="Comprensión de Lectura" w:value="Comprensión de Lectura"/>
                <w:listItem w:displayText="Dominio de la Lengua" w:value="Dominio de la Lengua"/>
                <w:listItem w:displayText="Escritura y Producción de Textos" w:value="Escritura y Producción de Textos"/>
              </w:comboBox>
            </w:sdtPr>
            <w:sdtContent>
              <w:p w:rsidR="00F437FE" w:rsidRPr="00FE3FD7" w:rsidRDefault="0021004F" w:rsidP="0021004F">
                <w:pPr>
                  <w:spacing w:after="0" w:line="240" w:lineRule="auto"/>
                  <w:jc w:val="center"/>
                  <w:rPr>
                    <w:rFonts w:ascii="Arial" w:hAnsi="Arial" w:cs="Arial"/>
                    <w:sz w:val="20"/>
                    <w:szCs w:val="20"/>
                    <w:lang w:val="en-US"/>
                  </w:rPr>
                </w:pPr>
                <w:r w:rsidRPr="00FE3FD7">
                  <w:rPr>
                    <w:rStyle w:val="PlaceholderText"/>
                    <w:rFonts w:ascii="Arial" w:hAnsi="Arial" w:cs="Arial"/>
                    <w:color w:val="auto"/>
                    <w:sz w:val="20"/>
                    <w:szCs w:val="20"/>
                    <w:lang w:val="en-US"/>
                  </w:rPr>
                  <w:t>Choose an item.</w:t>
                </w:r>
              </w:p>
            </w:sdtContent>
          </w:sdt>
        </w:tc>
        <w:tc>
          <w:tcPr>
            <w:tcW w:w="867" w:type="pct"/>
            <w:shd w:val="clear" w:color="auto" w:fill="auto"/>
            <w:vAlign w:val="center"/>
          </w:tcPr>
          <w:sdt>
            <w:sdtPr>
              <w:rPr>
                <w:rFonts w:ascii="Arial" w:hAnsi="Arial" w:cs="Arial"/>
                <w:sz w:val="20"/>
                <w:szCs w:val="20"/>
              </w:rPr>
              <w:alias w:val="Estándares"/>
              <w:tag w:val="Estándares"/>
              <w:id w:val="-1285959683"/>
              <w:placeholder>
                <w:docPart w:val="48CFF199F8D242CCB50733EDF4AC294A"/>
              </w:placeholder>
              <w:comboBox>
                <w:listItem w:value="Choose an item."/>
                <w:listItem w:displayText="Comprensión Auditiva y Expresión Oral" w:value="Comprensión Auditiva y Expresión Oral"/>
                <w:listItem w:displayText="Destrezas Fundamentales de Lecturas" w:value="Destrezas Fundamentales de Lecturas"/>
                <w:listItem w:displayText="Comprensión de Lectura" w:value="Comprensión de Lectura"/>
                <w:listItem w:displayText="Dominio de la Lengua" w:value="Dominio de la Lengua"/>
                <w:listItem w:displayText="Escritura y Producción de Textos" w:value="Escritura y Producción de Textos"/>
              </w:comboBox>
            </w:sdtPr>
            <w:sdtContent>
              <w:p w:rsidR="0021004F" w:rsidRPr="00FE3FD7" w:rsidRDefault="00A5348D" w:rsidP="0021004F">
                <w:pPr>
                  <w:spacing w:after="0" w:line="240" w:lineRule="auto"/>
                  <w:jc w:val="center"/>
                  <w:rPr>
                    <w:rFonts w:ascii="Arial" w:hAnsi="Arial" w:cs="Arial"/>
                    <w:sz w:val="20"/>
                    <w:szCs w:val="20"/>
                  </w:rPr>
                </w:pPr>
                <w:r w:rsidRPr="00FE3FD7">
                  <w:rPr>
                    <w:rFonts w:ascii="Arial" w:hAnsi="Arial" w:cs="Arial"/>
                    <w:sz w:val="20"/>
                    <w:szCs w:val="20"/>
                  </w:rPr>
                  <w:t>Comprensión Auditiva y Expresión Oral</w:t>
                </w:r>
              </w:p>
            </w:sdtContent>
          </w:sdt>
          <w:sdt>
            <w:sdtPr>
              <w:rPr>
                <w:rFonts w:ascii="Arial" w:hAnsi="Arial" w:cs="Arial"/>
                <w:sz w:val="20"/>
                <w:szCs w:val="20"/>
              </w:rPr>
              <w:alias w:val="Estándares"/>
              <w:tag w:val="Estándares"/>
              <w:id w:val="-569662154"/>
              <w:placeholder>
                <w:docPart w:val="1B76E31594824625B575C5BC754F8E84"/>
              </w:placeholder>
              <w:comboBox>
                <w:listItem w:value="Choose an item."/>
                <w:listItem w:displayText="Comprensión Auditiva y Expresión Oral" w:value="Comprensión Auditiva y Expresión Oral"/>
                <w:listItem w:displayText="Destrezas Fundamentales de Lecturas" w:value="Destrezas Fundamentales de Lecturas"/>
                <w:listItem w:displayText="Comprensión de Lectura" w:value="Comprensión de Lectura"/>
                <w:listItem w:displayText="Dominio de la Lengua" w:value="Dominio de la Lengua"/>
                <w:listItem w:displayText="Escritura y Producción de Textos" w:value="Escritura y Producción de Textos"/>
              </w:comboBox>
            </w:sdtPr>
            <w:sdtContent>
              <w:p w:rsidR="0021004F" w:rsidRPr="00FE3FD7" w:rsidRDefault="00A5348D" w:rsidP="0021004F">
                <w:pPr>
                  <w:spacing w:after="0" w:line="240" w:lineRule="auto"/>
                  <w:jc w:val="center"/>
                  <w:rPr>
                    <w:rFonts w:ascii="Arial" w:hAnsi="Arial" w:cs="Arial"/>
                    <w:sz w:val="20"/>
                    <w:szCs w:val="20"/>
                  </w:rPr>
                </w:pPr>
                <w:r w:rsidRPr="00FE3FD7">
                  <w:rPr>
                    <w:rFonts w:ascii="Arial" w:hAnsi="Arial" w:cs="Arial"/>
                    <w:sz w:val="20"/>
                    <w:szCs w:val="20"/>
                  </w:rPr>
                  <w:t>Escritura y Producción de Textos</w:t>
                </w:r>
              </w:p>
            </w:sdtContent>
          </w:sdt>
          <w:sdt>
            <w:sdtPr>
              <w:rPr>
                <w:rFonts w:ascii="Arial" w:hAnsi="Arial" w:cs="Arial"/>
                <w:sz w:val="20"/>
                <w:szCs w:val="20"/>
              </w:rPr>
              <w:alias w:val="Estándares"/>
              <w:tag w:val="Estándares"/>
              <w:id w:val="1975795136"/>
              <w:placeholder>
                <w:docPart w:val="07812CF698C8436DBFDB04E040AEC4DE"/>
              </w:placeholder>
              <w:showingPlcHdr/>
              <w:comboBox>
                <w:listItem w:value="Choose an item."/>
                <w:listItem w:displayText="Comprensión Auditiva y Expresión Oral" w:value="Comprensión Auditiva y Expresión Oral"/>
                <w:listItem w:displayText="Destrezas Fundamentales de Lecturas" w:value="Destrezas Fundamentales de Lecturas"/>
                <w:listItem w:displayText="Comprensión de Lectura" w:value="Comprensión de Lectura"/>
                <w:listItem w:displayText="Dominio de la Lengua" w:value="Dominio de la Lengua"/>
                <w:listItem w:displayText="Escritura y Producción de Textos" w:value="Escritura y Producción de Textos"/>
              </w:comboBox>
            </w:sdtPr>
            <w:sdtContent>
              <w:p w:rsidR="0021004F" w:rsidRPr="00FE3FD7" w:rsidRDefault="0021004F" w:rsidP="0021004F">
                <w:pPr>
                  <w:spacing w:after="0" w:line="240" w:lineRule="auto"/>
                  <w:jc w:val="center"/>
                  <w:rPr>
                    <w:rFonts w:ascii="Arial" w:hAnsi="Arial" w:cs="Arial"/>
                    <w:sz w:val="20"/>
                    <w:szCs w:val="20"/>
                    <w:lang w:val="en-US"/>
                  </w:rPr>
                </w:pPr>
                <w:r w:rsidRPr="00FE3FD7">
                  <w:rPr>
                    <w:rStyle w:val="PlaceholderText"/>
                    <w:rFonts w:ascii="Arial" w:hAnsi="Arial" w:cs="Arial"/>
                    <w:color w:val="auto"/>
                    <w:sz w:val="20"/>
                    <w:szCs w:val="20"/>
                    <w:lang w:val="en-US"/>
                  </w:rPr>
                  <w:t>Choose an item.</w:t>
                </w:r>
              </w:p>
            </w:sdtContent>
          </w:sdt>
          <w:sdt>
            <w:sdtPr>
              <w:rPr>
                <w:rFonts w:ascii="Arial" w:hAnsi="Arial" w:cs="Arial"/>
                <w:sz w:val="20"/>
                <w:szCs w:val="20"/>
              </w:rPr>
              <w:alias w:val="Estándares"/>
              <w:tag w:val="Estándares"/>
              <w:id w:val="1084880026"/>
              <w:placeholder>
                <w:docPart w:val="7ACA57CB962945B19EB20844C8CE0869"/>
              </w:placeholder>
              <w:showingPlcHdr/>
              <w:comboBox>
                <w:listItem w:value="Choose an item."/>
                <w:listItem w:displayText="Comprensión Auditiva y Expresión Oral" w:value="Comprensión Auditiva y Expresión Oral"/>
                <w:listItem w:displayText="Destrezas Fundamentales de Lecturas" w:value="Destrezas Fundamentales de Lecturas"/>
                <w:listItem w:displayText="Comprensión de Lectura" w:value="Comprensión de Lectura"/>
                <w:listItem w:displayText="Dominio de la Lengua" w:value="Dominio de la Lengua"/>
                <w:listItem w:displayText="Escritura y Producción de Textos" w:value="Escritura y Producción de Textos"/>
              </w:comboBox>
            </w:sdtPr>
            <w:sdtContent>
              <w:p w:rsidR="00F437FE" w:rsidRPr="00FE3FD7" w:rsidRDefault="0021004F" w:rsidP="0021004F">
                <w:pPr>
                  <w:spacing w:after="0" w:line="240" w:lineRule="auto"/>
                  <w:jc w:val="center"/>
                  <w:rPr>
                    <w:rFonts w:ascii="Arial" w:hAnsi="Arial" w:cs="Arial"/>
                    <w:sz w:val="20"/>
                    <w:szCs w:val="20"/>
                    <w:lang w:val="en-US"/>
                  </w:rPr>
                </w:pPr>
                <w:r w:rsidRPr="00FE3FD7">
                  <w:rPr>
                    <w:rStyle w:val="PlaceholderText"/>
                    <w:rFonts w:ascii="Arial" w:hAnsi="Arial" w:cs="Arial"/>
                    <w:color w:val="auto"/>
                    <w:sz w:val="20"/>
                    <w:szCs w:val="20"/>
                    <w:lang w:val="en-US"/>
                  </w:rPr>
                  <w:t>Choose an item.</w:t>
                </w:r>
              </w:p>
            </w:sdtContent>
          </w:sdt>
        </w:tc>
        <w:tc>
          <w:tcPr>
            <w:tcW w:w="864" w:type="pct"/>
            <w:shd w:val="clear" w:color="auto" w:fill="auto"/>
            <w:vAlign w:val="center"/>
          </w:tcPr>
          <w:sdt>
            <w:sdtPr>
              <w:rPr>
                <w:rFonts w:ascii="Arial" w:hAnsi="Arial" w:cs="Arial"/>
                <w:sz w:val="20"/>
                <w:szCs w:val="20"/>
              </w:rPr>
              <w:alias w:val="Estándares"/>
              <w:tag w:val="Estándares"/>
              <w:id w:val="-1641107570"/>
              <w:placeholder>
                <w:docPart w:val="D72D44CFB6634B7CA837416C71C1977E"/>
              </w:placeholder>
              <w:comboBox>
                <w:listItem w:value="Choose an item."/>
                <w:listItem w:displayText="Comprensión Auditiva y Expresión Oral" w:value="Comprensión Auditiva y Expresión Oral"/>
                <w:listItem w:displayText="Destrezas Fundamentales de Lecturas" w:value="Destrezas Fundamentales de Lecturas"/>
                <w:listItem w:displayText="Comprensión de Lectura" w:value="Comprensión de Lectura"/>
                <w:listItem w:displayText="Dominio de la Lengua" w:value="Dominio de la Lengua"/>
                <w:listItem w:displayText="Escritura y Producción de Textos" w:value="Escritura y Producción de Textos"/>
              </w:comboBox>
            </w:sdtPr>
            <w:sdtContent>
              <w:p w:rsidR="0021004F" w:rsidRPr="00FE3FD7" w:rsidRDefault="00097716" w:rsidP="0021004F">
                <w:pPr>
                  <w:spacing w:after="0" w:line="240" w:lineRule="auto"/>
                  <w:jc w:val="center"/>
                  <w:rPr>
                    <w:rFonts w:ascii="Arial" w:hAnsi="Arial" w:cs="Arial"/>
                    <w:sz w:val="20"/>
                    <w:szCs w:val="20"/>
                  </w:rPr>
                </w:pPr>
                <w:r w:rsidRPr="00FE3FD7">
                  <w:rPr>
                    <w:rFonts w:ascii="Arial" w:hAnsi="Arial" w:cs="Arial"/>
                    <w:sz w:val="20"/>
                    <w:szCs w:val="20"/>
                  </w:rPr>
                  <w:t>Comprensión Auditiva y Expresión Oral</w:t>
                </w:r>
              </w:p>
            </w:sdtContent>
          </w:sdt>
          <w:sdt>
            <w:sdtPr>
              <w:rPr>
                <w:rFonts w:ascii="Arial" w:hAnsi="Arial" w:cs="Arial"/>
                <w:sz w:val="20"/>
                <w:szCs w:val="20"/>
              </w:rPr>
              <w:alias w:val="Estándares"/>
              <w:tag w:val="Estándares"/>
              <w:id w:val="803968506"/>
              <w:placeholder>
                <w:docPart w:val="112275E4E6884FCFB29B7091756C503B"/>
              </w:placeholder>
              <w:comboBox>
                <w:listItem w:value="Choose an item."/>
                <w:listItem w:displayText="Comprensión Auditiva y Expresión Oral" w:value="Comprensión Auditiva y Expresión Oral"/>
                <w:listItem w:displayText="Destrezas Fundamentales de Lecturas" w:value="Destrezas Fundamentales de Lecturas"/>
                <w:listItem w:displayText="Comprensión de Lectura" w:value="Comprensión de Lectura"/>
                <w:listItem w:displayText="Dominio de la Lengua" w:value="Dominio de la Lengua"/>
                <w:listItem w:displayText="Escritura y Producción de Textos" w:value="Escritura y Producción de Textos"/>
              </w:comboBox>
            </w:sdtPr>
            <w:sdtContent>
              <w:p w:rsidR="0021004F" w:rsidRPr="00FE3FD7" w:rsidRDefault="00BF53AF" w:rsidP="0021004F">
                <w:pPr>
                  <w:spacing w:after="0" w:line="240" w:lineRule="auto"/>
                  <w:jc w:val="center"/>
                  <w:rPr>
                    <w:rFonts w:ascii="Arial" w:hAnsi="Arial" w:cs="Arial"/>
                    <w:sz w:val="20"/>
                    <w:szCs w:val="20"/>
                  </w:rPr>
                </w:pPr>
                <w:r w:rsidRPr="00FE3FD7">
                  <w:rPr>
                    <w:rFonts w:ascii="Arial" w:hAnsi="Arial" w:cs="Arial"/>
                    <w:sz w:val="20"/>
                    <w:szCs w:val="20"/>
                  </w:rPr>
                  <w:t>Comprensión de Lectura</w:t>
                </w:r>
              </w:p>
            </w:sdtContent>
          </w:sdt>
          <w:sdt>
            <w:sdtPr>
              <w:rPr>
                <w:rFonts w:ascii="Arial" w:hAnsi="Arial" w:cs="Arial"/>
                <w:sz w:val="20"/>
                <w:szCs w:val="20"/>
              </w:rPr>
              <w:alias w:val="Estándares"/>
              <w:tag w:val="Estándares"/>
              <w:id w:val="-83613576"/>
              <w:placeholder>
                <w:docPart w:val="CE47D43880534908AE0FB8720307B81A"/>
              </w:placeholder>
              <w:comboBox>
                <w:listItem w:value="Choose an item."/>
                <w:listItem w:displayText="Comprensión Auditiva y Expresión Oral" w:value="Comprensión Auditiva y Expresión Oral"/>
                <w:listItem w:displayText="Destrezas Fundamentales de Lecturas" w:value="Destrezas Fundamentales de Lecturas"/>
                <w:listItem w:displayText="Comprensión de Lectura" w:value="Comprensión de Lectura"/>
                <w:listItem w:displayText="Dominio de la Lengua" w:value="Dominio de la Lengua"/>
                <w:listItem w:displayText="Escritura y Producción de Textos" w:value="Escritura y Producción de Textos"/>
              </w:comboBox>
            </w:sdtPr>
            <w:sdtContent>
              <w:p w:rsidR="0021004F" w:rsidRPr="00FE3FD7" w:rsidRDefault="00BF53AF" w:rsidP="0021004F">
                <w:pPr>
                  <w:spacing w:after="0" w:line="240" w:lineRule="auto"/>
                  <w:jc w:val="center"/>
                  <w:rPr>
                    <w:rFonts w:ascii="Arial" w:hAnsi="Arial" w:cs="Arial"/>
                    <w:sz w:val="20"/>
                    <w:szCs w:val="20"/>
                  </w:rPr>
                </w:pPr>
                <w:r w:rsidRPr="00FE3FD7">
                  <w:rPr>
                    <w:rFonts w:ascii="Arial" w:hAnsi="Arial" w:cs="Arial"/>
                    <w:sz w:val="20"/>
                    <w:szCs w:val="20"/>
                  </w:rPr>
                  <w:t>Comprensión de Lectura</w:t>
                </w:r>
              </w:p>
            </w:sdtContent>
          </w:sdt>
          <w:sdt>
            <w:sdtPr>
              <w:rPr>
                <w:rFonts w:ascii="Arial" w:hAnsi="Arial" w:cs="Arial"/>
                <w:sz w:val="20"/>
                <w:szCs w:val="20"/>
              </w:rPr>
              <w:alias w:val="Estándares"/>
              <w:tag w:val="Estándares"/>
              <w:id w:val="-1050767938"/>
              <w:placeholder>
                <w:docPart w:val="4EDC44B7B1D649B598AFE5C1049A5BE8"/>
              </w:placeholder>
              <w:showingPlcHdr/>
              <w:comboBox>
                <w:listItem w:value="Choose an item."/>
                <w:listItem w:displayText="Comprensión Auditiva y Expresión Oral" w:value="Comprensión Auditiva y Expresión Oral"/>
                <w:listItem w:displayText="Destrezas Fundamentales de Lecturas" w:value="Destrezas Fundamentales de Lecturas"/>
                <w:listItem w:displayText="Comprensión de Lectura" w:value="Comprensión de Lectura"/>
                <w:listItem w:displayText="Dominio de la Lengua" w:value="Dominio de la Lengua"/>
                <w:listItem w:displayText="Escritura y Producción de Textos" w:value="Escritura y Producción de Textos"/>
              </w:comboBox>
            </w:sdtPr>
            <w:sdtContent>
              <w:p w:rsidR="00F437FE" w:rsidRPr="00FE3FD7" w:rsidRDefault="0021004F" w:rsidP="0021004F">
                <w:pPr>
                  <w:spacing w:after="0" w:line="240" w:lineRule="auto"/>
                  <w:jc w:val="center"/>
                  <w:rPr>
                    <w:rFonts w:ascii="Arial" w:hAnsi="Arial" w:cs="Arial"/>
                    <w:sz w:val="20"/>
                    <w:szCs w:val="20"/>
                    <w:lang w:val="en-US"/>
                  </w:rPr>
                </w:pPr>
                <w:r w:rsidRPr="00FE3FD7">
                  <w:rPr>
                    <w:rStyle w:val="PlaceholderText"/>
                    <w:rFonts w:ascii="Arial" w:hAnsi="Arial" w:cs="Arial"/>
                    <w:color w:val="auto"/>
                    <w:sz w:val="20"/>
                    <w:szCs w:val="20"/>
                    <w:lang w:val="en-US"/>
                  </w:rPr>
                  <w:t>Choose an item.</w:t>
                </w:r>
              </w:p>
            </w:sdtContent>
          </w:sdt>
        </w:tc>
        <w:tc>
          <w:tcPr>
            <w:tcW w:w="866" w:type="pct"/>
            <w:shd w:val="clear" w:color="auto" w:fill="auto"/>
            <w:vAlign w:val="center"/>
          </w:tcPr>
          <w:sdt>
            <w:sdtPr>
              <w:rPr>
                <w:rFonts w:ascii="Arial" w:hAnsi="Arial" w:cs="Arial"/>
                <w:sz w:val="20"/>
                <w:szCs w:val="20"/>
              </w:rPr>
              <w:alias w:val="Estándares"/>
              <w:tag w:val="Estándares"/>
              <w:id w:val="175235921"/>
              <w:placeholder>
                <w:docPart w:val="04AFD4D2592A4FD7A41CFD256331E044"/>
              </w:placeholder>
              <w:comboBox>
                <w:listItem w:value="Choose an item."/>
                <w:listItem w:displayText="Comprensión Auditiva y Expresión Oral" w:value="Comprensión Auditiva y Expresión Oral"/>
                <w:listItem w:displayText="Destrezas Fundamentales de Lecturas" w:value="Destrezas Fundamentales de Lecturas"/>
                <w:listItem w:displayText="Comprensión de Lectura" w:value="Comprensión de Lectura"/>
                <w:listItem w:displayText="Dominio de la Lengua" w:value="Dominio de la Lengua"/>
                <w:listItem w:displayText="Escritura y Producción de Textos" w:value="Escritura y Producción de Textos"/>
              </w:comboBox>
            </w:sdtPr>
            <w:sdtContent>
              <w:p w:rsidR="0021004F" w:rsidRPr="00FE3FD7" w:rsidRDefault="00BF53AF" w:rsidP="0021004F">
                <w:pPr>
                  <w:spacing w:after="0" w:line="240" w:lineRule="auto"/>
                  <w:jc w:val="center"/>
                  <w:rPr>
                    <w:rFonts w:ascii="Arial" w:hAnsi="Arial" w:cs="Arial"/>
                    <w:sz w:val="20"/>
                    <w:szCs w:val="20"/>
                  </w:rPr>
                </w:pPr>
                <w:r w:rsidRPr="00FE3FD7">
                  <w:rPr>
                    <w:rFonts w:ascii="Arial" w:hAnsi="Arial" w:cs="Arial"/>
                    <w:sz w:val="20"/>
                    <w:szCs w:val="20"/>
                  </w:rPr>
                  <w:t>Comprensión Auditiva y Expresión Oral</w:t>
                </w:r>
              </w:p>
            </w:sdtContent>
          </w:sdt>
          <w:sdt>
            <w:sdtPr>
              <w:rPr>
                <w:rFonts w:ascii="Arial" w:hAnsi="Arial" w:cs="Arial"/>
                <w:sz w:val="20"/>
                <w:szCs w:val="20"/>
              </w:rPr>
              <w:alias w:val="Estándares"/>
              <w:tag w:val="Estándares"/>
              <w:id w:val="339278685"/>
              <w:placeholder>
                <w:docPart w:val="69557531F37D4F4AA17E370797960186"/>
              </w:placeholder>
              <w:comboBox>
                <w:listItem w:value="Choose an item."/>
                <w:listItem w:displayText="Comprensión Auditiva y Expresión Oral" w:value="Comprensión Auditiva y Expresión Oral"/>
                <w:listItem w:displayText="Destrezas Fundamentales de Lecturas" w:value="Destrezas Fundamentales de Lecturas"/>
                <w:listItem w:displayText="Comprensión de Lectura" w:value="Comprensión de Lectura"/>
                <w:listItem w:displayText="Dominio de la Lengua" w:value="Dominio de la Lengua"/>
                <w:listItem w:displayText="Escritura y Producción de Textos" w:value="Escritura y Producción de Textos"/>
              </w:comboBox>
            </w:sdtPr>
            <w:sdtContent>
              <w:p w:rsidR="0021004F" w:rsidRPr="00FE3FD7" w:rsidRDefault="00BF53AF" w:rsidP="0021004F">
                <w:pPr>
                  <w:spacing w:after="0" w:line="240" w:lineRule="auto"/>
                  <w:jc w:val="center"/>
                  <w:rPr>
                    <w:rFonts w:ascii="Arial" w:hAnsi="Arial" w:cs="Arial"/>
                    <w:sz w:val="20"/>
                    <w:szCs w:val="20"/>
                  </w:rPr>
                </w:pPr>
                <w:r w:rsidRPr="00FE3FD7">
                  <w:rPr>
                    <w:rFonts w:ascii="Arial" w:hAnsi="Arial" w:cs="Arial"/>
                    <w:sz w:val="20"/>
                    <w:szCs w:val="20"/>
                  </w:rPr>
                  <w:t>Escritura y Producción de Textos</w:t>
                </w:r>
              </w:p>
            </w:sdtContent>
          </w:sdt>
          <w:sdt>
            <w:sdtPr>
              <w:rPr>
                <w:rFonts w:ascii="Arial" w:hAnsi="Arial" w:cs="Arial"/>
                <w:sz w:val="20"/>
                <w:szCs w:val="20"/>
              </w:rPr>
              <w:alias w:val="Estándares"/>
              <w:tag w:val="Estándares"/>
              <w:id w:val="-1967957118"/>
              <w:placeholder>
                <w:docPart w:val="E98312F3DC374E65A1E06758AC6DB9D7"/>
              </w:placeholder>
              <w:comboBox>
                <w:listItem w:value="Choose an item."/>
                <w:listItem w:displayText="Comprensión Auditiva y Expresión Oral" w:value="Comprensión Auditiva y Expresión Oral"/>
                <w:listItem w:displayText="Destrezas Fundamentales de Lecturas" w:value="Destrezas Fundamentales de Lecturas"/>
                <w:listItem w:displayText="Comprensión de Lectura" w:value="Comprensión de Lectura"/>
                <w:listItem w:displayText="Dominio de la Lengua" w:value="Dominio de la Lengua"/>
                <w:listItem w:displayText="Escritura y Producción de Textos" w:value="Escritura y Producción de Textos"/>
              </w:comboBox>
            </w:sdtPr>
            <w:sdtContent>
              <w:p w:rsidR="0021004F" w:rsidRPr="00FE3FD7" w:rsidRDefault="00BF53AF" w:rsidP="0021004F">
                <w:pPr>
                  <w:spacing w:after="0" w:line="240" w:lineRule="auto"/>
                  <w:jc w:val="center"/>
                  <w:rPr>
                    <w:rFonts w:ascii="Arial" w:hAnsi="Arial" w:cs="Arial"/>
                    <w:sz w:val="20"/>
                    <w:szCs w:val="20"/>
                  </w:rPr>
                </w:pPr>
                <w:r w:rsidRPr="00FE3FD7">
                  <w:rPr>
                    <w:rFonts w:ascii="Arial" w:hAnsi="Arial" w:cs="Arial"/>
                    <w:sz w:val="20"/>
                    <w:szCs w:val="20"/>
                  </w:rPr>
                  <w:t>Comprensión de Lectura</w:t>
                </w:r>
              </w:p>
            </w:sdtContent>
          </w:sdt>
          <w:sdt>
            <w:sdtPr>
              <w:rPr>
                <w:rFonts w:ascii="Arial" w:hAnsi="Arial" w:cs="Arial"/>
                <w:sz w:val="20"/>
                <w:szCs w:val="20"/>
              </w:rPr>
              <w:alias w:val="Estándares"/>
              <w:tag w:val="Estándares"/>
              <w:id w:val="-431904088"/>
              <w:placeholder>
                <w:docPart w:val="1FFC53B51E634C039BB48786AF2E7D12"/>
              </w:placeholder>
              <w:showingPlcHdr/>
              <w:comboBox>
                <w:listItem w:value="Choose an item."/>
                <w:listItem w:displayText="Comprensión Auditiva y Expresión Oral" w:value="Comprensión Auditiva y Expresión Oral"/>
                <w:listItem w:displayText="Destrezas Fundamentales de Lecturas" w:value="Destrezas Fundamentales de Lecturas"/>
                <w:listItem w:displayText="Comprensión de Lectura" w:value="Comprensión de Lectura"/>
                <w:listItem w:displayText="Dominio de la Lengua" w:value="Dominio de la Lengua"/>
                <w:listItem w:displayText="Escritura y Producción de Textos" w:value="Escritura y Producción de Textos"/>
              </w:comboBox>
            </w:sdtPr>
            <w:sdtContent>
              <w:p w:rsidR="00F437FE" w:rsidRPr="00FE3FD7" w:rsidRDefault="0021004F" w:rsidP="0021004F">
                <w:pPr>
                  <w:spacing w:after="0" w:line="240" w:lineRule="auto"/>
                  <w:jc w:val="center"/>
                  <w:rPr>
                    <w:rFonts w:ascii="Arial" w:hAnsi="Arial" w:cs="Arial"/>
                    <w:sz w:val="20"/>
                    <w:szCs w:val="20"/>
                  </w:rPr>
                </w:pPr>
                <w:r w:rsidRPr="00FE3FD7">
                  <w:rPr>
                    <w:rStyle w:val="PlaceholderText"/>
                    <w:rFonts w:ascii="Arial" w:hAnsi="Arial" w:cs="Arial"/>
                    <w:color w:val="auto"/>
                    <w:sz w:val="20"/>
                    <w:szCs w:val="20"/>
                  </w:rPr>
                  <w:t>Choose an item.</w:t>
                </w:r>
              </w:p>
            </w:sdtContent>
          </w:sdt>
        </w:tc>
      </w:tr>
      <w:tr w:rsidR="00FE3FD7" w:rsidRPr="00FE3FD7" w:rsidTr="00E03980">
        <w:trPr>
          <w:trHeight w:val="530"/>
        </w:trPr>
        <w:tc>
          <w:tcPr>
            <w:tcW w:w="575" w:type="pct"/>
            <w:shd w:val="clear" w:color="auto" w:fill="auto"/>
            <w:vAlign w:val="center"/>
          </w:tcPr>
          <w:p w:rsidR="0070525C" w:rsidRPr="00FE3FD7" w:rsidRDefault="00197CA5" w:rsidP="00197CA5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FE3FD7">
              <w:rPr>
                <w:rFonts w:ascii="Arial" w:hAnsi="Arial" w:cs="Arial"/>
                <w:sz w:val="20"/>
                <w:szCs w:val="20"/>
              </w:rPr>
              <w:t>Expectativas</w:t>
            </w:r>
          </w:p>
        </w:tc>
        <w:tc>
          <w:tcPr>
            <w:tcW w:w="866" w:type="pct"/>
            <w:shd w:val="clear" w:color="auto" w:fill="auto"/>
          </w:tcPr>
          <w:p w:rsidR="0020166B" w:rsidRPr="00FE3FD7" w:rsidRDefault="0020166B" w:rsidP="007A1258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FE3FD7">
              <w:rPr>
                <w:rFonts w:ascii="Arial" w:hAnsi="Arial" w:cs="Arial"/>
                <w:sz w:val="20"/>
                <w:szCs w:val="20"/>
              </w:rPr>
              <w:t>11.AO.CC.1</w:t>
            </w:r>
          </w:p>
          <w:p w:rsidR="0020166B" w:rsidRPr="00FE3FD7" w:rsidRDefault="0020166B" w:rsidP="007A1258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FE3FD7">
              <w:rPr>
                <w:rFonts w:ascii="Arial" w:hAnsi="Arial" w:cs="Arial"/>
                <w:sz w:val="20"/>
                <w:szCs w:val="20"/>
              </w:rPr>
              <w:t>11.AO.CC.1d</w:t>
            </w:r>
          </w:p>
          <w:p w:rsidR="0020166B" w:rsidRPr="00FE3FD7" w:rsidRDefault="0020166B" w:rsidP="007A1258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FE3FD7">
              <w:rPr>
                <w:rFonts w:ascii="Arial" w:hAnsi="Arial" w:cs="Arial"/>
                <w:sz w:val="20"/>
                <w:szCs w:val="20"/>
              </w:rPr>
              <w:t>11.AO.CC.3d</w:t>
            </w:r>
          </w:p>
          <w:p w:rsidR="0070525C" w:rsidRPr="00FE3FD7" w:rsidRDefault="0070525C" w:rsidP="007A1258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62" w:type="pct"/>
            <w:shd w:val="clear" w:color="auto" w:fill="auto"/>
          </w:tcPr>
          <w:p w:rsidR="000F2FF5" w:rsidRPr="00FE3FD7" w:rsidRDefault="000F2FF5" w:rsidP="007A1258">
            <w:pPr>
              <w:tabs>
                <w:tab w:val="left" w:pos="820"/>
              </w:tabs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FE3FD7">
              <w:rPr>
                <w:rFonts w:ascii="Arial" w:hAnsi="Arial" w:cs="Arial"/>
                <w:sz w:val="20"/>
                <w:szCs w:val="20"/>
              </w:rPr>
              <w:t>11. LI.ICI.7</w:t>
            </w:r>
          </w:p>
          <w:p w:rsidR="000F2FF5" w:rsidRPr="00FE3FD7" w:rsidRDefault="000F2FF5" w:rsidP="007A1258">
            <w:pPr>
              <w:tabs>
                <w:tab w:val="left" w:pos="820"/>
              </w:tabs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FE3FD7">
              <w:rPr>
                <w:rFonts w:ascii="Arial" w:hAnsi="Arial" w:cs="Arial"/>
                <w:sz w:val="20"/>
                <w:szCs w:val="20"/>
              </w:rPr>
              <w:t>11.AO.CC.1d</w:t>
            </w:r>
          </w:p>
          <w:p w:rsidR="000F2FF5" w:rsidRPr="00FE3FD7" w:rsidRDefault="000F2FF5" w:rsidP="007A1258">
            <w:pPr>
              <w:tabs>
                <w:tab w:val="left" w:pos="820"/>
              </w:tabs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FE3FD7">
              <w:rPr>
                <w:rFonts w:ascii="Arial" w:hAnsi="Arial" w:cs="Arial"/>
                <w:sz w:val="20"/>
                <w:szCs w:val="20"/>
              </w:rPr>
              <w:t>11.AO.CC.3d</w:t>
            </w:r>
          </w:p>
          <w:p w:rsidR="0070525C" w:rsidRPr="00FE3FD7" w:rsidRDefault="0070525C" w:rsidP="007A1258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67" w:type="pct"/>
            <w:shd w:val="clear" w:color="auto" w:fill="auto"/>
          </w:tcPr>
          <w:p w:rsidR="00A5348D" w:rsidRPr="00FE3FD7" w:rsidRDefault="00A5348D" w:rsidP="007A1258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FE3FD7">
              <w:rPr>
                <w:rFonts w:ascii="Arial" w:hAnsi="Arial" w:cs="Arial"/>
                <w:sz w:val="20"/>
                <w:szCs w:val="20"/>
              </w:rPr>
              <w:t>11.AO.CC.1d</w:t>
            </w:r>
          </w:p>
          <w:p w:rsidR="00A5348D" w:rsidRPr="00FE3FD7" w:rsidRDefault="00A5348D" w:rsidP="007A1258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FE3FD7">
              <w:rPr>
                <w:rFonts w:ascii="Arial" w:hAnsi="Arial" w:cs="Arial"/>
                <w:sz w:val="20"/>
                <w:szCs w:val="20"/>
              </w:rPr>
              <w:t>11.AO.CC.3d</w:t>
            </w:r>
          </w:p>
          <w:p w:rsidR="00A5348D" w:rsidRPr="00FE3FD7" w:rsidRDefault="00A5348D" w:rsidP="007A1258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FE3FD7">
              <w:rPr>
                <w:rFonts w:ascii="Arial" w:hAnsi="Arial" w:cs="Arial"/>
                <w:sz w:val="20"/>
                <w:szCs w:val="20"/>
              </w:rPr>
              <w:t>11.AO.CC.1e</w:t>
            </w:r>
          </w:p>
          <w:p w:rsidR="00A5348D" w:rsidRPr="00FE3FD7" w:rsidRDefault="00A5348D" w:rsidP="007A1258">
            <w:pPr>
              <w:spacing w:after="0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FE3FD7">
              <w:rPr>
                <w:rFonts w:ascii="Arial" w:hAnsi="Arial" w:cs="Arial"/>
                <w:sz w:val="20"/>
                <w:szCs w:val="20"/>
                <w:lang w:val="en-US"/>
              </w:rPr>
              <w:t>11.AO.CC.4</w:t>
            </w:r>
          </w:p>
          <w:p w:rsidR="00A5348D" w:rsidRPr="00FE3FD7" w:rsidRDefault="00A5348D" w:rsidP="007A1258">
            <w:pPr>
              <w:spacing w:after="0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FE3FD7">
              <w:rPr>
                <w:rFonts w:ascii="Arial" w:hAnsi="Arial" w:cs="Arial"/>
                <w:sz w:val="20"/>
                <w:szCs w:val="20"/>
                <w:lang w:val="en-US"/>
              </w:rPr>
              <w:t>11.E.PE.4</w:t>
            </w:r>
          </w:p>
          <w:p w:rsidR="00A5348D" w:rsidRPr="00FE3FD7" w:rsidRDefault="00A5348D" w:rsidP="007A1258">
            <w:pPr>
              <w:spacing w:after="0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FE3FD7">
              <w:rPr>
                <w:rFonts w:ascii="Arial" w:hAnsi="Arial" w:cs="Arial"/>
                <w:sz w:val="20"/>
                <w:szCs w:val="20"/>
                <w:lang w:val="en-US"/>
              </w:rPr>
              <w:t xml:space="preserve">11.TP.1c </w:t>
            </w:r>
          </w:p>
          <w:p w:rsidR="0070525C" w:rsidRPr="00FE3FD7" w:rsidRDefault="0070525C" w:rsidP="007A1258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864" w:type="pct"/>
            <w:shd w:val="clear" w:color="auto" w:fill="auto"/>
          </w:tcPr>
          <w:p w:rsidR="00097716" w:rsidRPr="00FE3FD7" w:rsidRDefault="00097716" w:rsidP="007A1258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FE3FD7">
              <w:rPr>
                <w:rFonts w:ascii="Arial" w:hAnsi="Arial" w:cs="Arial"/>
                <w:sz w:val="20"/>
                <w:szCs w:val="20"/>
              </w:rPr>
              <w:t>11.AO.CC.1a</w:t>
            </w:r>
          </w:p>
          <w:p w:rsidR="00097716" w:rsidRPr="00FE3FD7" w:rsidRDefault="00097716" w:rsidP="007A1258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FE3FD7">
              <w:rPr>
                <w:rFonts w:ascii="Arial" w:hAnsi="Arial" w:cs="Arial"/>
                <w:sz w:val="20"/>
                <w:szCs w:val="20"/>
              </w:rPr>
              <w:t>11.AO.CC.1b</w:t>
            </w:r>
          </w:p>
          <w:p w:rsidR="00097716" w:rsidRPr="00FE3FD7" w:rsidRDefault="00097716" w:rsidP="007A1258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FE3FD7">
              <w:rPr>
                <w:rFonts w:ascii="Arial" w:hAnsi="Arial" w:cs="Arial"/>
                <w:sz w:val="20"/>
                <w:szCs w:val="20"/>
              </w:rPr>
              <w:t>11.AO.CC.1e</w:t>
            </w:r>
          </w:p>
          <w:p w:rsidR="00097716" w:rsidRPr="00FE3FD7" w:rsidRDefault="00097716" w:rsidP="007A1258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FE3FD7">
              <w:rPr>
                <w:rFonts w:ascii="Arial" w:hAnsi="Arial" w:cs="Arial"/>
                <w:sz w:val="20"/>
                <w:szCs w:val="20"/>
              </w:rPr>
              <w:t>11.AO.PC.5</w:t>
            </w:r>
          </w:p>
          <w:p w:rsidR="00097716" w:rsidRPr="00FE3FD7" w:rsidRDefault="00097716" w:rsidP="007A1258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FE3FD7">
              <w:rPr>
                <w:rFonts w:ascii="Arial" w:hAnsi="Arial" w:cs="Arial"/>
                <w:sz w:val="20"/>
                <w:szCs w:val="20"/>
              </w:rPr>
              <w:t>11.AO.PC.7b</w:t>
            </w:r>
          </w:p>
          <w:p w:rsidR="00097716" w:rsidRPr="00FE3FD7" w:rsidRDefault="00097716" w:rsidP="007A1258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FE3FD7">
              <w:rPr>
                <w:rFonts w:ascii="Arial" w:hAnsi="Arial" w:cs="Arial"/>
                <w:sz w:val="20"/>
                <w:szCs w:val="20"/>
              </w:rPr>
              <w:t>11.LI.ICD.1</w:t>
            </w:r>
          </w:p>
          <w:p w:rsidR="00097716" w:rsidRPr="00FE3FD7" w:rsidRDefault="00097716" w:rsidP="007A1258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FE3FD7">
              <w:rPr>
                <w:rFonts w:ascii="Arial" w:hAnsi="Arial" w:cs="Arial"/>
                <w:sz w:val="20"/>
                <w:szCs w:val="20"/>
              </w:rPr>
              <w:t>11.LI.ICI.10</w:t>
            </w:r>
          </w:p>
          <w:p w:rsidR="00097716" w:rsidRPr="00FE3FD7" w:rsidRDefault="00097716" w:rsidP="007A1258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FE3FD7">
              <w:rPr>
                <w:rFonts w:ascii="Arial" w:hAnsi="Arial" w:cs="Arial"/>
                <w:sz w:val="20"/>
                <w:szCs w:val="20"/>
              </w:rPr>
              <w:t>11.E.PE.4</w:t>
            </w:r>
          </w:p>
          <w:p w:rsidR="00097716" w:rsidRPr="00FE3FD7" w:rsidRDefault="00097716" w:rsidP="007A1258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FE3FD7">
              <w:rPr>
                <w:rFonts w:ascii="Arial" w:hAnsi="Arial" w:cs="Arial"/>
                <w:sz w:val="20"/>
                <w:szCs w:val="20"/>
              </w:rPr>
              <w:t>11.E.TP.1ª</w:t>
            </w:r>
          </w:p>
          <w:p w:rsidR="00097716" w:rsidRPr="00FE3FD7" w:rsidRDefault="00097716" w:rsidP="007A1258">
            <w:pPr>
              <w:spacing w:after="0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FE3FD7">
              <w:rPr>
                <w:rFonts w:ascii="Arial" w:hAnsi="Arial" w:cs="Arial"/>
                <w:sz w:val="20"/>
                <w:szCs w:val="20"/>
                <w:lang w:val="en-US"/>
              </w:rPr>
              <w:t>11.E.TP.3a</w:t>
            </w:r>
          </w:p>
          <w:p w:rsidR="0070525C" w:rsidRPr="00FE3FD7" w:rsidRDefault="00097716" w:rsidP="007A1258">
            <w:pPr>
              <w:spacing w:after="0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FE3FD7">
              <w:rPr>
                <w:rFonts w:ascii="Arial" w:hAnsi="Arial" w:cs="Arial"/>
                <w:sz w:val="20"/>
                <w:szCs w:val="20"/>
                <w:lang w:val="en-US"/>
              </w:rPr>
              <w:t xml:space="preserve">11.L.NE.1 </w:t>
            </w:r>
          </w:p>
        </w:tc>
        <w:tc>
          <w:tcPr>
            <w:tcW w:w="866" w:type="pct"/>
            <w:shd w:val="clear" w:color="auto" w:fill="auto"/>
          </w:tcPr>
          <w:p w:rsidR="00BF53AF" w:rsidRPr="00FE3FD7" w:rsidRDefault="00BF53AF" w:rsidP="007A1258">
            <w:pPr>
              <w:spacing w:after="0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FE3FD7">
              <w:rPr>
                <w:rFonts w:ascii="Arial" w:hAnsi="Arial" w:cs="Arial"/>
                <w:sz w:val="20"/>
                <w:szCs w:val="20"/>
                <w:lang w:val="en-US"/>
              </w:rPr>
              <w:t>A.1,2,3,4,5</w:t>
            </w:r>
          </w:p>
          <w:p w:rsidR="00BF53AF" w:rsidRPr="00FE3FD7" w:rsidRDefault="00BF53AF" w:rsidP="007A1258">
            <w:pPr>
              <w:spacing w:after="0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FE3FD7">
              <w:rPr>
                <w:rFonts w:ascii="Arial" w:hAnsi="Arial" w:cs="Arial"/>
                <w:sz w:val="20"/>
                <w:szCs w:val="20"/>
                <w:lang w:val="en-US"/>
              </w:rPr>
              <w:t>11.AO.CC.1c</w:t>
            </w:r>
          </w:p>
          <w:p w:rsidR="00BF53AF" w:rsidRPr="00FE3FD7" w:rsidRDefault="00BF53AF" w:rsidP="007A1258">
            <w:pPr>
              <w:spacing w:after="0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FE3FD7">
              <w:rPr>
                <w:rFonts w:ascii="Arial" w:hAnsi="Arial" w:cs="Arial"/>
                <w:sz w:val="20"/>
                <w:szCs w:val="20"/>
                <w:lang w:val="en-US"/>
              </w:rPr>
              <w:t>11. AO.CC.1d</w:t>
            </w:r>
          </w:p>
          <w:p w:rsidR="00BF53AF" w:rsidRPr="00FE3FD7" w:rsidRDefault="00BF53AF" w:rsidP="007A1258">
            <w:pPr>
              <w:spacing w:after="0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FE3FD7">
              <w:rPr>
                <w:rFonts w:ascii="Arial" w:hAnsi="Arial" w:cs="Arial"/>
                <w:sz w:val="20"/>
                <w:szCs w:val="20"/>
                <w:lang w:val="en-US"/>
              </w:rPr>
              <w:t>11.E.TP.1a</w:t>
            </w:r>
          </w:p>
          <w:p w:rsidR="00BF53AF" w:rsidRPr="00FE3FD7" w:rsidRDefault="00BF53AF" w:rsidP="007A1258">
            <w:pPr>
              <w:spacing w:after="0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FE3FD7">
              <w:rPr>
                <w:rFonts w:ascii="Arial" w:hAnsi="Arial" w:cs="Arial"/>
                <w:sz w:val="20"/>
                <w:szCs w:val="20"/>
                <w:lang w:val="en-US"/>
              </w:rPr>
              <w:t>11.E.TP.1c</w:t>
            </w:r>
          </w:p>
          <w:p w:rsidR="00BF53AF" w:rsidRPr="00FE3FD7" w:rsidRDefault="00BF53AF" w:rsidP="007A1258">
            <w:pPr>
              <w:spacing w:after="0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FE3FD7">
              <w:rPr>
                <w:rFonts w:ascii="Arial" w:hAnsi="Arial" w:cs="Arial"/>
                <w:sz w:val="20"/>
                <w:szCs w:val="20"/>
                <w:lang w:val="en-US"/>
              </w:rPr>
              <w:t>11.E.TP.4</w:t>
            </w:r>
          </w:p>
          <w:p w:rsidR="00BF53AF" w:rsidRPr="00FE3FD7" w:rsidRDefault="00BF53AF" w:rsidP="007A1258">
            <w:pPr>
              <w:spacing w:after="0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FE3FD7">
              <w:rPr>
                <w:rFonts w:ascii="Arial" w:hAnsi="Arial" w:cs="Arial"/>
                <w:sz w:val="20"/>
                <w:szCs w:val="20"/>
                <w:lang w:val="en-US"/>
              </w:rPr>
              <w:t>11.LI.ICD.1</w:t>
            </w:r>
          </w:p>
          <w:p w:rsidR="00BF53AF" w:rsidRPr="00FE3FD7" w:rsidRDefault="00BF53AF" w:rsidP="007A1258">
            <w:pPr>
              <w:spacing w:after="0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FE3FD7">
              <w:rPr>
                <w:rFonts w:ascii="Arial" w:hAnsi="Arial" w:cs="Arial"/>
                <w:sz w:val="20"/>
                <w:szCs w:val="20"/>
                <w:lang w:val="en-US"/>
              </w:rPr>
              <w:t>11.LI.ICI.10</w:t>
            </w:r>
          </w:p>
          <w:p w:rsidR="00BF53AF" w:rsidRPr="00FE3FD7" w:rsidRDefault="00BF53AF" w:rsidP="007A1258">
            <w:pPr>
              <w:spacing w:after="0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FE3FD7">
              <w:rPr>
                <w:rFonts w:ascii="Arial" w:hAnsi="Arial" w:cs="Arial"/>
                <w:sz w:val="20"/>
                <w:szCs w:val="20"/>
                <w:lang w:val="en-US"/>
              </w:rPr>
              <w:t>11.LI.ICI.7</w:t>
            </w:r>
          </w:p>
          <w:p w:rsidR="00BF53AF" w:rsidRPr="00FE3FD7" w:rsidRDefault="00BF53AF" w:rsidP="007A1258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FE3FD7">
              <w:rPr>
                <w:rFonts w:ascii="Arial" w:hAnsi="Arial" w:cs="Arial"/>
                <w:sz w:val="20"/>
                <w:szCs w:val="20"/>
              </w:rPr>
              <w:t>11.LI.TE.6</w:t>
            </w:r>
          </w:p>
          <w:p w:rsidR="00BF53AF" w:rsidRPr="00FE3FD7" w:rsidRDefault="00BF53AF" w:rsidP="007A1258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FE3FD7">
              <w:rPr>
                <w:rFonts w:ascii="Arial" w:hAnsi="Arial" w:cs="Arial"/>
                <w:sz w:val="20"/>
                <w:szCs w:val="20"/>
              </w:rPr>
              <w:t xml:space="preserve">11.E.PE.4 </w:t>
            </w:r>
          </w:p>
          <w:p w:rsidR="00BF53AF" w:rsidRPr="00FE3FD7" w:rsidRDefault="00BF53AF" w:rsidP="007A1258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FE3FD7">
              <w:rPr>
                <w:rFonts w:ascii="Arial" w:hAnsi="Arial" w:cs="Arial"/>
                <w:sz w:val="20"/>
                <w:szCs w:val="20"/>
              </w:rPr>
              <w:t>11.E.TP.1a</w:t>
            </w:r>
          </w:p>
          <w:p w:rsidR="00BF53AF" w:rsidRPr="00FE3FD7" w:rsidRDefault="00BF53AF" w:rsidP="007A1258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FE3FD7">
              <w:rPr>
                <w:rFonts w:ascii="Arial" w:hAnsi="Arial" w:cs="Arial"/>
                <w:sz w:val="20"/>
                <w:szCs w:val="20"/>
              </w:rPr>
              <w:t xml:space="preserve">11.E.TP.3a </w:t>
            </w:r>
          </w:p>
          <w:p w:rsidR="0070525C" w:rsidRPr="00FE3FD7" w:rsidRDefault="0070525C" w:rsidP="007A1258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</w:tr>
      <w:tr w:rsidR="00FE3FD7" w:rsidRPr="00FE3FD7" w:rsidTr="00E03980">
        <w:trPr>
          <w:trHeight w:val="713"/>
        </w:trPr>
        <w:tc>
          <w:tcPr>
            <w:tcW w:w="575" w:type="pct"/>
            <w:vAlign w:val="center"/>
          </w:tcPr>
          <w:p w:rsidR="009709E4" w:rsidRPr="00FE3FD7" w:rsidRDefault="009709E4" w:rsidP="00686827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FE3FD7">
              <w:rPr>
                <w:rFonts w:ascii="Arial" w:hAnsi="Arial" w:cs="Arial"/>
                <w:sz w:val="20"/>
                <w:szCs w:val="20"/>
              </w:rPr>
              <w:lastRenderedPageBreak/>
              <w:t>Estrategia Académica</w:t>
            </w:r>
          </w:p>
        </w:tc>
        <w:tc>
          <w:tcPr>
            <w:tcW w:w="866" w:type="pct"/>
            <w:vAlign w:val="center"/>
          </w:tcPr>
          <w:p w:rsidR="009709E4" w:rsidRPr="00FE3FD7" w:rsidRDefault="00FE3FD7" w:rsidP="00197CA5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sdt>
              <w:sdtPr>
                <w:rPr>
                  <w:rStyle w:val="hps"/>
                  <w:rFonts w:ascii="Arial" w:hAnsi="Arial" w:cs="Arial"/>
                  <w:bCs/>
                  <w:sz w:val="20"/>
                  <w:szCs w:val="20"/>
                </w:rPr>
                <w:alias w:val="Estrategias académicas"/>
                <w:tag w:val="Estrategias académicas"/>
                <w:id w:val="1353759705"/>
                <w:placeholder>
                  <w:docPart w:val="2235BE26289B4BE9B84C97F6F18E9C67"/>
                </w:placeholder>
                <w:showingPlcHdr/>
                <w:dropDownList>
                  <w:listItem w:value="Choose an item."/>
                  <w:listItem w:displayText="Comprensión lectora" w:value="Comprensión lectora"/>
                  <w:listItem w:displayText="Desarrollo Conceptual" w:value="Desarrollo Conceptual"/>
                  <w:listItem w:displayText="Integración con la Tecnología" w:value="Integración con la Tecnología"/>
                  <w:listItem w:displayText="Aprendizaje Basado en Problemas" w:value="Aprendizaje Basado en Problemas"/>
                  <w:listItem w:displayText="Aprendizaje Basado en Proyectos" w:value="Aprendizaje Basado en Proyectos"/>
                  <w:listItem w:displayText="Andamiaje Cognitivo o Scaffolding" w:value="Andamiaje Cognitivo o Scaffolding"/>
                  <w:listItem w:displayText="Aprendizaje Cooperativo" w:value="Aprendizaje Cooperativo"/>
                  <w:listItem w:displayText="Aprendizaje por Descubrimiento" w:value="Aprendizaje por Descubrimiento"/>
                  <w:listItem w:displayText="Aprendizaje Significativo" w:value="Aprendizaje Significativo"/>
                  <w:listItem w:displayText="Aprendizaje- Servicio" w:value="Aprendizaje- Servicio"/>
                  <w:listItem w:displayText="Co-Enseñanza" w:value="Co-Enseñanza"/>
                  <w:listItem w:displayText="Lectura Compartida" w:value="Lectura Compartida"/>
                  <w:listItem w:displayText="Centros de Interés" w:value="Centros de Interés"/>
                  <w:listItem w:displayText="Lectura en Voz Alta" w:value="Lectura en Voz Alta"/>
                  <w:listItem w:displayText="Lectura Dirigida" w:value="Lectura Dirigida"/>
                  <w:listItem w:displayText="Escritura Creativa" w:value="Escritura Creativa"/>
                  <w:listItem w:displayText="Escritura Interactiva" w:value="Escritura Interactiva"/>
                  <w:listItem w:displayText="Clarificación de Valores" w:value="Clarificación de Valores"/>
                  <w:listItem w:displayText="Enseñanza Contextualizada" w:value="Enseñanza Contextualizada"/>
                  <w:listItem w:displayText="Enseñanza Lúdica" w:value="Enseñanza Lúdica"/>
                  <w:listItem w:displayText="Indagación Jurisprudencial" w:value="Indagación Jurisprudencial"/>
                  <w:listItem w:displayText="Instrucción Diferenciada" w:value="Instrucción Diferenciada"/>
                  <w:listItem w:displayText="Integración Curricular" w:value="Integración Curricular"/>
                  <w:listItem w:displayText="Juego Dramático" w:value="Juego Dramático"/>
                  <w:listItem w:displayText="Juego de Roles" w:value="Juego de Roles"/>
                  <w:listItem w:displayText="Modelo de Rotación" w:value="Modelo de Rotación"/>
                  <w:listItem w:displayText="Mastery Learning" w:value="Mastery Learning"/>
                  <w:listItem w:displayText="Modelo de Resiliencia" w:value="Modelo de Resiliencia"/>
                  <w:listItem w:displayText="Tutorías entre pares" w:value="Tutorías entre pares"/>
                  <w:listItem w:displayText="Think Aloud" w:value="Think Aloud"/>
                  <w:listItem w:displayText="ECA" w:value="ECA"/>
                  <w:listItem w:displayText="Exploración" w:value="Exploración"/>
                  <w:listItem w:displayText="Conceptualización" w:value="Conceptualización"/>
                  <w:listItem w:displayText="Aplicación" w:value="Aplicación"/>
                </w:dropDownList>
              </w:sdtPr>
              <w:sdtContent>
                <w:r w:rsidR="00943657" w:rsidRPr="00FE3FD7">
                  <w:rPr>
                    <w:rStyle w:val="PlaceholderText"/>
                    <w:rFonts w:ascii="Arial" w:hAnsi="Arial" w:cs="Arial"/>
                    <w:color w:val="auto"/>
                    <w:sz w:val="20"/>
                    <w:szCs w:val="20"/>
                  </w:rPr>
                  <w:t>Choose an item.</w:t>
                </w:r>
              </w:sdtContent>
            </w:sdt>
          </w:p>
        </w:tc>
        <w:tc>
          <w:tcPr>
            <w:tcW w:w="962" w:type="pct"/>
            <w:vAlign w:val="center"/>
          </w:tcPr>
          <w:p w:rsidR="009709E4" w:rsidRPr="00FE3FD7" w:rsidRDefault="00FE3FD7" w:rsidP="00197CA5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sdt>
              <w:sdtPr>
                <w:rPr>
                  <w:rStyle w:val="hps"/>
                  <w:rFonts w:ascii="Arial" w:hAnsi="Arial" w:cs="Arial"/>
                  <w:bCs/>
                  <w:sz w:val="20"/>
                  <w:szCs w:val="20"/>
                </w:rPr>
                <w:alias w:val="Estrategias académicas"/>
                <w:tag w:val="Estrategias académicas"/>
                <w:id w:val="-476461425"/>
                <w:placeholder>
                  <w:docPart w:val="C866978AE0C54E878967D80A5F86A58B"/>
                </w:placeholder>
                <w:dropDownList>
                  <w:listItem w:value="Choose an item."/>
                  <w:listItem w:displayText="Comprensión lectora" w:value="Comprensión lectora"/>
                  <w:listItem w:displayText="Desarrollo Conceptual" w:value="Desarrollo Conceptual"/>
                  <w:listItem w:displayText="Integración con la Tecnología" w:value="Integración con la Tecnología"/>
                  <w:listItem w:displayText="Aprendizaje Basado en Problemas" w:value="Aprendizaje Basado en Problemas"/>
                  <w:listItem w:displayText="Aprendizaje Basado en Proyectos" w:value="Aprendizaje Basado en Proyectos"/>
                  <w:listItem w:displayText="Andamiaje Cognitivo o Scaffolding" w:value="Andamiaje Cognitivo o Scaffolding"/>
                  <w:listItem w:displayText="Aprendizaje Cooperativo" w:value="Aprendizaje Cooperativo"/>
                  <w:listItem w:displayText="Aprendizaje por Descubrimiento" w:value="Aprendizaje por Descubrimiento"/>
                  <w:listItem w:displayText="Aprendizaje Significativo" w:value="Aprendizaje Significativo"/>
                  <w:listItem w:displayText="Aprendizaje- Servicio" w:value="Aprendizaje- Servicio"/>
                  <w:listItem w:displayText="Co-Enseñanza" w:value="Co-Enseñanza"/>
                  <w:listItem w:displayText="Lectura Compartida" w:value="Lectura Compartida"/>
                  <w:listItem w:displayText="Centros de Interés" w:value="Centros de Interés"/>
                  <w:listItem w:displayText="Lectura en Voz Alta" w:value="Lectura en Voz Alta"/>
                  <w:listItem w:displayText="Lectura Dirigida" w:value="Lectura Dirigida"/>
                  <w:listItem w:displayText="Escritura Creativa" w:value="Escritura Creativa"/>
                  <w:listItem w:displayText="Escritura Interactiva" w:value="Escritura Interactiva"/>
                  <w:listItem w:displayText="Clarificación de Valores" w:value="Clarificación de Valores"/>
                  <w:listItem w:displayText="Enseñanza Contextualizada" w:value="Enseñanza Contextualizada"/>
                  <w:listItem w:displayText="Enseñanza Lúdica" w:value="Enseñanza Lúdica"/>
                  <w:listItem w:displayText="Indagación Jurisprudencial" w:value="Indagación Jurisprudencial"/>
                  <w:listItem w:displayText="Instrucción Diferenciada" w:value="Instrucción Diferenciada"/>
                  <w:listItem w:displayText="Integración Curricular" w:value="Integración Curricular"/>
                  <w:listItem w:displayText="Juego Dramático" w:value="Juego Dramático"/>
                  <w:listItem w:displayText="Juego de Roles" w:value="Juego de Roles"/>
                  <w:listItem w:displayText="Modelo de Rotación" w:value="Modelo de Rotación"/>
                  <w:listItem w:displayText="Mastery Learning" w:value="Mastery Learning"/>
                  <w:listItem w:displayText="Modelo de Resiliencia" w:value="Modelo de Resiliencia"/>
                  <w:listItem w:displayText="Tutorías entre pares" w:value="Tutorías entre pares"/>
                  <w:listItem w:displayText="Think Aloud" w:value="Think Aloud"/>
                  <w:listItem w:displayText="ECA" w:value="ECA"/>
                  <w:listItem w:displayText="Exploración" w:value="Exploración"/>
                  <w:listItem w:displayText="Conceptualización" w:value="Conceptualización"/>
                  <w:listItem w:displayText="Aplicación" w:value="Aplicación"/>
                </w:dropDownList>
              </w:sdtPr>
              <w:sdtContent>
                <w:r w:rsidR="00D16039" w:rsidRPr="00FE3FD7">
                  <w:rPr>
                    <w:rStyle w:val="hps"/>
                    <w:rFonts w:ascii="Arial" w:hAnsi="Arial" w:cs="Arial"/>
                    <w:bCs/>
                    <w:sz w:val="20"/>
                    <w:szCs w:val="20"/>
                  </w:rPr>
                  <w:t>Integración con la Tecnología</w:t>
                </w:r>
              </w:sdtContent>
            </w:sdt>
          </w:p>
        </w:tc>
        <w:tc>
          <w:tcPr>
            <w:tcW w:w="867" w:type="pct"/>
            <w:vAlign w:val="center"/>
          </w:tcPr>
          <w:p w:rsidR="009709E4" w:rsidRPr="00FE3FD7" w:rsidRDefault="00FE3FD7" w:rsidP="00197CA5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sdt>
              <w:sdtPr>
                <w:rPr>
                  <w:rStyle w:val="hps"/>
                  <w:rFonts w:ascii="Arial" w:hAnsi="Arial" w:cs="Arial"/>
                  <w:bCs/>
                  <w:sz w:val="20"/>
                  <w:szCs w:val="20"/>
                </w:rPr>
                <w:alias w:val="Estrategias académicas"/>
                <w:tag w:val="Estrategias académicas"/>
                <w:id w:val="-319431735"/>
                <w:placeholder>
                  <w:docPart w:val="FC103009DCFD4B1C9C5566305C5EC1FB"/>
                </w:placeholder>
                <w:dropDownList>
                  <w:listItem w:value="Choose an item."/>
                  <w:listItem w:displayText="Comprensión lectora" w:value="Comprensión lectora"/>
                  <w:listItem w:displayText="Desarrollo Conceptual" w:value="Desarrollo Conceptual"/>
                  <w:listItem w:displayText="Integración con la Tecnología" w:value="Integración con la Tecnología"/>
                  <w:listItem w:displayText="Aprendizaje Basado en Problemas" w:value="Aprendizaje Basado en Problemas"/>
                  <w:listItem w:displayText="Aprendizaje Basado en Proyectos" w:value="Aprendizaje Basado en Proyectos"/>
                  <w:listItem w:displayText="Andamiaje Cognitivo o Scaffolding" w:value="Andamiaje Cognitivo o Scaffolding"/>
                  <w:listItem w:displayText="Aprendizaje Cooperativo" w:value="Aprendizaje Cooperativo"/>
                  <w:listItem w:displayText="Aprendizaje por Descubrimiento" w:value="Aprendizaje por Descubrimiento"/>
                  <w:listItem w:displayText="Aprendizaje Significativo" w:value="Aprendizaje Significativo"/>
                  <w:listItem w:displayText="Aprendizaje- Servicio" w:value="Aprendizaje- Servicio"/>
                  <w:listItem w:displayText="Co-Enseñanza" w:value="Co-Enseñanza"/>
                  <w:listItem w:displayText="Lectura Compartida" w:value="Lectura Compartida"/>
                  <w:listItem w:displayText="Centros de Interés" w:value="Centros de Interés"/>
                  <w:listItem w:displayText="Lectura en Voz Alta" w:value="Lectura en Voz Alta"/>
                  <w:listItem w:displayText="Lectura Dirigida" w:value="Lectura Dirigida"/>
                  <w:listItem w:displayText="Escritura Creativa" w:value="Escritura Creativa"/>
                  <w:listItem w:displayText="Escritura Interactiva" w:value="Escritura Interactiva"/>
                  <w:listItem w:displayText="Clarificación de Valores" w:value="Clarificación de Valores"/>
                  <w:listItem w:displayText="Enseñanza Contextualizada" w:value="Enseñanza Contextualizada"/>
                  <w:listItem w:displayText="Enseñanza Lúdica" w:value="Enseñanza Lúdica"/>
                  <w:listItem w:displayText="Indagación Jurisprudencial" w:value="Indagación Jurisprudencial"/>
                  <w:listItem w:displayText="Instrucción Diferenciada" w:value="Instrucción Diferenciada"/>
                  <w:listItem w:displayText="Integración Curricular" w:value="Integración Curricular"/>
                  <w:listItem w:displayText="Juego Dramático" w:value="Juego Dramático"/>
                  <w:listItem w:displayText="Juego de Roles" w:value="Juego de Roles"/>
                  <w:listItem w:displayText="Modelo de Rotación" w:value="Modelo de Rotación"/>
                  <w:listItem w:displayText="Mastery Learning" w:value="Mastery Learning"/>
                  <w:listItem w:displayText="Modelo de Resiliencia" w:value="Modelo de Resiliencia"/>
                  <w:listItem w:displayText="Tutorías entre pares" w:value="Tutorías entre pares"/>
                  <w:listItem w:displayText="Think Aloud" w:value="Think Aloud"/>
                  <w:listItem w:displayText="ECA" w:value="ECA"/>
                  <w:listItem w:displayText="Exploración" w:value="Exploración"/>
                  <w:listItem w:displayText="Conceptualización" w:value="Conceptualización"/>
                  <w:listItem w:displayText="Aplicación" w:value="Aplicación"/>
                </w:dropDownList>
              </w:sdtPr>
              <w:sdtContent>
                <w:r w:rsidR="00D16039" w:rsidRPr="00FE3FD7">
                  <w:rPr>
                    <w:rStyle w:val="hps"/>
                    <w:rFonts w:ascii="Arial" w:hAnsi="Arial" w:cs="Arial"/>
                    <w:bCs/>
                    <w:sz w:val="20"/>
                    <w:szCs w:val="20"/>
                  </w:rPr>
                  <w:t>Integración con la Tecnología</w:t>
                </w:r>
              </w:sdtContent>
            </w:sdt>
          </w:p>
        </w:tc>
        <w:tc>
          <w:tcPr>
            <w:tcW w:w="864" w:type="pct"/>
            <w:vAlign w:val="center"/>
          </w:tcPr>
          <w:p w:rsidR="009709E4" w:rsidRPr="00FE3FD7" w:rsidRDefault="00FE3FD7" w:rsidP="00197CA5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sdt>
              <w:sdtPr>
                <w:rPr>
                  <w:rStyle w:val="hps"/>
                  <w:rFonts w:ascii="Arial" w:hAnsi="Arial" w:cs="Arial"/>
                  <w:bCs/>
                  <w:sz w:val="20"/>
                  <w:szCs w:val="20"/>
                </w:rPr>
                <w:alias w:val="Estrategias académicas"/>
                <w:tag w:val="Estrategias académicas"/>
                <w:id w:val="151104538"/>
                <w:placeholder>
                  <w:docPart w:val="03933C903AE34B3593744B90DD164327"/>
                </w:placeholder>
                <w:dropDownList>
                  <w:listItem w:value="Choose an item."/>
                  <w:listItem w:displayText="Comprensión lectora" w:value="Comprensión lectora"/>
                  <w:listItem w:displayText="Desarrollo Conceptual" w:value="Desarrollo Conceptual"/>
                  <w:listItem w:displayText="Integración con la Tecnología" w:value="Integración con la Tecnología"/>
                  <w:listItem w:displayText="Aprendizaje Basado en Problemas" w:value="Aprendizaje Basado en Problemas"/>
                  <w:listItem w:displayText="Aprendizaje Basado en Proyectos" w:value="Aprendizaje Basado en Proyectos"/>
                  <w:listItem w:displayText="Andamiaje Cognitivo o Scaffolding" w:value="Andamiaje Cognitivo o Scaffolding"/>
                  <w:listItem w:displayText="Aprendizaje Cooperativo" w:value="Aprendizaje Cooperativo"/>
                  <w:listItem w:displayText="Aprendizaje por Descubrimiento" w:value="Aprendizaje por Descubrimiento"/>
                  <w:listItem w:displayText="Aprendizaje Significativo" w:value="Aprendizaje Significativo"/>
                  <w:listItem w:displayText="Aprendizaje- Servicio" w:value="Aprendizaje- Servicio"/>
                  <w:listItem w:displayText="Co-Enseñanza" w:value="Co-Enseñanza"/>
                  <w:listItem w:displayText="Lectura Compartida" w:value="Lectura Compartida"/>
                  <w:listItem w:displayText="Centros de Interés" w:value="Centros de Interés"/>
                  <w:listItem w:displayText="Lectura en Voz Alta" w:value="Lectura en Voz Alta"/>
                  <w:listItem w:displayText="Lectura Dirigida" w:value="Lectura Dirigida"/>
                  <w:listItem w:displayText="Escritura Creativa" w:value="Escritura Creativa"/>
                  <w:listItem w:displayText="Escritura Interactiva" w:value="Escritura Interactiva"/>
                  <w:listItem w:displayText="Clarificación de Valores" w:value="Clarificación de Valores"/>
                  <w:listItem w:displayText="Enseñanza Contextualizada" w:value="Enseñanza Contextualizada"/>
                  <w:listItem w:displayText="Enseñanza Lúdica" w:value="Enseñanza Lúdica"/>
                  <w:listItem w:displayText="Indagación Jurisprudencial" w:value="Indagación Jurisprudencial"/>
                  <w:listItem w:displayText="Instrucción Diferenciada" w:value="Instrucción Diferenciada"/>
                  <w:listItem w:displayText="Integración Curricular" w:value="Integración Curricular"/>
                  <w:listItem w:displayText="Juego Dramático" w:value="Juego Dramático"/>
                  <w:listItem w:displayText="Juego de Roles" w:value="Juego de Roles"/>
                  <w:listItem w:displayText="Modelo de Rotación" w:value="Modelo de Rotación"/>
                  <w:listItem w:displayText="Mastery Learning" w:value="Mastery Learning"/>
                  <w:listItem w:displayText="Modelo de Resiliencia" w:value="Modelo de Resiliencia"/>
                  <w:listItem w:displayText="Tutorías entre pares" w:value="Tutorías entre pares"/>
                  <w:listItem w:displayText="Think Aloud" w:value="Think Aloud"/>
                  <w:listItem w:displayText="ECA" w:value="ECA"/>
                  <w:listItem w:displayText="Exploración" w:value="Exploración"/>
                  <w:listItem w:displayText="Conceptualización" w:value="Conceptualización"/>
                  <w:listItem w:displayText="Aplicación" w:value="Aplicación"/>
                </w:dropDownList>
              </w:sdtPr>
              <w:sdtContent>
                <w:r w:rsidR="00BC08FE" w:rsidRPr="00FE3FD7">
                  <w:rPr>
                    <w:rStyle w:val="hps"/>
                    <w:rFonts w:ascii="Arial" w:hAnsi="Arial" w:cs="Arial"/>
                    <w:bCs/>
                    <w:sz w:val="20"/>
                    <w:szCs w:val="20"/>
                  </w:rPr>
                  <w:t>Aprendizaje Cooperativo</w:t>
                </w:r>
              </w:sdtContent>
            </w:sdt>
          </w:p>
        </w:tc>
        <w:tc>
          <w:tcPr>
            <w:tcW w:w="866" w:type="pct"/>
            <w:vAlign w:val="center"/>
          </w:tcPr>
          <w:p w:rsidR="009709E4" w:rsidRPr="00FE3FD7" w:rsidRDefault="00FE3FD7" w:rsidP="00197CA5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sdt>
              <w:sdtPr>
                <w:rPr>
                  <w:rStyle w:val="hps"/>
                  <w:rFonts w:ascii="Arial" w:hAnsi="Arial" w:cs="Arial"/>
                  <w:bCs/>
                  <w:sz w:val="20"/>
                  <w:szCs w:val="20"/>
                </w:rPr>
                <w:alias w:val="Estrategias académicas"/>
                <w:tag w:val="Estrategias académicas"/>
                <w:id w:val="-40058966"/>
                <w:placeholder>
                  <w:docPart w:val="A8D03B5E9DE749DAAABE1E220360613B"/>
                </w:placeholder>
                <w:dropDownList>
                  <w:listItem w:value="Choose an item."/>
                  <w:listItem w:displayText="Comprensión lectora" w:value="Comprensión lectora"/>
                  <w:listItem w:displayText="Desarrollo Conceptual" w:value="Desarrollo Conceptual"/>
                  <w:listItem w:displayText="Integración con la Tecnología" w:value="Integración con la Tecnología"/>
                  <w:listItem w:displayText="Aprendizaje Basado en Problemas" w:value="Aprendizaje Basado en Problemas"/>
                  <w:listItem w:displayText="Aprendizaje Basado en Proyectos" w:value="Aprendizaje Basado en Proyectos"/>
                  <w:listItem w:displayText="Andamiaje Cognitivo o Scaffolding" w:value="Andamiaje Cognitivo o Scaffolding"/>
                  <w:listItem w:displayText="Aprendizaje Cooperativo" w:value="Aprendizaje Cooperativo"/>
                  <w:listItem w:displayText="Aprendizaje por Descubrimiento" w:value="Aprendizaje por Descubrimiento"/>
                  <w:listItem w:displayText="Aprendizaje Significativo" w:value="Aprendizaje Significativo"/>
                  <w:listItem w:displayText="Aprendizaje- Servicio" w:value="Aprendizaje- Servicio"/>
                  <w:listItem w:displayText="Co-Enseñanza" w:value="Co-Enseñanza"/>
                  <w:listItem w:displayText="Lectura Compartida" w:value="Lectura Compartida"/>
                  <w:listItem w:displayText="Centros de Interés" w:value="Centros de Interés"/>
                  <w:listItem w:displayText="Lectura en Voz Alta" w:value="Lectura en Voz Alta"/>
                  <w:listItem w:displayText="Lectura Dirigida" w:value="Lectura Dirigida"/>
                  <w:listItem w:displayText="Escritura Creativa" w:value="Escritura Creativa"/>
                  <w:listItem w:displayText="Escritura Interactiva" w:value="Escritura Interactiva"/>
                  <w:listItem w:displayText="Clarificación de Valores" w:value="Clarificación de Valores"/>
                  <w:listItem w:displayText="Enseñanza Contextualizada" w:value="Enseñanza Contextualizada"/>
                  <w:listItem w:displayText="Enseñanza Lúdica" w:value="Enseñanza Lúdica"/>
                  <w:listItem w:displayText="Indagación Jurisprudencial" w:value="Indagación Jurisprudencial"/>
                  <w:listItem w:displayText="Instrucción Diferenciada" w:value="Instrucción Diferenciada"/>
                  <w:listItem w:displayText="Integración Curricular" w:value="Integración Curricular"/>
                  <w:listItem w:displayText="Juego Dramático" w:value="Juego Dramático"/>
                  <w:listItem w:displayText="Juego de Roles" w:value="Juego de Roles"/>
                  <w:listItem w:displayText="Modelo de Rotación" w:value="Modelo de Rotación"/>
                  <w:listItem w:displayText="Mastery Learning" w:value="Mastery Learning"/>
                  <w:listItem w:displayText="Modelo de Resiliencia" w:value="Modelo de Resiliencia"/>
                  <w:listItem w:displayText="Tutorías entre pares" w:value="Tutorías entre pares"/>
                  <w:listItem w:displayText="Think Aloud" w:value="Think Aloud"/>
                  <w:listItem w:displayText="ECA" w:value="ECA"/>
                  <w:listItem w:displayText="Exploración" w:value="Exploración"/>
                  <w:listItem w:displayText="Conceptualización" w:value="Conceptualización"/>
                  <w:listItem w:displayText="Aplicación" w:value="Aplicación"/>
                </w:dropDownList>
              </w:sdtPr>
              <w:sdtContent>
                <w:r w:rsidR="00BC08FE" w:rsidRPr="00FE3FD7">
                  <w:rPr>
                    <w:rStyle w:val="hps"/>
                    <w:rFonts w:ascii="Arial" w:hAnsi="Arial" w:cs="Arial"/>
                    <w:bCs/>
                    <w:sz w:val="20"/>
                    <w:szCs w:val="20"/>
                  </w:rPr>
                  <w:t>Aprendizaje Cooperativo</w:t>
                </w:r>
              </w:sdtContent>
            </w:sdt>
          </w:p>
        </w:tc>
      </w:tr>
      <w:tr w:rsidR="00FE3FD7" w:rsidRPr="00FE3FD7" w:rsidTr="00E03980">
        <w:trPr>
          <w:trHeight w:val="58"/>
        </w:trPr>
        <w:tc>
          <w:tcPr>
            <w:tcW w:w="575" w:type="pct"/>
            <w:vAlign w:val="center"/>
          </w:tcPr>
          <w:p w:rsidR="00E03980" w:rsidRPr="00FE3FD7" w:rsidRDefault="00E03980" w:rsidP="00E03980">
            <w:pPr>
              <w:spacing w:before="120" w:after="120" w:line="240" w:lineRule="auto"/>
              <w:rPr>
                <w:rFonts w:ascii="Arial" w:hAnsi="Arial" w:cs="Arial"/>
                <w:sz w:val="20"/>
                <w:szCs w:val="20"/>
              </w:rPr>
            </w:pPr>
            <w:r w:rsidRPr="00FE3FD7">
              <w:rPr>
                <w:rFonts w:ascii="Arial" w:hAnsi="Arial" w:cs="Arial"/>
                <w:sz w:val="20"/>
                <w:szCs w:val="20"/>
              </w:rPr>
              <w:t>Objetivos</w:t>
            </w:r>
          </w:p>
        </w:tc>
        <w:tc>
          <w:tcPr>
            <w:tcW w:w="866" w:type="pct"/>
          </w:tcPr>
          <w:p w:rsidR="00E03980" w:rsidRPr="00FE3FD7" w:rsidRDefault="00FE3FD7" w:rsidP="00E03980">
            <w:pPr>
              <w:rPr>
                <w:rFonts w:ascii="Arial" w:hAnsi="Arial" w:cs="Arial"/>
                <w:sz w:val="20"/>
                <w:szCs w:val="20"/>
              </w:rPr>
            </w:pPr>
            <w:sdt>
              <w:sdtPr>
                <w:rPr>
                  <w:rFonts w:ascii="Arial" w:hAnsi="Arial" w:cs="Arial"/>
                  <w:sz w:val="20"/>
                  <w:szCs w:val="20"/>
                </w:rPr>
                <w:alias w:val="Situaciones Objetivos específicos"/>
                <w:tag w:val="Objetivos específicos"/>
                <w:id w:val="54898457"/>
                <w:placeholder>
                  <w:docPart w:val="07C899CD0D76403F946FBA486ACF9F1F"/>
                </w:placeholder>
                <w:comboBox>
                  <w:listItem w:value="Choose an item."/>
                  <w:listItem w:displayText=" A través de la lectura, el estudiante" w:value=" A través de la lectura, el estudiante"/>
                  <w:listItem w:displayText=" Al completar el ejercicio, el estudiante" w:value=" Al completar el ejercicio, el estudiante"/>
                  <w:listItem w:displayText="  Al concluir, el estudiante" w:value="  Al concluir, el estudiante"/>
                  <w:listItem w:displayText=" Al confrontar la situación,  el estudiante" w:value=" Al confrontar la situación,  el estudiante"/>
                  <w:listItem w:displayText="  Al darle una lista, el estudiante" w:value="  Al darle una lista, el estudiante"/>
                  <w:listItem w:displayText=" Al ofrecer una lista de preguntas, el estudiante" w:value=" Al ofrecer una lista de preguntas, el estudiante"/>
                  <w:listItem w:displayText=" Al discutir, el estudiante" w:value=" Al discutir, el estudiante"/>
                  <w:listItem w:displayText=" Al discutir el trabajo informativo, el estudiante" w:value=" Al discutir el trabajo informativo, el estudiante"/>
                  <w:listItem w:displayText="Al discutir utilizando preguntas guias, el estudiante" w:value="Al discutir utilizando preguntas guias, el estudiante"/>
                  <w:listItem w:displayText=" Al finalizar la información ______________, el estudiante" w:value=" Al finalizar la información ______________, el estudiante"/>
                  <w:listItem w:displayText=" Al formular una pregunta, el estudiante" w:value=" Al formular una pregunta, el estudiante"/>
                  <w:listItem w:displayText=" Al leer una selección, el estudiante" w:value=" Al leer una selección, el estudiante"/>
                  <w:listItem w:displayText="  Al presentar un cartel el estudiante" w:value="  Al presentar un cartel el estudiante"/>
                  <w:listItem w:displayText="  Al presentar una lámina,  el estudiante" w:value="  Al presentar una lámina,  el estudiante"/>
                  <w:listItem w:displayText="  Al presentar una situación, el estudiante" w:value="  Al presentar una situación, el estudiante"/>
                  <w:listItem w:displayText="  Al presentar una gráfica, el estudiante" w:value="  Al presentar una gráfica, el estudiante"/>
                  <w:listItem w:displayText="  Al terminar la clase, el estudiante" w:value="  Al terminar la clase, el estudiante"/>
                  <w:listItem w:displayText="  Al terminar la lección, el estudiante" w:value="  Al terminar la lección, el estudiante"/>
                  <w:listItem w:displayText="  Al presentar el ejercicio, el estudiante" w:value="  Al presentar el ejercicio, el estudiante"/>
                  <w:listItem w:displayText=" Basándose en la evidencia de criterios, el estudiante" w:value=" Basándose en la evidencia de criterios, el estudiante"/>
                  <w:listItem w:displayText="  Dada una lista de situaciones, el estudiante" w:value="  Dada una lista de situaciones, el estudiante"/>
                  <w:listItem w:displayText=" Dado un parráfo, el estudiante" w:value=" Dado un parráfo, el estudiante"/>
                  <w:listItem w:displayText="  Dado una serie de manipulativos, el estudiante" w:value="  Dado una serie de manipulativos, el estudiante"/>
                  <w:listItem w:displayText="Dado un párrafo, el estudiante" w:value="Dado un párrafo, el estudiante"/>
                  <w:listItem w:displayText="  Dado una lista de situaciones, el estudiante" w:value="  Dado una lista de situaciones, el estudiante"/>
                  <w:listItem w:displayText="  Despues de escuchar una grabación, el estudiante" w:value="  Despues de escuchar una grabación, el estudiante"/>
                  <w:listItem w:displayText="  Despues de estudiar ______________,el estudiante" w:value="  Despues de estudiar ______________,el estudiante"/>
                  <w:listItem w:displayText=" Despues de la demostración del maestro, el estudiante" w:value=" Despues de la demostración del maestro, el estudiante"/>
                  <w:listItem w:displayText="  Despues de la explicación del maestro, el estudiante" w:value="  Despues de la explicación del maestro, el estudiante"/>
                  <w:listItem w:displayText="  Con la ayuda del maestro, el estudiante" w:value="  Con la ayuda del maestro, el estudiante"/>
                  <w:listItem w:displayText="  Despues de observar la película, el estudiante" w:value="  Despues de observar la película, el estudiante"/>
                  <w:listItem w:displayText="  Durante el exámen, el estudiante" w:value="  Durante el exámen, el estudiante"/>
                  <w:listItem w:displayText="Dado un ejercicio de selección múltiple, el estudiante" w:value="Dado un ejercicio de selección múltiple, el estudiante"/>
                  <w:listItem w:displayText=" Luego de analizar_________________, el estudiante" w:value=" Luego de analizar_________________, el estudiante"/>
                  <w:listItem w:displayText=" Luego de la discución del tema, el estudiante" w:value=" Luego de la discución del tema, el estudiante"/>
                  <w:listItem w:displayText=" Mediante el estudio de________________, el estudiante" w:value=" Mediante el estudio de________________, el estudiante"/>
                  <w:listItem w:displayText=" Mediante el uso de láminas y discusión de grupo, el estudiante" w:value=" Mediante el uso de láminas y discusión de grupo, el estudiante"/>
                  <w:listItem w:displayText="  Por medio del repaso, el estudiante" w:value="  Por medio del repaso, el estudiante"/>
                  <w:listItem w:displayText=" Por medio de una noticia, el estudiante" w:value=" Por medio de una noticia, el estudiante"/>
                  <w:listItem w:displayText="Utilizando varios ejercicios, el estudiante" w:value="Utilizando varios ejercicios, el estudiante"/>
                  <w:listItem w:displayText="Durante la clase, el estudiante" w:value="Durante la clase, el estudiante"/>
                </w:comboBox>
              </w:sdtPr>
              <w:sdtContent>
                <w:r w:rsidR="00E03980" w:rsidRPr="00FE3FD7">
                  <w:rPr>
                    <w:rFonts w:ascii="Arial" w:hAnsi="Arial" w:cs="Arial"/>
                    <w:sz w:val="20"/>
                    <w:szCs w:val="20"/>
                  </w:rPr>
                  <w:t>Durante la clase, el estudiante</w:t>
                </w:r>
              </w:sdtContent>
            </w:sdt>
          </w:p>
          <w:p w:rsidR="00EF49C8" w:rsidRPr="00FE3FD7" w:rsidRDefault="00EF49C8" w:rsidP="00EF49C8">
            <w:pPr>
              <w:pStyle w:val="ListParagraph"/>
              <w:numPr>
                <w:ilvl w:val="0"/>
                <w:numId w:val="29"/>
              </w:numPr>
              <w:spacing w:after="0" w:line="240" w:lineRule="auto"/>
              <w:rPr>
                <w:rFonts w:ascii="Arial" w:hAnsi="Arial" w:cs="Arial"/>
                <w:sz w:val="20"/>
                <w:szCs w:val="20"/>
                <w:lang w:val="es-PR"/>
              </w:rPr>
            </w:pPr>
            <w:r w:rsidRPr="00FE3FD7">
              <w:rPr>
                <w:rFonts w:ascii="Arial" w:hAnsi="Arial" w:cs="Arial"/>
                <w:sz w:val="20"/>
                <w:szCs w:val="20"/>
                <w:lang w:val="es-PR"/>
              </w:rPr>
              <w:t>comenta el material estudiado y hace referencia a la evidencia del tema.</w:t>
            </w:r>
          </w:p>
          <w:p w:rsidR="00E03980" w:rsidRPr="00FE3FD7" w:rsidRDefault="00EF49C8" w:rsidP="00EF49C8">
            <w:pPr>
              <w:pStyle w:val="ListParagraph"/>
              <w:numPr>
                <w:ilvl w:val="0"/>
                <w:numId w:val="29"/>
              </w:numPr>
              <w:rPr>
                <w:rFonts w:ascii="Arial" w:hAnsi="Arial" w:cs="Arial"/>
                <w:sz w:val="20"/>
                <w:szCs w:val="20"/>
                <w:lang w:val="es-PR"/>
              </w:rPr>
            </w:pPr>
            <w:r w:rsidRPr="00FE3FD7">
              <w:rPr>
                <w:rFonts w:ascii="Arial" w:hAnsi="Arial" w:cs="Arial"/>
                <w:sz w:val="20"/>
                <w:szCs w:val="20"/>
                <w:lang w:val="es-PR"/>
              </w:rPr>
              <w:t>clarifica</w:t>
            </w:r>
            <w:r w:rsidR="00E03980" w:rsidRPr="00FE3FD7">
              <w:rPr>
                <w:rFonts w:ascii="Arial" w:hAnsi="Arial" w:cs="Arial"/>
                <w:sz w:val="20"/>
                <w:szCs w:val="20"/>
                <w:lang w:val="es-PR"/>
              </w:rPr>
              <w:t xml:space="preserve"> los conceptos sociedad, comportamiento social, cultura, identidad cultural.</w:t>
            </w:r>
          </w:p>
          <w:p w:rsidR="00E03980" w:rsidRPr="00FE3FD7" w:rsidRDefault="00E03980" w:rsidP="00E03980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FE3FD7">
              <w:rPr>
                <w:rFonts w:ascii="Arial" w:hAnsi="Arial" w:cs="Arial"/>
                <w:sz w:val="20"/>
                <w:szCs w:val="20"/>
              </w:rPr>
              <w:t>A5.</w:t>
            </w:r>
          </w:p>
        </w:tc>
        <w:tc>
          <w:tcPr>
            <w:tcW w:w="962" w:type="pct"/>
          </w:tcPr>
          <w:p w:rsidR="00E03980" w:rsidRPr="00FE3FD7" w:rsidRDefault="00FE3FD7" w:rsidP="00E03980">
            <w:pPr>
              <w:rPr>
                <w:rFonts w:ascii="Arial" w:hAnsi="Arial" w:cs="Arial"/>
                <w:sz w:val="20"/>
                <w:szCs w:val="20"/>
              </w:rPr>
            </w:pPr>
            <w:sdt>
              <w:sdtPr>
                <w:rPr>
                  <w:rFonts w:ascii="Arial" w:hAnsi="Arial" w:cs="Arial"/>
                  <w:sz w:val="20"/>
                  <w:szCs w:val="20"/>
                </w:rPr>
                <w:alias w:val="Situaciones Objetivos específicos"/>
                <w:tag w:val="Objetivos específicos"/>
                <w:id w:val="790860165"/>
                <w:placeholder>
                  <w:docPart w:val="D2A5CD72F72A42E6B7472E852F16F268"/>
                </w:placeholder>
                <w:comboBox>
                  <w:listItem w:value="Choose an item."/>
                  <w:listItem w:displayText=" A través de la lectura, el estudiante" w:value=" A través de la lectura, el estudiante"/>
                  <w:listItem w:displayText=" Al completar el ejercicio, el estudiante" w:value=" Al completar el ejercicio, el estudiante"/>
                  <w:listItem w:displayText="  Al concluir, el estudiante" w:value="  Al concluir, el estudiante"/>
                  <w:listItem w:displayText=" Al confrontar la situación,  el estudiante" w:value=" Al confrontar la situación,  el estudiante"/>
                  <w:listItem w:displayText="  Al darle una lista, el estudiante" w:value="  Al darle una lista, el estudiante"/>
                  <w:listItem w:displayText=" Al ofrecer una lista de preguntas, el estudiante" w:value=" Al ofrecer una lista de preguntas, el estudiante"/>
                  <w:listItem w:displayText=" Al discutir, el estudiante" w:value=" Al discutir, el estudiante"/>
                  <w:listItem w:displayText=" Al discutir el trabajo informativo, el estudiante" w:value=" Al discutir el trabajo informativo, el estudiante"/>
                  <w:listItem w:displayText="Al discutir utilizando preguntas guias, el estudiante" w:value="Al discutir utilizando preguntas guias, el estudiante"/>
                  <w:listItem w:displayText=" Al finalizar la información ______________, el estudiante" w:value=" Al finalizar la información ______________, el estudiante"/>
                  <w:listItem w:displayText=" Al formular una pregunta, el estudiante" w:value=" Al formular una pregunta, el estudiante"/>
                  <w:listItem w:displayText=" Al leer una selección, el estudiante" w:value=" Al leer una selección, el estudiante"/>
                  <w:listItem w:displayText="  Al presentar un cartel el estudiante" w:value="  Al presentar un cartel el estudiante"/>
                  <w:listItem w:displayText="  Al presentar una lámina,  el estudiante" w:value="  Al presentar una lámina,  el estudiante"/>
                  <w:listItem w:displayText="  Al presentar una situación, el estudiante" w:value="  Al presentar una situación, el estudiante"/>
                  <w:listItem w:displayText="  Al presentar una gráfica, el estudiante" w:value="  Al presentar una gráfica, el estudiante"/>
                  <w:listItem w:displayText="  Al terminar la clase, el estudiante" w:value="  Al terminar la clase, el estudiante"/>
                  <w:listItem w:displayText="  Al terminar la lección, el estudiante" w:value="  Al terminar la lección, el estudiante"/>
                  <w:listItem w:displayText="  Al presentar el ejercicio, el estudiante" w:value="  Al presentar el ejercicio, el estudiante"/>
                  <w:listItem w:displayText=" Basándose en la evidencia de criterios, el estudiante" w:value=" Basándose en la evidencia de criterios, el estudiante"/>
                  <w:listItem w:displayText="  Dada una lista de situaciones, el estudiante" w:value="  Dada una lista de situaciones, el estudiante"/>
                  <w:listItem w:displayText=" Dado un parráfo, el estudiante" w:value=" Dado un parráfo, el estudiante"/>
                  <w:listItem w:displayText="  Dado una serie de manipulativos, el estudiante" w:value="  Dado una serie de manipulativos, el estudiante"/>
                  <w:listItem w:displayText="Dado un párrafo, el estudiante" w:value="Dado un párrafo, el estudiante"/>
                  <w:listItem w:displayText="  Dado una lista de situaciones, el estudiante" w:value="  Dado una lista de situaciones, el estudiante"/>
                  <w:listItem w:displayText="  Despues de escuchar una grabación, el estudiante" w:value="  Despues de escuchar una grabación, el estudiante"/>
                  <w:listItem w:displayText="  Despues de estudiar ______________,el estudiante" w:value="  Despues de estudiar ______________,el estudiante"/>
                  <w:listItem w:displayText=" Despues de la demostración del maestro, el estudiante" w:value=" Despues de la demostración del maestro, el estudiante"/>
                  <w:listItem w:displayText="  Despues de la explicación del maestro, el estudiante" w:value="  Despues de la explicación del maestro, el estudiante"/>
                  <w:listItem w:displayText="  Con la ayuda del maestro, el estudiante" w:value="  Con la ayuda del maestro, el estudiante"/>
                  <w:listItem w:displayText="  Despues de observar la película, el estudiante" w:value="  Despues de observar la película, el estudiante"/>
                  <w:listItem w:displayText="  Durante el exámen, el estudiante" w:value="  Durante el exámen, el estudiante"/>
                  <w:listItem w:displayText="Dado un ejercicio de selección múltiple, el estudiante" w:value="Dado un ejercicio de selección múltiple, el estudiante"/>
                  <w:listItem w:displayText=" Luego de analizar_________________, el estudiante" w:value=" Luego de analizar_________________, el estudiante"/>
                  <w:listItem w:displayText=" Luego de la discución del tema, el estudiante" w:value=" Luego de la discución del tema, el estudiante"/>
                  <w:listItem w:displayText=" Mediante el estudio de________________, el estudiante" w:value=" Mediante el estudio de________________, el estudiante"/>
                  <w:listItem w:displayText=" Mediante el uso de láminas y discusión de grupo, el estudiante" w:value=" Mediante el uso de láminas y discusión de grupo, el estudiante"/>
                  <w:listItem w:displayText="  Por medio del repaso, el estudiante" w:value="  Por medio del repaso, el estudiante"/>
                  <w:listItem w:displayText=" Por medio de una noticia, el estudiante" w:value=" Por medio de una noticia, el estudiante"/>
                  <w:listItem w:displayText="Utilizando varios ejercicios, el estudiante" w:value="Utilizando varios ejercicios, el estudiante"/>
                  <w:listItem w:displayText="Durante la clase, el estudiante" w:value="Durante la clase, el estudiante"/>
                </w:comboBox>
              </w:sdtPr>
              <w:sdtContent>
                <w:r w:rsidR="00E03980" w:rsidRPr="00FE3FD7">
                  <w:rPr>
                    <w:rFonts w:ascii="Arial" w:hAnsi="Arial" w:cs="Arial"/>
                    <w:sz w:val="20"/>
                    <w:szCs w:val="20"/>
                  </w:rPr>
                  <w:t>Durante la clase, el estudiante</w:t>
                </w:r>
              </w:sdtContent>
            </w:sdt>
          </w:p>
          <w:p w:rsidR="00EF49C8" w:rsidRPr="00FE3FD7" w:rsidRDefault="00EF49C8" w:rsidP="00EF49C8">
            <w:pPr>
              <w:pStyle w:val="ListParagraph"/>
              <w:numPr>
                <w:ilvl w:val="0"/>
                <w:numId w:val="31"/>
              </w:numPr>
              <w:spacing w:after="0" w:line="240" w:lineRule="auto"/>
              <w:rPr>
                <w:rFonts w:ascii="Arial" w:hAnsi="Arial" w:cs="Arial"/>
                <w:sz w:val="20"/>
                <w:szCs w:val="20"/>
                <w:lang w:val="es-PR"/>
              </w:rPr>
            </w:pPr>
            <w:r w:rsidRPr="00FE3FD7">
              <w:rPr>
                <w:rFonts w:ascii="Arial" w:hAnsi="Arial" w:cs="Arial"/>
                <w:sz w:val="20"/>
                <w:szCs w:val="20"/>
                <w:lang w:val="es-PR"/>
              </w:rPr>
              <w:t>utiliza adecuadamente estrategias de lectura para derivar significados de diversos textos.</w:t>
            </w:r>
          </w:p>
          <w:p w:rsidR="003A0977" w:rsidRPr="00FE3FD7" w:rsidRDefault="00EF49C8" w:rsidP="00EF49C8">
            <w:pPr>
              <w:pStyle w:val="ListParagraph"/>
              <w:numPr>
                <w:ilvl w:val="0"/>
                <w:numId w:val="31"/>
              </w:numPr>
              <w:tabs>
                <w:tab w:val="left" w:pos="2145"/>
              </w:tabs>
              <w:rPr>
                <w:rFonts w:ascii="Arial" w:hAnsi="Arial" w:cs="Arial"/>
                <w:sz w:val="20"/>
                <w:szCs w:val="20"/>
                <w:lang w:val="es-PR"/>
              </w:rPr>
            </w:pPr>
            <w:r w:rsidRPr="00FE3FD7">
              <w:rPr>
                <w:rFonts w:ascii="Arial" w:hAnsi="Arial" w:cs="Arial"/>
                <w:sz w:val="20"/>
                <w:szCs w:val="20"/>
                <w:lang w:val="es-PR"/>
              </w:rPr>
              <w:t xml:space="preserve">compara </w:t>
            </w:r>
            <w:r w:rsidR="003A0977" w:rsidRPr="00FE3FD7">
              <w:rPr>
                <w:rFonts w:ascii="Arial" w:hAnsi="Arial" w:cs="Arial"/>
                <w:sz w:val="20"/>
                <w:szCs w:val="20"/>
                <w:lang w:val="es-PR"/>
              </w:rPr>
              <w:t xml:space="preserve">y </w:t>
            </w:r>
            <w:r w:rsidRPr="00FE3FD7">
              <w:rPr>
                <w:rFonts w:ascii="Arial" w:hAnsi="Arial" w:cs="Arial"/>
                <w:sz w:val="20"/>
                <w:szCs w:val="20"/>
                <w:lang w:val="es-PR"/>
              </w:rPr>
              <w:t>contrasta</w:t>
            </w:r>
            <w:r w:rsidR="003A0977" w:rsidRPr="00FE3FD7">
              <w:rPr>
                <w:rFonts w:ascii="Arial" w:hAnsi="Arial" w:cs="Arial"/>
                <w:sz w:val="20"/>
                <w:szCs w:val="20"/>
                <w:lang w:val="es-PR"/>
              </w:rPr>
              <w:t xml:space="preserve"> diferentes culturas.</w:t>
            </w:r>
          </w:p>
          <w:p w:rsidR="00E03980" w:rsidRPr="00FE3FD7" w:rsidRDefault="00E03980" w:rsidP="003A0977">
            <w:pPr>
              <w:tabs>
                <w:tab w:val="left" w:pos="2145"/>
              </w:tabs>
              <w:rPr>
                <w:rFonts w:ascii="Arial" w:hAnsi="Arial" w:cs="Arial"/>
                <w:sz w:val="20"/>
                <w:szCs w:val="20"/>
              </w:rPr>
            </w:pPr>
            <w:r w:rsidRPr="00FE3FD7">
              <w:rPr>
                <w:rFonts w:ascii="Arial" w:hAnsi="Arial" w:cs="Arial"/>
                <w:sz w:val="20"/>
                <w:szCs w:val="20"/>
              </w:rPr>
              <w:t>A1</w:t>
            </w:r>
            <w:r w:rsidR="003A0977" w:rsidRPr="00FE3FD7">
              <w:rPr>
                <w:rFonts w:ascii="Arial" w:hAnsi="Arial" w:cs="Arial"/>
                <w:sz w:val="20"/>
                <w:szCs w:val="20"/>
              </w:rPr>
              <w:t>.</w:t>
            </w:r>
          </w:p>
        </w:tc>
        <w:tc>
          <w:tcPr>
            <w:tcW w:w="867" w:type="pct"/>
          </w:tcPr>
          <w:p w:rsidR="003A0977" w:rsidRPr="00FE3FD7" w:rsidRDefault="00FE3FD7" w:rsidP="00E03980">
            <w:pPr>
              <w:rPr>
                <w:rFonts w:ascii="Arial" w:hAnsi="Arial" w:cs="Arial"/>
                <w:sz w:val="20"/>
                <w:szCs w:val="20"/>
              </w:rPr>
            </w:pPr>
            <w:sdt>
              <w:sdtPr>
                <w:rPr>
                  <w:rFonts w:ascii="Arial" w:hAnsi="Arial" w:cs="Arial"/>
                  <w:sz w:val="20"/>
                  <w:szCs w:val="20"/>
                </w:rPr>
                <w:alias w:val="Situaciones Objetivos específicos"/>
                <w:tag w:val="Objetivos específicos"/>
                <w:id w:val="-112215570"/>
                <w:placeholder>
                  <w:docPart w:val="15D4A8D9D73048DB8C840C5C1A5CFC9B"/>
                </w:placeholder>
                <w:comboBox>
                  <w:listItem w:value="Choose an item."/>
                  <w:listItem w:displayText=" A través de la lectura, el estudiante" w:value=" A través de la lectura, el estudiante"/>
                  <w:listItem w:displayText=" Al completar el ejercicio, el estudiante" w:value=" Al completar el ejercicio, el estudiante"/>
                  <w:listItem w:displayText="  Al concluir, el estudiante" w:value="  Al concluir, el estudiante"/>
                  <w:listItem w:displayText=" Al confrontar la situación,  el estudiante" w:value=" Al confrontar la situación,  el estudiante"/>
                  <w:listItem w:displayText="  Al darle una lista, el estudiante" w:value="  Al darle una lista, el estudiante"/>
                  <w:listItem w:displayText=" Al ofrecer una lista de preguntas, el estudiante" w:value=" Al ofrecer una lista de preguntas, el estudiante"/>
                  <w:listItem w:displayText=" Al discutir, el estudiante" w:value=" Al discutir, el estudiante"/>
                  <w:listItem w:displayText=" Al discutir el trabajo informativo, el estudiante" w:value=" Al discutir el trabajo informativo, el estudiante"/>
                  <w:listItem w:displayText="Al discutir utilizando preguntas guias, el estudiante" w:value="Al discutir utilizando preguntas guias, el estudiante"/>
                  <w:listItem w:displayText=" Al finalizar la información ______________, el estudiante" w:value=" Al finalizar la información ______________, el estudiante"/>
                  <w:listItem w:displayText=" Al formular una pregunta, el estudiante" w:value=" Al formular una pregunta, el estudiante"/>
                  <w:listItem w:displayText=" Al leer una selección, el estudiante" w:value=" Al leer una selección, el estudiante"/>
                  <w:listItem w:displayText="  Al presentar un cartel el estudiante" w:value="  Al presentar un cartel el estudiante"/>
                  <w:listItem w:displayText="  Al presentar una lámina,  el estudiante" w:value="  Al presentar una lámina,  el estudiante"/>
                  <w:listItem w:displayText="  Al presentar una situación, el estudiante" w:value="  Al presentar una situación, el estudiante"/>
                  <w:listItem w:displayText="  Al presentar una gráfica, el estudiante" w:value="  Al presentar una gráfica, el estudiante"/>
                  <w:listItem w:displayText="  Al terminar la clase, el estudiante" w:value="  Al terminar la clase, el estudiante"/>
                  <w:listItem w:displayText="  Al terminar la lección, el estudiante" w:value="  Al terminar la lección, el estudiante"/>
                  <w:listItem w:displayText="  Al presentar el ejercicio, el estudiante" w:value="  Al presentar el ejercicio, el estudiante"/>
                  <w:listItem w:displayText=" Basándose en la evidencia de criterios, el estudiante" w:value=" Basándose en la evidencia de criterios, el estudiante"/>
                  <w:listItem w:displayText="  Dada una lista de situaciones, el estudiante" w:value="  Dada una lista de situaciones, el estudiante"/>
                  <w:listItem w:displayText=" Dado un parráfo, el estudiante" w:value=" Dado un parráfo, el estudiante"/>
                  <w:listItem w:displayText="  Dado una serie de manipulativos, el estudiante" w:value="  Dado una serie de manipulativos, el estudiante"/>
                  <w:listItem w:displayText="Dado un párrafo, el estudiante" w:value="Dado un párrafo, el estudiante"/>
                  <w:listItem w:displayText="  Dado una lista de situaciones, el estudiante" w:value="  Dado una lista de situaciones, el estudiante"/>
                  <w:listItem w:displayText="  Despues de escuchar una grabación, el estudiante" w:value="  Despues de escuchar una grabación, el estudiante"/>
                  <w:listItem w:displayText="  Despues de estudiar ______________,el estudiante" w:value="  Despues de estudiar ______________,el estudiante"/>
                  <w:listItem w:displayText=" Despues de la demostración del maestro, el estudiante" w:value=" Despues de la demostración del maestro, el estudiante"/>
                  <w:listItem w:displayText="  Despues de la explicación del maestro, el estudiante" w:value="  Despues de la explicación del maestro, el estudiante"/>
                  <w:listItem w:displayText="  Con la ayuda del maestro, el estudiante" w:value="  Con la ayuda del maestro, el estudiante"/>
                  <w:listItem w:displayText="  Despues de observar la película, el estudiante" w:value="  Despues de observar la película, el estudiante"/>
                  <w:listItem w:displayText="  Durante el exámen, el estudiante" w:value="  Durante el exámen, el estudiante"/>
                  <w:listItem w:displayText="Dado un ejercicio de selección múltiple, el estudiante" w:value="Dado un ejercicio de selección múltiple, el estudiante"/>
                  <w:listItem w:displayText=" Luego de analizar_________________, el estudiante" w:value=" Luego de analizar_________________, el estudiante"/>
                  <w:listItem w:displayText=" Luego de la discución del tema, el estudiante" w:value=" Luego de la discución del tema, el estudiante"/>
                  <w:listItem w:displayText=" Mediante el estudio de________________, el estudiante" w:value=" Mediante el estudio de________________, el estudiante"/>
                  <w:listItem w:displayText=" Mediante el uso de láminas y discusión de grupo, el estudiante" w:value=" Mediante el uso de láminas y discusión de grupo, el estudiante"/>
                  <w:listItem w:displayText="  Por medio del repaso, el estudiante" w:value="  Por medio del repaso, el estudiante"/>
                  <w:listItem w:displayText=" Por medio de una noticia, el estudiante" w:value=" Por medio de una noticia, el estudiante"/>
                  <w:listItem w:displayText="Utilizando varios ejercicios, el estudiante" w:value="Utilizando varios ejercicios, el estudiante"/>
                  <w:listItem w:displayText="Durante la clase, el estudiante" w:value="Durante la clase, el estudiante"/>
                </w:comboBox>
              </w:sdtPr>
              <w:sdtContent>
                <w:r w:rsidR="00E03980" w:rsidRPr="00FE3FD7">
                  <w:rPr>
                    <w:rFonts w:ascii="Arial" w:hAnsi="Arial" w:cs="Arial"/>
                    <w:sz w:val="20"/>
                    <w:szCs w:val="20"/>
                  </w:rPr>
                  <w:t>Durante la clase, el estudiante</w:t>
                </w:r>
              </w:sdtContent>
            </w:sdt>
          </w:p>
          <w:p w:rsidR="00EF49C8" w:rsidRPr="00FE3FD7" w:rsidRDefault="00EF49C8" w:rsidP="00EF49C8">
            <w:pPr>
              <w:pStyle w:val="ListParagraph"/>
              <w:numPr>
                <w:ilvl w:val="0"/>
                <w:numId w:val="32"/>
              </w:numPr>
              <w:spacing w:after="0" w:line="240" w:lineRule="auto"/>
              <w:rPr>
                <w:rFonts w:ascii="Arial" w:hAnsi="Arial" w:cs="Arial"/>
                <w:sz w:val="20"/>
                <w:szCs w:val="20"/>
                <w:lang w:val="es-PR"/>
              </w:rPr>
            </w:pPr>
            <w:r w:rsidRPr="00FE3FD7">
              <w:rPr>
                <w:rFonts w:ascii="Arial" w:hAnsi="Arial" w:cs="Arial"/>
                <w:sz w:val="20"/>
                <w:szCs w:val="20"/>
                <w:lang w:val="es-PR"/>
              </w:rPr>
              <w:t>comenta el material estudiado y hace referencia a la evidencia del tema.</w:t>
            </w:r>
          </w:p>
          <w:p w:rsidR="00E03980" w:rsidRPr="00FE3FD7" w:rsidRDefault="00EF49C8" w:rsidP="00EF49C8">
            <w:pPr>
              <w:pStyle w:val="ListParagraph"/>
              <w:numPr>
                <w:ilvl w:val="0"/>
                <w:numId w:val="32"/>
              </w:numPr>
              <w:rPr>
                <w:rFonts w:ascii="Arial" w:hAnsi="Arial" w:cs="Arial"/>
                <w:sz w:val="20"/>
                <w:szCs w:val="20"/>
              </w:rPr>
            </w:pPr>
            <w:proofErr w:type="spellStart"/>
            <w:proofErr w:type="gramStart"/>
            <w:r w:rsidRPr="00FE3FD7">
              <w:rPr>
                <w:rFonts w:ascii="Arial" w:hAnsi="Arial" w:cs="Arial"/>
                <w:sz w:val="20"/>
                <w:szCs w:val="20"/>
              </w:rPr>
              <w:t>d</w:t>
            </w:r>
            <w:r w:rsidR="003A0977" w:rsidRPr="00FE3FD7">
              <w:rPr>
                <w:rFonts w:ascii="Arial" w:hAnsi="Arial" w:cs="Arial"/>
                <w:sz w:val="20"/>
                <w:szCs w:val="20"/>
              </w:rPr>
              <w:t>escribirá</w:t>
            </w:r>
            <w:proofErr w:type="spellEnd"/>
            <w:proofErr w:type="gramEnd"/>
            <w:r w:rsidR="003A0977" w:rsidRPr="00FE3FD7">
              <w:rPr>
                <w:rFonts w:ascii="Arial" w:hAnsi="Arial" w:cs="Arial"/>
                <w:sz w:val="20"/>
                <w:szCs w:val="20"/>
              </w:rPr>
              <w:t xml:space="preserve"> la </w:t>
            </w:r>
            <w:proofErr w:type="spellStart"/>
            <w:r w:rsidR="003A0977" w:rsidRPr="00FE3FD7">
              <w:rPr>
                <w:rFonts w:ascii="Arial" w:hAnsi="Arial" w:cs="Arial"/>
                <w:sz w:val="20"/>
                <w:szCs w:val="20"/>
              </w:rPr>
              <w:t>cultura</w:t>
            </w:r>
            <w:proofErr w:type="spellEnd"/>
            <w:r w:rsidR="003A0977" w:rsidRPr="00FE3FD7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="003A0977" w:rsidRPr="00FE3FD7">
              <w:rPr>
                <w:rFonts w:ascii="Arial" w:hAnsi="Arial" w:cs="Arial"/>
                <w:sz w:val="20"/>
                <w:szCs w:val="20"/>
              </w:rPr>
              <w:t>puertorriqueña</w:t>
            </w:r>
            <w:proofErr w:type="spellEnd"/>
            <w:r w:rsidR="003A0977" w:rsidRPr="00FE3FD7">
              <w:rPr>
                <w:rFonts w:ascii="Arial" w:hAnsi="Arial" w:cs="Arial"/>
                <w:sz w:val="20"/>
                <w:szCs w:val="20"/>
              </w:rPr>
              <w:t>.</w:t>
            </w:r>
          </w:p>
          <w:p w:rsidR="00EF49C8" w:rsidRPr="00FE3FD7" w:rsidRDefault="00EF49C8" w:rsidP="00EF49C8">
            <w:pPr>
              <w:pStyle w:val="ListParagraph"/>
              <w:numPr>
                <w:ilvl w:val="0"/>
                <w:numId w:val="32"/>
              </w:numPr>
              <w:rPr>
                <w:rFonts w:ascii="Arial" w:hAnsi="Arial" w:cs="Arial"/>
                <w:sz w:val="20"/>
                <w:szCs w:val="20"/>
                <w:lang w:val="es-PR"/>
              </w:rPr>
            </w:pPr>
            <w:r w:rsidRPr="00FE3FD7">
              <w:rPr>
                <w:rFonts w:ascii="Arial" w:hAnsi="Arial" w:cs="Arial"/>
                <w:sz w:val="20"/>
                <w:szCs w:val="20"/>
                <w:lang w:val="es-PR"/>
              </w:rPr>
              <w:t xml:space="preserve">escribe rutinariamente atendiendo las normas de gramática y ortografía para realizar una variedad de tareas o propósitos.  </w:t>
            </w:r>
          </w:p>
          <w:p w:rsidR="00EF49C8" w:rsidRPr="00FE3FD7" w:rsidRDefault="00EF49C8" w:rsidP="00EF49C8">
            <w:pPr>
              <w:rPr>
                <w:rFonts w:ascii="Arial" w:hAnsi="Arial" w:cs="Arial"/>
                <w:sz w:val="20"/>
                <w:szCs w:val="20"/>
              </w:rPr>
            </w:pPr>
          </w:p>
          <w:p w:rsidR="003A0977" w:rsidRPr="00FE3FD7" w:rsidRDefault="003A0977" w:rsidP="003A0977">
            <w:pPr>
              <w:rPr>
                <w:rFonts w:ascii="Arial" w:hAnsi="Arial" w:cs="Arial"/>
                <w:sz w:val="20"/>
                <w:szCs w:val="20"/>
              </w:rPr>
            </w:pPr>
            <w:r w:rsidRPr="00FE3FD7">
              <w:rPr>
                <w:rFonts w:ascii="Arial" w:hAnsi="Arial" w:cs="Arial"/>
                <w:sz w:val="20"/>
                <w:szCs w:val="20"/>
              </w:rPr>
              <w:t>A5.</w:t>
            </w:r>
          </w:p>
        </w:tc>
        <w:tc>
          <w:tcPr>
            <w:tcW w:w="864" w:type="pct"/>
          </w:tcPr>
          <w:p w:rsidR="00E03980" w:rsidRPr="00FE3FD7" w:rsidRDefault="00FE3FD7" w:rsidP="003A0977">
            <w:pPr>
              <w:tabs>
                <w:tab w:val="right" w:pos="3017"/>
              </w:tabs>
              <w:rPr>
                <w:rFonts w:ascii="Arial" w:hAnsi="Arial" w:cs="Arial"/>
                <w:sz w:val="20"/>
                <w:szCs w:val="20"/>
              </w:rPr>
            </w:pPr>
            <w:sdt>
              <w:sdtPr>
                <w:rPr>
                  <w:rFonts w:ascii="Arial" w:hAnsi="Arial" w:cs="Arial"/>
                  <w:sz w:val="20"/>
                  <w:szCs w:val="20"/>
                </w:rPr>
                <w:alias w:val="Situaciones Objetivos específicos"/>
                <w:tag w:val="Objetivos específicos"/>
                <w:id w:val="1622794817"/>
                <w:placeholder>
                  <w:docPart w:val="019EADCC89584A75BA66FE7D712DCE58"/>
                </w:placeholder>
                <w:comboBox>
                  <w:listItem w:value="Choose an item."/>
                  <w:listItem w:displayText=" A través de la lectura, el estudiante" w:value=" A través de la lectura, el estudiante"/>
                  <w:listItem w:displayText=" Al completar el ejercicio, el estudiante" w:value=" Al completar el ejercicio, el estudiante"/>
                  <w:listItem w:displayText="  Al concluir, el estudiante" w:value="  Al concluir, el estudiante"/>
                  <w:listItem w:displayText=" Al confrontar la situación,  el estudiante" w:value=" Al confrontar la situación,  el estudiante"/>
                  <w:listItem w:displayText="  Al darle una lista, el estudiante" w:value="  Al darle una lista, el estudiante"/>
                  <w:listItem w:displayText=" Al ofrecer una lista de preguntas, el estudiante" w:value=" Al ofrecer una lista de preguntas, el estudiante"/>
                  <w:listItem w:displayText=" Al discutir, el estudiante" w:value=" Al discutir, el estudiante"/>
                  <w:listItem w:displayText=" Al discutir el trabajo informativo, el estudiante" w:value=" Al discutir el trabajo informativo, el estudiante"/>
                  <w:listItem w:displayText="Al discutir utilizando preguntas guias, el estudiante" w:value="Al discutir utilizando preguntas guias, el estudiante"/>
                  <w:listItem w:displayText=" Al finalizar la información ______________, el estudiante" w:value=" Al finalizar la información ______________, el estudiante"/>
                  <w:listItem w:displayText=" Al formular una pregunta, el estudiante" w:value=" Al formular una pregunta, el estudiante"/>
                  <w:listItem w:displayText=" Al leer una selección, el estudiante" w:value=" Al leer una selección, el estudiante"/>
                  <w:listItem w:displayText="  Al presentar un cartel el estudiante" w:value="  Al presentar un cartel el estudiante"/>
                  <w:listItem w:displayText="  Al presentar una lámina,  el estudiante" w:value="  Al presentar una lámina,  el estudiante"/>
                  <w:listItem w:displayText="  Al presentar una situación, el estudiante" w:value="  Al presentar una situación, el estudiante"/>
                  <w:listItem w:displayText="  Al presentar una gráfica, el estudiante" w:value="  Al presentar una gráfica, el estudiante"/>
                  <w:listItem w:displayText="  Al terminar la clase, el estudiante" w:value="  Al terminar la clase, el estudiante"/>
                  <w:listItem w:displayText="  Al terminar la lección, el estudiante" w:value="  Al terminar la lección, el estudiante"/>
                  <w:listItem w:displayText="  Al presentar el ejercicio, el estudiante" w:value="  Al presentar el ejercicio, el estudiante"/>
                  <w:listItem w:displayText=" Basándose en la evidencia de criterios, el estudiante" w:value=" Basándose en la evidencia de criterios, el estudiante"/>
                  <w:listItem w:displayText="  Dada una lista de situaciones, el estudiante" w:value="  Dada una lista de situaciones, el estudiante"/>
                  <w:listItem w:displayText=" Dado un parráfo, el estudiante" w:value=" Dado un parráfo, el estudiante"/>
                  <w:listItem w:displayText="  Dado una serie de manipulativos, el estudiante" w:value="  Dado una serie de manipulativos, el estudiante"/>
                  <w:listItem w:displayText="Dado un párrafo, el estudiante" w:value="Dado un párrafo, el estudiante"/>
                  <w:listItem w:displayText="  Dado una lista de situaciones, el estudiante" w:value="  Dado una lista de situaciones, el estudiante"/>
                  <w:listItem w:displayText="  Despues de escuchar una grabación, el estudiante" w:value="  Despues de escuchar una grabación, el estudiante"/>
                  <w:listItem w:displayText="  Despues de estudiar ______________,el estudiante" w:value="  Despues de estudiar ______________,el estudiante"/>
                  <w:listItem w:displayText=" Despues de la demostración del maestro, el estudiante" w:value=" Despues de la demostración del maestro, el estudiante"/>
                  <w:listItem w:displayText="  Despues de la explicación del maestro, el estudiante" w:value="  Despues de la explicación del maestro, el estudiante"/>
                  <w:listItem w:displayText="  Con la ayuda del maestro, el estudiante" w:value="  Con la ayuda del maestro, el estudiante"/>
                  <w:listItem w:displayText="  Despues de observar la película, el estudiante" w:value="  Despues de observar la película, el estudiante"/>
                  <w:listItem w:displayText="  Durante el exámen, el estudiante" w:value="  Durante el exámen, el estudiante"/>
                  <w:listItem w:displayText="Dado un ejercicio de selección múltiple, el estudiante" w:value="Dado un ejercicio de selección múltiple, el estudiante"/>
                  <w:listItem w:displayText=" Luego de analizar_________________, el estudiante" w:value=" Luego de analizar_________________, el estudiante"/>
                  <w:listItem w:displayText=" Luego de la discución del tema, el estudiante" w:value=" Luego de la discución del tema, el estudiante"/>
                  <w:listItem w:displayText=" Mediante el estudio de________________, el estudiante" w:value=" Mediante el estudio de________________, el estudiante"/>
                  <w:listItem w:displayText=" Mediante el uso de láminas y discusión de grupo, el estudiante" w:value=" Mediante el uso de láminas y discusión de grupo, el estudiante"/>
                  <w:listItem w:displayText="  Por medio del repaso, el estudiante" w:value="  Por medio del repaso, el estudiante"/>
                  <w:listItem w:displayText=" Por medio de una noticia, el estudiante" w:value=" Por medio de una noticia, el estudiante"/>
                  <w:listItem w:displayText="Utilizando varios ejercicios, el estudiante" w:value="Utilizando varios ejercicios, el estudiante"/>
                  <w:listItem w:displayText="Durante la clase, el estudiante" w:value="Durante la clase, el estudiante"/>
                </w:comboBox>
              </w:sdtPr>
              <w:sdtContent>
                <w:r w:rsidR="00E03980" w:rsidRPr="00FE3FD7">
                  <w:rPr>
                    <w:rFonts w:ascii="Arial" w:hAnsi="Arial" w:cs="Arial"/>
                    <w:sz w:val="20"/>
                    <w:szCs w:val="20"/>
                  </w:rPr>
                  <w:t>Durante la clase, el estudiante</w:t>
                </w:r>
              </w:sdtContent>
            </w:sdt>
            <w:r w:rsidR="003A0977" w:rsidRPr="00FE3FD7">
              <w:rPr>
                <w:rFonts w:ascii="Arial" w:hAnsi="Arial" w:cs="Arial"/>
                <w:sz w:val="20"/>
                <w:szCs w:val="20"/>
              </w:rPr>
              <w:tab/>
            </w:r>
          </w:p>
          <w:p w:rsidR="003A0977" w:rsidRPr="00FE3FD7" w:rsidRDefault="00EF49C8" w:rsidP="00EF49C8">
            <w:pPr>
              <w:pStyle w:val="ListParagraph"/>
              <w:numPr>
                <w:ilvl w:val="0"/>
                <w:numId w:val="34"/>
              </w:numPr>
              <w:tabs>
                <w:tab w:val="right" w:pos="3017"/>
              </w:tabs>
              <w:rPr>
                <w:rFonts w:ascii="Arial" w:hAnsi="Arial" w:cs="Arial"/>
                <w:sz w:val="20"/>
                <w:szCs w:val="20"/>
              </w:rPr>
            </w:pPr>
            <w:proofErr w:type="spellStart"/>
            <w:proofErr w:type="gramStart"/>
            <w:r w:rsidRPr="00FE3FD7">
              <w:rPr>
                <w:rFonts w:ascii="Arial" w:hAnsi="Arial" w:cs="Arial"/>
                <w:sz w:val="20"/>
                <w:szCs w:val="20"/>
              </w:rPr>
              <w:t>c</w:t>
            </w:r>
            <w:r w:rsidR="003A0977" w:rsidRPr="00FE3FD7">
              <w:rPr>
                <w:rFonts w:ascii="Arial" w:hAnsi="Arial" w:cs="Arial"/>
                <w:sz w:val="20"/>
                <w:szCs w:val="20"/>
              </w:rPr>
              <w:t>omprenderá</w:t>
            </w:r>
            <w:proofErr w:type="spellEnd"/>
            <w:proofErr w:type="gramEnd"/>
            <w:r w:rsidR="003A0977" w:rsidRPr="00FE3FD7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="003A0977" w:rsidRPr="00FE3FD7">
              <w:rPr>
                <w:rFonts w:ascii="Arial" w:hAnsi="Arial" w:cs="Arial"/>
                <w:sz w:val="20"/>
                <w:szCs w:val="20"/>
              </w:rPr>
              <w:t>otras</w:t>
            </w:r>
            <w:proofErr w:type="spellEnd"/>
            <w:r w:rsidR="003A0977" w:rsidRPr="00FE3FD7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="003A0977" w:rsidRPr="00FE3FD7">
              <w:rPr>
                <w:rFonts w:ascii="Arial" w:hAnsi="Arial" w:cs="Arial"/>
                <w:sz w:val="20"/>
                <w:szCs w:val="20"/>
              </w:rPr>
              <w:t>culturas</w:t>
            </w:r>
            <w:proofErr w:type="spellEnd"/>
            <w:r w:rsidR="003A0977" w:rsidRPr="00FE3FD7">
              <w:rPr>
                <w:rFonts w:ascii="Arial" w:hAnsi="Arial" w:cs="Arial"/>
                <w:sz w:val="20"/>
                <w:szCs w:val="20"/>
              </w:rPr>
              <w:t>.</w:t>
            </w:r>
          </w:p>
          <w:p w:rsidR="00EF49C8" w:rsidRPr="00FE3FD7" w:rsidRDefault="00EF49C8" w:rsidP="00EF49C8">
            <w:pPr>
              <w:pStyle w:val="ListParagraph"/>
              <w:numPr>
                <w:ilvl w:val="0"/>
                <w:numId w:val="34"/>
              </w:numPr>
              <w:spacing w:after="0" w:line="240" w:lineRule="auto"/>
              <w:rPr>
                <w:rFonts w:ascii="Arial" w:hAnsi="Arial" w:cs="Arial"/>
                <w:sz w:val="20"/>
                <w:szCs w:val="20"/>
                <w:lang w:val="es-PR"/>
              </w:rPr>
            </w:pPr>
            <w:r w:rsidRPr="00FE3FD7">
              <w:rPr>
                <w:rFonts w:ascii="Arial" w:hAnsi="Arial" w:cs="Arial"/>
                <w:sz w:val="20"/>
                <w:szCs w:val="20"/>
                <w:lang w:val="es-PR"/>
              </w:rPr>
              <w:t xml:space="preserve">utiliza adecuadamente estrategias de lectura para derivar significados de diversos textos. </w:t>
            </w:r>
          </w:p>
          <w:p w:rsidR="00EF49C8" w:rsidRPr="00FE3FD7" w:rsidRDefault="00EF49C8" w:rsidP="00EF49C8">
            <w:pPr>
              <w:pStyle w:val="ListParagraph"/>
              <w:numPr>
                <w:ilvl w:val="0"/>
                <w:numId w:val="34"/>
              </w:numPr>
              <w:rPr>
                <w:rFonts w:ascii="Arial" w:hAnsi="Arial" w:cs="Arial"/>
                <w:sz w:val="20"/>
                <w:szCs w:val="20"/>
                <w:lang w:val="es-PR"/>
              </w:rPr>
            </w:pPr>
            <w:r w:rsidRPr="00FE3FD7">
              <w:rPr>
                <w:rFonts w:ascii="Arial" w:hAnsi="Arial" w:cs="Arial"/>
                <w:sz w:val="20"/>
                <w:szCs w:val="20"/>
                <w:lang w:val="es-PR"/>
              </w:rPr>
              <w:t xml:space="preserve">lleva a cabo procesos de investigación para responder preguntas y documentar su escritura. </w:t>
            </w:r>
          </w:p>
          <w:p w:rsidR="00EF49C8" w:rsidRPr="00FE3FD7" w:rsidRDefault="00EF49C8" w:rsidP="00EF49C8">
            <w:pPr>
              <w:pStyle w:val="ListParagraph"/>
              <w:numPr>
                <w:ilvl w:val="0"/>
                <w:numId w:val="34"/>
              </w:numPr>
              <w:rPr>
                <w:rFonts w:ascii="Arial" w:hAnsi="Arial" w:cs="Arial"/>
                <w:sz w:val="20"/>
                <w:szCs w:val="20"/>
                <w:lang w:val="es-PR"/>
              </w:rPr>
            </w:pPr>
            <w:r w:rsidRPr="00FE3FD7">
              <w:rPr>
                <w:rFonts w:ascii="Arial" w:hAnsi="Arial" w:cs="Arial"/>
                <w:sz w:val="20"/>
                <w:szCs w:val="20"/>
                <w:lang w:val="es-PR"/>
              </w:rPr>
              <w:t>utiliza técnicas de búsqueda de información para recopilar información relevante de múltiples fuentes.</w:t>
            </w:r>
          </w:p>
          <w:p w:rsidR="00EF49C8" w:rsidRPr="00FE3FD7" w:rsidRDefault="00EF49C8" w:rsidP="00EF49C8">
            <w:pPr>
              <w:pStyle w:val="ListParagraph"/>
              <w:numPr>
                <w:ilvl w:val="0"/>
                <w:numId w:val="34"/>
              </w:numPr>
              <w:rPr>
                <w:rFonts w:ascii="Arial" w:hAnsi="Arial" w:cs="Arial"/>
                <w:sz w:val="20"/>
                <w:szCs w:val="20"/>
                <w:lang w:val="es-PR"/>
              </w:rPr>
            </w:pPr>
            <w:r w:rsidRPr="00FE3FD7">
              <w:rPr>
                <w:rFonts w:ascii="Arial" w:hAnsi="Arial" w:cs="Arial"/>
                <w:sz w:val="20"/>
                <w:szCs w:val="20"/>
                <w:lang w:val="es-PR"/>
              </w:rPr>
              <w:t xml:space="preserve">escribe rutinariamente atendiendo las normas de gramática y ortografía para realizar una variedad de tareas o propósitos.  </w:t>
            </w:r>
          </w:p>
          <w:p w:rsidR="00EF49C8" w:rsidRPr="00FE3FD7" w:rsidRDefault="00EF49C8" w:rsidP="00EF49C8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EF49C8" w:rsidRPr="00FE3FD7" w:rsidRDefault="00EF49C8" w:rsidP="00EF49C8">
            <w:pPr>
              <w:tabs>
                <w:tab w:val="right" w:pos="3017"/>
              </w:tabs>
              <w:ind w:left="360"/>
              <w:rPr>
                <w:rFonts w:ascii="Arial" w:hAnsi="Arial" w:cs="Arial"/>
                <w:sz w:val="20"/>
                <w:szCs w:val="20"/>
              </w:rPr>
            </w:pPr>
          </w:p>
          <w:p w:rsidR="003A0977" w:rsidRPr="00FE3FD7" w:rsidRDefault="003A0977" w:rsidP="003A0977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FE3FD7">
              <w:rPr>
                <w:rFonts w:ascii="Arial" w:hAnsi="Arial" w:cs="Arial"/>
                <w:sz w:val="20"/>
                <w:szCs w:val="20"/>
              </w:rPr>
              <w:t>A.1, A.2, A.3</w:t>
            </w:r>
          </w:p>
        </w:tc>
        <w:tc>
          <w:tcPr>
            <w:tcW w:w="866" w:type="pct"/>
          </w:tcPr>
          <w:p w:rsidR="003A0977" w:rsidRPr="00FE3FD7" w:rsidRDefault="00FE3FD7" w:rsidP="00E03980">
            <w:pPr>
              <w:rPr>
                <w:rFonts w:ascii="Arial" w:hAnsi="Arial" w:cs="Arial"/>
                <w:sz w:val="20"/>
                <w:szCs w:val="20"/>
              </w:rPr>
            </w:pPr>
            <w:sdt>
              <w:sdtPr>
                <w:rPr>
                  <w:rFonts w:ascii="Arial" w:hAnsi="Arial" w:cs="Arial"/>
                  <w:sz w:val="20"/>
                  <w:szCs w:val="20"/>
                </w:rPr>
                <w:alias w:val="Situaciones Objetivos específicos"/>
                <w:tag w:val="Objetivos específicos"/>
                <w:id w:val="611634430"/>
                <w:placeholder>
                  <w:docPart w:val="0EA5D87BE88A49D5ADE172DE9A27C570"/>
                </w:placeholder>
                <w:comboBox>
                  <w:listItem w:value="Choose an item."/>
                  <w:listItem w:displayText=" A través de la lectura, el estudiante" w:value=" A través de la lectura, el estudiante"/>
                  <w:listItem w:displayText=" Al completar el ejercicio, el estudiante" w:value=" Al completar el ejercicio, el estudiante"/>
                  <w:listItem w:displayText="  Al concluir, el estudiante" w:value="  Al concluir, el estudiante"/>
                  <w:listItem w:displayText=" Al confrontar la situación,  el estudiante" w:value=" Al confrontar la situación,  el estudiante"/>
                  <w:listItem w:displayText="  Al darle una lista, el estudiante" w:value="  Al darle una lista, el estudiante"/>
                  <w:listItem w:displayText=" Al ofrecer una lista de preguntas, el estudiante" w:value=" Al ofrecer una lista de preguntas, el estudiante"/>
                  <w:listItem w:displayText=" Al discutir, el estudiante" w:value=" Al discutir, el estudiante"/>
                  <w:listItem w:displayText=" Al discutir el trabajo informativo, el estudiante" w:value=" Al discutir el trabajo informativo, el estudiante"/>
                  <w:listItem w:displayText="Al discutir utilizando preguntas guias, el estudiante" w:value="Al discutir utilizando preguntas guias, el estudiante"/>
                  <w:listItem w:displayText=" Al finalizar la información ______________, el estudiante" w:value=" Al finalizar la información ______________, el estudiante"/>
                  <w:listItem w:displayText=" Al formular una pregunta, el estudiante" w:value=" Al formular una pregunta, el estudiante"/>
                  <w:listItem w:displayText=" Al leer una selección, el estudiante" w:value=" Al leer una selección, el estudiante"/>
                  <w:listItem w:displayText="  Al presentar un cartel el estudiante" w:value="  Al presentar un cartel el estudiante"/>
                  <w:listItem w:displayText="  Al presentar una lámina,  el estudiante" w:value="  Al presentar una lámina,  el estudiante"/>
                  <w:listItem w:displayText="  Al presentar una situación, el estudiante" w:value="  Al presentar una situación, el estudiante"/>
                  <w:listItem w:displayText="  Al presentar una gráfica, el estudiante" w:value="  Al presentar una gráfica, el estudiante"/>
                  <w:listItem w:displayText="  Al terminar la clase, el estudiante" w:value="  Al terminar la clase, el estudiante"/>
                  <w:listItem w:displayText="  Al terminar la lección, el estudiante" w:value="  Al terminar la lección, el estudiante"/>
                  <w:listItem w:displayText="  Al presentar el ejercicio, el estudiante" w:value="  Al presentar el ejercicio, el estudiante"/>
                  <w:listItem w:displayText=" Basándose en la evidencia de criterios, el estudiante" w:value=" Basándose en la evidencia de criterios, el estudiante"/>
                  <w:listItem w:displayText="  Dada una lista de situaciones, el estudiante" w:value="  Dada una lista de situaciones, el estudiante"/>
                  <w:listItem w:displayText=" Dado un parráfo, el estudiante" w:value=" Dado un parráfo, el estudiante"/>
                  <w:listItem w:displayText="  Dado una serie de manipulativos, el estudiante" w:value="  Dado una serie de manipulativos, el estudiante"/>
                  <w:listItem w:displayText="Dado un párrafo, el estudiante" w:value="Dado un párrafo, el estudiante"/>
                  <w:listItem w:displayText="  Dado una lista de situaciones, el estudiante" w:value="  Dado una lista de situaciones, el estudiante"/>
                  <w:listItem w:displayText="  Despues de escuchar una grabación, el estudiante" w:value="  Despues de escuchar una grabación, el estudiante"/>
                  <w:listItem w:displayText="  Despues de estudiar ______________,el estudiante" w:value="  Despues de estudiar ______________,el estudiante"/>
                  <w:listItem w:displayText=" Despues de la demostración del maestro, el estudiante" w:value=" Despues de la demostración del maestro, el estudiante"/>
                  <w:listItem w:displayText="  Despues de la explicación del maestro, el estudiante" w:value="  Despues de la explicación del maestro, el estudiante"/>
                  <w:listItem w:displayText="  Con la ayuda del maestro, el estudiante" w:value="  Con la ayuda del maestro, el estudiante"/>
                  <w:listItem w:displayText="  Despues de observar la película, el estudiante" w:value="  Despues de observar la película, el estudiante"/>
                  <w:listItem w:displayText="  Durante el exámen, el estudiante" w:value="  Durante el exámen, el estudiante"/>
                  <w:listItem w:displayText="Dado un ejercicio de selección múltiple, el estudiante" w:value="Dado un ejercicio de selección múltiple, el estudiante"/>
                  <w:listItem w:displayText=" Luego de analizar_________________, el estudiante" w:value=" Luego de analizar_________________, el estudiante"/>
                  <w:listItem w:displayText=" Luego de la discución del tema, el estudiante" w:value=" Luego de la discución del tema, el estudiante"/>
                  <w:listItem w:displayText=" Mediante el estudio de________________, el estudiante" w:value=" Mediante el estudio de________________, el estudiante"/>
                  <w:listItem w:displayText=" Mediante el uso de láminas y discusión de grupo, el estudiante" w:value=" Mediante el uso de láminas y discusión de grupo, el estudiante"/>
                  <w:listItem w:displayText="  Por medio del repaso, el estudiante" w:value="  Por medio del repaso, el estudiante"/>
                  <w:listItem w:displayText=" Por medio de una noticia, el estudiante" w:value=" Por medio de una noticia, el estudiante"/>
                  <w:listItem w:displayText="Utilizando varios ejercicios, el estudiante" w:value="Utilizando varios ejercicios, el estudiante"/>
                  <w:listItem w:displayText="Durante la clase, el estudiante" w:value="Durante la clase, el estudiante"/>
                </w:comboBox>
              </w:sdtPr>
              <w:sdtContent>
                <w:r w:rsidR="00E03980" w:rsidRPr="00FE3FD7">
                  <w:rPr>
                    <w:rFonts w:ascii="Arial" w:hAnsi="Arial" w:cs="Arial"/>
                    <w:sz w:val="20"/>
                    <w:szCs w:val="20"/>
                  </w:rPr>
                  <w:t>Durante la clase, el estudiante</w:t>
                </w:r>
              </w:sdtContent>
            </w:sdt>
          </w:p>
          <w:p w:rsidR="00EF49C8" w:rsidRPr="00FE3FD7" w:rsidRDefault="00EF49C8" w:rsidP="00EF49C8">
            <w:pPr>
              <w:pStyle w:val="ListParagraph"/>
              <w:numPr>
                <w:ilvl w:val="0"/>
                <w:numId w:val="36"/>
              </w:numPr>
              <w:tabs>
                <w:tab w:val="right" w:pos="3017"/>
              </w:tabs>
              <w:rPr>
                <w:rFonts w:ascii="Arial" w:hAnsi="Arial" w:cs="Arial"/>
                <w:sz w:val="20"/>
                <w:szCs w:val="20"/>
              </w:rPr>
            </w:pPr>
            <w:proofErr w:type="spellStart"/>
            <w:proofErr w:type="gramStart"/>
            <w:r w:rsidRPr="00FE3FD7">
              <w:rPr>
                <w:rFonts w:ascii="Arial" w:hAnsi="Arial" w:cs="Arial"/>
                <w:sz w:val="20"/>
                <w:szCs w:val="20"/>
              </w:rPr>
              <w:t>comprenderá</w:t>
            </w:r>
            <w:proofErr w:type="spellEnd"/>
            <w:proofErr w:type="gramEnd"/>
            <w:r w:rsidRPr="00FE3FD7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FE3FD7">
              <w:rPr>
                <w:rFonts w:ascii="Arial" w:hAnsi="Arial" w:cs="Arial"/>
                <w:sz w:val="20"/>
                <w:szCs w:val="20"/>
              </w:rPr>
              <w:t>otras</w:t>
            </w:r>
            <w:proofErr w:type="spellEnd"/>
            <w:r w:rsidRPr="00FE3FD7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FE3FD7">
              <w:rPr>
                <w:rFonts w:ascii="Arial" w:hAnsi="Arial" w:cs="Arial"/>
                <w:sz w:val="20"/>
                <w:szCs w:val="20"/>
              </w:rPr>
              <w:t>culturas</w:t>
            </w:r>
            <w:proofErr w:type="spellEnd"/>
            <w:r w:rsidRPr="00FE3FD7">
              <w:rPr>
                <w:rFonts w:ascii="Arial" w:hAnsi="Arial" w:cs="Arial"/>
                <w:sz w:val="20"/>
                <w:szCs w:val="20"/>
              </w:rPr>
              <w:t>.</w:t>
            </w:r>
          </w:p>
          <w:p w:rsidR="00EF49C8" w:rsidRPr="00FE3FD7" w:rsidRDefault="00EF49C8" w:rsidP="00EF49C8">
            <w:pPr>
              <w:pStyle w:val="ListParagraph"/>
              <w:numPr>
                <w:ilvl w:val="0"/>
                <w:numId w:val="36"/>
              </w:numPr>
              <w:spacing w:after="0" w:line="240" w:lineRule="auto"/>
              <w:rPr>
                <w:rFonts w:ascii="Arial" w:hAnsi="Arial" w:cs="Arial"/>
                <w:sz w:val="20"/>
                <w:szCs w:val="20"/>
                <w:lang w:val="es-PR"/>
              </w:rPr>
            </w:pPr>
            <w:r w:rsidRPr="00FE3FD7">
              <w:rPr>
                <w:rFonts w:ascii="Arial" w:hAnsi="Arial" w:cs="Arial"/>
                <w:sz w:val="20"/>
                <w:szCs w:val="20"/>
                <w:lang w:val="es-PR"/>
              </w:rPr>
              <w:t xml:space="preserve">utiliza adecuadamente estrategias de lectura para derivar significados de diversos textos. </w:t>
            </w:r>
          </w:p>
          <w:p w:rsidR="00EF49C8" w:rsidRPr="00FE3FD7" w:rsidRDefault="00EF49C8" w:rsidP="00EF49C8">
            <w:pPr>
              <w:pStyle w:val="ListParagraph"/>
              <w:numPr>
                <w:ilvl w:val="0"/>
                <w:numId w:val="36"/>
              </w:numPr>
              <w:rPr>
                <w:rFonts w:ascii="Arial" w:hAnsi="Arial" w:cs="Arial"/>
                <w:sz w:val="20"/>
                <w:szCs w:val="20"/>
                <w:lang w:val="es-PR"/>
              </w:rPr>
            </w:pPr>
            <w:r w:rsidRPr="00FE3FD7">
              <w:rPr>
                <w:rFonts w:ascii="Arial" w:hAnsi="Arial" w:cs="Arial"/>
                <w:sz w:val="20"/>
                <w:szCs w:val="20"/>
                <w:lang w:val="es-PR"/>
              </w:rPr>
              <w:t xml:space="preserve">lleva a cabo procesos de investigación para responder preguntas y documentar su escritura. </w:t>
            </w:r>
          </w:p>
          <w:p w:rsidR="00EF49C8" w:rsidRPr="00FE3FD7" w:rsidRDefault="00EF49C8" w:rsidP="00EF49C8">
            <w:pPr>
              <w:pStyle w:val="ListParagraph"/>
              <w:numPr>
                <w:ilvl w:val="0"/>
                <w:numId w:val="36"/>
              </w:numPr>
              <w:rPr>
                <w:rFonts w:ascii="Arial" w:hAnsi="Arial" w:cs="Arial"/>
                <w:sz w:val="20"/>
                <w:szCs w:val="20"/>
                <w:lang w:val="es-PR"/>
              </w:rPr>
            </w:pPr>
            <w:r w:rsidRPr="00FE3FD7">
              <w:rPr>
                <w:rFonts w:ascii="Arial" w:hAnsi="Arial" w:cs="Arial"/>
                <w:sz w:val="20"/>
                <w:szCs w:val="20"/>
                <w:lang w:val="es-PR"/>
              </w:rPr>
              <w:t>utiliza técnicas de búsqueda de información para recopilar información relevante de múltiples fuentes.</w:t>
            </w:r>
          </w:p>
          <w:p w:rsidR="00EF49C8" w:rsidRPr="00FE3FD7" w:rsidRDefault="00EF49C8" w:rsidP="00EF49C8">
            <w:pPr>
              <w:pStyle w:val="ListParagraph"/>
              <w:numPr>
                <w:ilvl w:val="0"/>
                <w:numId w:val="36"/>
              </w:numPr>
              <w:rPr>
                <w:rFonts w:ascii="Arial" w:hAnsi="Arial" w:cs="Arial"/>
                <w:sz w:val="20"/>
                <w:szCs w:val="20"/>
                <w:lang w:val="es-PR"/>
              </w:rPr>
            </w:pPr>
            <w:r w:rsidRPr="00FE3FD7">
              <w:rPr>
                <w:rFonts w:ascii="Arial" w:hAnsi="Arial" w:cs="Arial"/>
                <w:sz w:val="20"/>
                <w:szCs w:val="20"/>
                <w:lang w:val="es-PR"/>
              </w:rPr>
              <w:t xml:space="preserve">escribe rutinariamente atendiendo las normas de gramática y ortografía para realizar una variedad de tareas o propósitos.  </w:t>
            </w:r>
          </w:p>
          <w:p w:rsidR="00EF49C8" w:rsidRPr="00FE3FD7" w:rsidRDefault="00EF49C8" w:rsidP="00EF49C8">
            <w:pPr>
              <w:tabs>
                <w:tab w:val="right" w:pos="3017"/>
              </w:tabs>
              <w:ind w:left="360"/>
              <w:rPr>
                <w:rFonts w:ascii="Arial" w:hAnsi="Arial" w:cs="Arial"/>
                <w:sz w:val="20"/>
                <w:szCs w:val="20"/>
              </w:rPr>
            </w:pPr>
          </w:p>
          <w:p w:rsidR="003A0977" w:rsidRPr="00FE3FD7" w:rsidRDefault="003A0977" w:rsidP="003A0977">
            <w:pPr>
              <w:tabs>
                <w:tab w:val="right" w:pos="3017"/>
              </w:tabs>
              <w:rPr>
                <w:rFonts w:ascii="Arial" w:hAnsi="Arial" w:cs="Arial"/>
                <w:sz w:val="20"/>
                <w:szCs w:val="20"/>
              </w:rPr>
            </w:pPr>
            <w:r w:rsidRPr="00FE3FD7">
              <w:rPr>
                <w:rFonts w:ascii="Arial" w:hAnsi="Arial" w:cs="Arial"/>
                <w:sz w:val="20"/>
                <w:szCs w:val="20"/>
              </w:rPr>
              <w:t>.</w:t>
            </w:r>
          </w:p>
          <w:p w:rsidR="00E03980" w:rsidRPr="00FE3FD7" w:rsidRDefault="003A0977" w:rsidP="003A0977">
            <w:pPr>
              <w:rPr>
                <w:rFonts w:ascii="Arial" w:hAnsi="Arial" w:cs="Arial"/>
                <w:sz w:val="20"/>
                <w:szCs w:val="20"/>
              </w:rPr>
            </w:pPr>
            <w:r w:rsidRPr="00FE3FD7">
              <w:rPr>
                <w:rFonts w:ascii="Arial" w:hAnsi="Arial" w:cs="Arial"/>
                <w:sz w:val="20"/>
                <w:szCs w:val="20"/>
              </w:rPr>
              <w:t>A.1, A.2, A.3</w:t>
            </w:r>
          </w:p>
        </w:tc>
      </w:tr>
      <w:tr w:rsidR="00FE3FD7" w:rsidRPr="00FE3FD7" w:rsidTr="00E03980">
        <w:trPr>
          <w:trHeight w:val="58"/>
        </w:trPr>
        <w:tc>
          <w:tcPr>
            <w:tcW w:w="575" w:type="pct"/>
            <w:vAlign w:val="center"/>
          </w:tcPr>
          <w:p w:rsidR="00AA0738" w:rsidRPr="00FE3FD7" w:rsidRDefault="003E13E9" w:rsidP="00686827">
            <w:pPr>
              <w:spacing w:before="120" w:after="120" w:line="240" w:lineRule="auto"/>
              <w:rPr>
                <w:rFonts w:ascii="Arial" w:hAnsi="Arial" w:cs="Arial"/>
                <w:sz w:val="20"/>
                <w:szCs w:val="20"/>
              </w:rPr>
            </w:pPr>
            <w:r w:rsidRPr="00FE3FD7">
              <w:rPr>
                <w:rFonts w:ascii="Arial" w:hAnsi="Arial" w:cs="Arial"/>
                <w:sz w:val="20"/>
                <w:szCs w:val="20"/>
              </w:rPr>
              <w:t xml:space="preserve">Actividad de </w:t>
            </w:r>
            <w:r w:rsidR="00AA0738" w:rsidRPr="00FE3FD7">
              <w:rPr>
                <w:rFonts w:ascii="Arial" w:hAnsi="Arial" w:cs="Arial"/>
                <w:sz w:val="20"/>
                <w:szCs w:val="20"/>
              </w:rPr>
              <w:t>Inicio</w:t>
            </w:r>
          </w:p>
        </w:tc>
        <w:tc>
          <w:tcPr>
            <w:tcW w:w="866" w:type="pct"/>
          </w:tcPr>
          <w:sdt>
            <w:sdtPr>
              <w:rPr>
                <w:rFonts w:ascii="Arial" w:hAnsi="Arial" w:cs="Arial"/>
                <w:sz w:val="20"/>
                <w:szCs w:val="20"/>
              </w:rPr>
              <w:id w:val="-2072194056"/>
              <w:placeholder>
                <w:docPart w:val="DB79D289B85943DDBB7053619BAC3CF4"/>
              </w:placeholder>
              <w:dropDownList>
                <w:listItem w:value="Choose an item."/>
                <w:listItem w:displayText="Exploración" w:value="Exploración"/>
                <w:listItem w:displayText="Presentación del tema" w:value="Presentación del tema"/>
                <w:listItem w:displayText="Discusión de la asignación" w:value="Discusión de la asignación"/>
                <w:listItem w:displayText="Repaso de la clase anterior" w:value="Repaso de la clase anterior"/>
                <w:listItem w:displayText="Introducción: destrezas o temas" w:value="Introducción: destrezas o temas"/>
                <w:listItem w:displayText="Discusión del vocabulario" w:value="Discusión del vocabulario"/>
                <w:listItem w:displayText="Discusión de una noticia" w:value="Discusión de una noticia"/>
                <w:listItem w:displayText="Presentación de ejercicios" w:value="Presentación de ejercicios"/>
                <w:listItem w:displayText="Conversación Socializada" w:value="Conversación Socializada"/>
                <w:listItem w:displayText="Actividad de Avalúo" w:value="Actividad de Avalúo"/>
                <w:listItem w:displayText="Objetivos del aprendizaje y expectativas" w:value="Objetivos del aprendizaje y expectativas"/>
                <w:listItem w:displayText="Preguntas abiertas" w:value="Preguntas abiertas"/>
                <w:listItem w:displayText="Reflexión diaria" w:value="Reflexión diaria"/>
              </w:dropDownList>
            </w:sdtPr>
            <w:sdtContent>
              <w:p w:rsidR="00B402A6" w:rsidRPr="00FE3FD7" w:rsidRDefault="00A93688" w:rsidP="00B402A6">
                <w:pPr>
                  <w:rPr>
                    <w:rFonts w:ascii="Arial" w:hAnsi="Arial" w:cs="Arial"/>
                    <w:sz w:val="20"/>
                    <w:szCs w:val="20"/>
                  </w:rPr>
                </w:pPr>
                <w:r w:rsidRPr="00FE3FD7">
                  <w:rPr>
                    <w:rFonts w:ascii="Arial" w:hAnsi="Arial" w:cs="Arial"/>
                    <w:sz w:val="20"/>
                    <w:szCs w:val="20"/>
                  </w:rPr>
                  <w:t>Exploración</w:t>
                </w:r>
              </w:p>
            </w:sdtContent>
          </w:sdt>
          <w:p w:rsidR="009709E4" w:rsidRPr="00FE3FD7" w:rsidRDefault="00B402A6" w:rsidP="00B402A6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FE3FD7">
              <w:rPr>
                <w:rFonts w:ascii="Arial" w:hAnsi="Arial" w:cs="Arial"/>
                <w:sz w:val="20"/>
                <w:szCs w:val="20"/>
              </w:rPr>
              <w:t xml:space="preserve">Explica: </w:t>
            </w:r>
          </w:p>
          <w:p w:rsidR="0020166B" w:rsidRPr="00FE3FD7" w:rsidRDefault="0020166B" w:rsidP="0020166B">
            <w:pPr>
              <w:numPr>
                <w:ilvl w:val="0"/>
                <w:numId w:val="14"/>
              </w:num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FE3FD7">
              <w:rPr>
                <w:rFonts w:ascii="Arial" w:hAnsi="Arial" w:cs="Arial"/>
                <w:sz w:val="20"/>
                <w:szCs w:val="20"/>
              </w:rPr>
              <w:t xml:space="preserve">Mediante una discusión socializada, explorar con los </w:t>
            </w:r>
            <w:r w:rsidRPr="00FE3FD7">
              <w:rPr>
                <w:rFonts w:ascii="Arial" w:hAnsi="Arial" w:cs="Arial"/>
                <w:sz w:val="20"/>
                <w:szCs w:val="20"/>
              </w:rPr>
              <w:lastRenderedPageBreak/>
              <w:t>estudiantes los conceptos: sociedad, comportamiento social, cultura, identidad cultural.</w:t>
            </w:r>
          </w:p>
          <w:p w:rsidR="00B402A6" w:rsidRPr="00FE3FD7" w:rsidRDefault="00B402A6" w:rsidP="0020166B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62" w:type="pct"/>
          </w:tcPr>
          <w:sdt>
            <w:sdtPr>
              <w:rPr>
                <w:rFonts w:ascii="Arial" w:hAnsi="Arial" w:cs="Arial"/>
                <w:sz w:val="20"/>
                <w:szCs w:val="20"/>
              </w:rPr>
              <w:id w:val="2058200121"/>
              <w:placeholder>
                <w:docPart w:val="6425472AA91A49EE904B20DC59347F4D"/>
              </w:placeholder>
              <w:dropDownList>
                <w:listItem w:value="Choose an item."/>
                <w:listItem w:displayText="Exploración" w:value="Exploración"/>
                <w:listItem w:displayText="Presentación del tema" w:value="Presentación del tema"/>
                <w:listItem w:displayText="Discusión de la asignación" w:value="Discusión de la asignación"/>
                <w:listItem w:displayText="Repaso de la clase anterior" w:value="Repaso de la clase anterior"/>
                <w:listItem w:displayText="Introducción: destrezas o temas" w:value="Introducción: destrezas o temas"/>
                <w:listItem w:displayText="Discusión del vocabulario" w:value="Discusión del vocabulario"/>
                <w:listItem w:displayText="Discusión de una noticia" w:value="Discusión de una noticia"/>
                <w:listItem w:displayText="Presentación de ejercicios" w:value="Presentación de ejercicios"/>
                <w:listItem w:displayText="Conversación Socializada" w:value="Conversación Socializada"/>
                <w:listItem w:displayText="Actividad de Avalúo" w:value="Actividad de Avalúo"/>
                <w:listItem w:displayText="Objetivos del aprendizaje y expectativas" w:value="Objetivos del aprendizaje y expectativas"/>
                <w:listItem w:displayText="Preguntas abiertas" w:value="Preguntas abiertas"/>
                <w:listItem w:displayText="Reflexión diaria" w:value="Reflexión diaria"/>
              </w:dropDownList>
            </w:sdtPr>
            <w:sdtContent>
              <w:p w:rsidR="0021004F" w:rsidRPr="00FE3FD7" w:rsidRDefault="000F2FF5" w:rsidP="0021004F">
                <w:pPr>
                  <w:rPr>
                    <w:rFonts w:ascii="Arial" w:hAnsi="Arial" w:cs="Arial"/>
                    <w:sz w:val="20"/>
                    <w:szCs w:val="20"/>
                  </w:rPr>
                </w:pPr>
                <w:r w:rsidRPr="00FE3FD7">
                  <w:rPr>
                    <w:rFonts w:ascii="Arial" w:hAnsi="Arial" w:cs="Arial"/>
                    <w:sz w:val="20"/>
                    <w:szCs w:val="20"/>
                  </w:rPr>
                  <w:t>Presentación del tema</w:t>
                </w:r>
              </w:p>
            </w:sdtContent>
          </w:sdt>
          <w:p w:rsidR="0021004F" w:rsidRPr="00FE3FD7" w:rsidRDefault="0021004F" w:rsidP="0021004F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FE3FD7">
              <w:rPr>
                <w:rFonts w:ascii="Arial" w:hAnsi="Arial" w:cs="Arial"/>
                <w:sz w:val="20"/>
                <w:szCs w:val="20"/>
              </w:rPr>
              <w:t xml:space="preserve">Explica: </w:t>
            </w:r>
          </w:p>
          <w:p w:rsidR="000F2FF5" w:rsidRPr="00FE3FD7" w:rsidRDefault="000F2FF5" w:rsidP="000F2FF5">
            <w:pPr>
              <w:numPr>
                <w:ilvl w:val="0"/>
                <w:numId w:val="15"/>
              </w:num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FE3FD7">
              <w:rPr>
                <w:rFonts w:ascii="Arial" w:hAnsi="Arial" w:cs="Arial"/>
                <w:sz w:val="20"/>
                <w:szCs w:val="20"/>
              </w:rPr>
              <w:t xml:space="preserve">Presentar el vídeo Diferentes culturas entre los continentes </w:t>
            </w:r>
            <w:r w:rsidRPr="00FE3FD7">
              <w:rPr>
                <w:rFonts w:ascii="Arial" w:hAnsi="Arial" w:cs="Arial"/>
                <w:sz w:val="20"/>
                <w:szCs w:val="20"/>
              </w:rPr>
              <w:lastRenderedPageBreak/>
              <w:t>(</w:t>
            </w:r>
            <w:hyperlink r:id="rId9" w:history="1">
              <w:r w:rsidRPr="00FE3FD7">
                <w:rPr>
                  <w:rStyle w:val="Hyperlink"/>
                  <w:rFonts w:ascii="Arial" w:hAnsi="Arial" w:cs="Arial"/>
                  <w:color w:val="auto"/>
                  <w:sz w:val="20"/>
                  <w:szCs w:val="20"/>
                </w:rPr>
                <w:t>https://www.youtube.com/watch?v=C2Ypw05CZ7M</w:t>
              </w:r>
            </w:hyperlink>
            <w:r w:rsidRPr="00FE3FD7">
              <w:rPr>
                <w:rFonts w:ascii="Arial" w:hAnsi="Arial" w:cs="Arial"/>
                <w:sz w:val="20"/>
                <w:szCs w:val="20"/>
              </w:rPr>
              <w:t xml:space="preserve">)  </w:t>
            </w:r>
          </w:p>
          <w:p w:rsidR="009709E4" w:rsidRPr="00FE3FD7" w:rsidRDefault="009709E4" w:rsidP="000F2FF5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67" w:type="pct"/>
          </w:tcPr>
          <w:sdt>
            <w:sdtPr>
              <w:rPr>
                <w:rFonts w:ascii="Arial" w:hAnsi="Arial" w:cs="Arial"/>
                <w:sz w:val="20"/>
                <w:szCs w:val="20"/>
              </w:rPr>
              <w:id w:val="1398094737"/>
              <w:placeholder>
                <w:docPart w:val="3BACD3878BDA47A7B9B5B40F9B5AA7C7"/>
              </w:placeholder>
              <w:dropDownList>
                <w:listItem w:value="Choose an item."/>
                <w:listItem w:displayText="Exploración" w:value="Exploración"/>
                <w:listItem w:displayText="Presentación del tema" w:value="Presentación del tema"/>
                <w:listItem w:displayText="Discusión de la asignación" w:value="Discusión de la asignación"/>
                <w:listItem w:displayText="Repaso de la clase anterior" w:value="Repaso de la clase anterior"/>
                <w:listItem w:displayText="Introducción: destrezas o temas" w:value="Introducción: destrezas o temas"/>
                <w:listItem w:displayText="Discusión del vocabulario" w:value="Discusión del vocabulario"/>
                <w:listItem w:displayText="Discusión de una noticia" w:value="Discusión de una noticia"/>
                <w:listItem w:displayText="Presentación de ejercicios" w:value="Presentación de ejercicios"/>
                <w:listItem w:displayText="Conversación Socializada" w:value="Conversación Socializada"/>
                <w:listItem w:displayText="Actividad de Avalúo" w:value="Actividad de Avalúo"/>
                <w:listItem w:displayText="Objetivos del aprendizaje y expectativas" w:value="Objetivos del aprendizaje y expectativas"/>
                <w:listItem w:displayText="Preguntas abiertas" w:value="Preguntas abiertas"/>
                <w:listItem w:displayText="Reflexión diaria" w:value="Reflexión diaria"/>
              </w:dropDownList>
            </w:sdtPr>
            <w:sdtContent>
              <w:p w:rsidR="0021004F" w:rsidRPr="00FE3FD7" w:rsidRDefault="00A5348D" w:rsidP="0021004F">
                <w:pPr>
                  <w:rPr>
                    <w:rFonts w:ascii="Arial" w:hAnsi="Arial" w:cs="Arial"/>
                    <w:sz w:val="20"/>
                    <w:szCs w:val="20"/>
                  </w:rPr>
                </w:pPr>
                <w:r w:rsidRPr="00FE3FD7">
                  <w:rPr>
                    <w:rFonts w:ascii="Arial" w:hAnsi="Arial" w:cs="Arial"/>
                    <w:sz w:val="20"/>
                    <w:szCs w:val="20"/>
                  </w:rPr>
                  <w:t>Presentación del tema</w:t>
                </w:r>
              </w:p>
            </w:sdtContent>
          </w:sdt>
          <w:p w:rsidR="0021004F" w:rsidRPr="00FE3FD7" w:rsidRDefault="0021004F" w:rsidP="0021004F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FE3FD7">
              <w:rPr>
                <w:rFonts w:ascii="Arial" w:hAnsi="Arial" w:cs="Arial"/>
                <w:sz w:val="20"/>
                <w:szCs w:val="20"/>
              </w:rPr>
              <w:t xml:space="preserve">Explica: </w:t>
            </w:r>
          </w:p>
          <w:p w:rsidR="00A5348D" w:rsidRPr="00FE3FD7" w:rsidRDefault="00A5348D" w:rsidP="00A5348D">
            <w:pPr>
              <w:numPr>
                <w:ilvl w:val="0"/>
                <w:numId w:val="15"/>
              </w:num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FE3FD7">
              <w:rPr>
                <w:rFonts w:ascii="Arial" w:hAnsi="Arial" w:cs="Arial"/>
                <w:sz w:val="20"/>
                <w:szCs w:val="20"/>
              </w:rPr>
              <w:t xml:space="preserve">Presentar el siguientes vídeo: </w:t>
            </w:r>
            <w:hyperlink r:id="rId10" w:history="1">
              <w:r w:rsidRPr="00FE3FD7">
                <w:rPr>
                  <w:rStyle w:val="Hyperlink"/>
                  <w:rFonts w:ascii="Arial" w:hAnsi="Arial" w:cs="Arial"/>
                  <w:color w:val="auto"/>
                  <w:sz w:val="20"/>
                  <w:szCs w:val="20"/>
                </w:rPr>
                <w:t>https://www.youtube.com/watc</w:t>
              </w:r>
              <w:r w:rsidRPr="00FE3FD7">
                <w:rPr>
                  <w:rStyle w:val="Hyperlink"/>
                  <w:rFonts w:ascii="Arial" w:hAnsi="Arial" w:cs="Arial"/>
                  <w:color w:val="auto"/>
                  <w:sz w:val="20"/>
                  <w:szCs w:val="20"/>
                </w:rPr>
                <w:lastRenderedPageBreak/>
                <w:t>h?v=7n_2KSnP1sE</w:t>
              </w:r>
            </w:hyperlink>
          </w:p>
          <w:p w:rsidR="0021004F" w:rsidRPr="00FE3FD7" w:rsidRDefault="0021004F" w:rsidP="0021004F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9709E4" w:rsidRPr="00FE3FD7" w:rsidRDefault="009709E4" w:rsidP="00686827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64" w:type="pct"/>
          </w:tcPr>
          <w:sdt>
            <w:sdtPr>
              <w:rPr>
                <w:rFonts w:ascii="Arial" w:hAnsi="Arial" w:cs="Arial"/>
                <w:sz w:val="20"/>
                <w:szCs w:val="20"/>
              </w:rPr>
              <w:id w:val="-309092677"/>
              <w:placeholder>
                <w:docPart w:val="B56A2B5012EE494E81CEFF36BAC039EE"/>
              </w:placeholder>
              <w:dropDownList>
                <w:listItem w:value="Choose an item."/>
                <w:listItem w:displayText="Exploración" w:value="Exploración"/>
                <w:listItem w:displayText="Presentación del tema" w:value="Presentación del tema"/>
                <w:listItem w:displayText="Discusión de la asignación" w:value="Discusión de la asignación"/>
                <w:listItem w:displayText="Repaso de la clase anterior" w:value="Repaso de la clase anterior"/>
                <w:listItem w:displayText="Introducción: destrezas o temas" w:value="Introducción: destrezas o temas"/>
                <w:listItem w:displayText="Discusión del vocabulario" w:value="Discusión del vocabulario"/>
                <w:listItem w:displayText="Discusión de una noticia" w:value="Discusión de una noticia"/>
                <w:listItem w:displayText="Presentación de ejercicios" w:value="Presentación de ejercicios"/>
                <w:listItem w:displayText="Conversación Socializada" w:value="Conversación Socializada"/>
                <w:listItem w:displayText="Actividad de Avalúo" w:value="Actividad de Avalúo"/>
                <w:listItem w:displayText="Objetivos del aprendizaje y expectativas" w:value="Objetivos del aprendizaje y expectativas"/>
                <w:listItem w:displayText="Preguntas abiertas" w:value="Preguntas abiertas"/>
                <w:listItem w:displayText="Reflexión diaria" w:value="Reflexión diaria"/>
              </w:dropDownList>
            </w:sdtPr>
            <w:sdtContent>
              <w:p w:rsidR="0021004F" w:rsidRPr="00FE3FD7" w:rsidRDefault="00BF53AF" w:rsidP="0021004F">
                <w:pPr>
                  <w:rPr>
                    <w:rFonts w:ascii="Arial" w:hAnsi="Arial" w:cs="Arial"/>
                    <w:sz w:val="20"/>
                    <w:szCs w:val="20"/>
                  </w:rPr>
                </w:pPr>
                <w:r w:rsidRPr="00FE3FD7">
                  <w:rPr>
                    <w:rFonts w:ascii="Arial" w:hAnsi="Arial" w:cs="Arial"/>
                    <w:sz w:val="20"/>
                    <w:szCs w:val="20"/>
                  </w:rPr>
                  <w:t>Discusión de la asignación</w:t>
                </w:r>
              </w:p>
            </w:sdtContent>
          </w:sdt>
          <w:p w:rsidR="0021004F" w:rsidRPr="00FE3FD7" w:rsidRDefault="0021004F" w:rsidP="0021004F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FE3FD7">
              <w:rPr>
                <w:rFonts w:ascii="Arial" w:hAnsi="Arial" w:cs="Arial"/>
                <w:sz w:val="20"/>
                <w:szCs w:val="20"/>
              </w:rPr>
              <w:t xml:space="preserve">Explica: </w:t>
            </w:r>
          </w:p>
          <w:p w:rsidR="003A0977" w:rsidRPr="00FE3FD7" w:rsidRDefault="003A0977" w:rsidP="003A0977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FE3FD7">
              <w:rPr>
                <w:rFonts w:ascii="Arial" w:hAnsi="Arial" w:cs="Arial"/>
                <w:sz w:val="20"/>
                <w:szCs w:val="20"/>
              </w:rPr>
              <w:t xml:space="preserve">TAREA DE DESEMPEÑO: Conociendo otras culturas </w:t>
            </w:r>
          </w:p>
          <w:p w:rsidR="00BF53AF" w:rsidRPr="00FE3FD7" w:rsidRDefault="00BF53AF" w:rsidP="00BF53AF">
            <w:pPr>
              <w:numPr>
                <w:ilvl w:val="0"/>
                <w:numId w:val="17"/>
              </w:num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FE3FD7">
              <w:rPr>
                <w:rFonts w:ascii="Arial" w:hAnsi="Arial" w:cs="Arial"/>
                <w:sz w:val="20"/>
                <w:szCs w:val="20"/>
              </w:rPr>
              <w:lastRenderedPageBreak/>
              <w:t>Mediante discusión socializada, los estudiantes comparten información sobre los países de interés.</w:t>
            </w:r>
          </w:p>
          <w:p w:rsidR="009709E4" w:rsidRPr="00FE3FD7" w:rsidRDefault="009709E4" w:rsidP="00BF53AF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66" w:type="pct"/>
          </w:tcPr>
          <w:sdt>
            <w:sdtPr>
              <w:rPr>
                <w:rFonts w:ascii="Arial" w:hAnsi="Arial" w:cs="Arial"/>
                <w:sz w:val="20"/>
                <w:szCs w:val="20"/>
              </w:rPr>
              <w:id w:val="-807237669"/>
              <w:placeholder>
                <w:docPart w:val="18BFA6AD3884441DBBE98009F9907AE2"/>
              </w:placeholder>
              <w:dropDownList>
                <w:listItem w:value="Choose an item."/>
                <w:listItem w:displayText="Exploración" w:value="Exploración"/>
                <w:listItem w:displayText="Presentación del tema" w:value="Presentación del tema"/>
                <w:listItem w:displayText="Discusión de la asignación" w:value="Discusión de la asignación"/>
                <w:listItem w:displayText="Repaso de la clase anterior" w:value="Repaso de la clase anterior"/>
                <w:listItem w:displayText="Introducción: destrezas o temas" w:value="Introducción: destrezas o temas"/>
                <w:listItem w:displayText="Discusión del vocabulario" w:value="Discusión del vocabulario"/>
                <w:listItem w:displayText="Discusión de una noticia" w:value="Discusión de una noticia"/>
                <w:listItem w:displayText="Presentación de ejercicios" w:value="Presentación de ejercicios"/>
                <w:listItem w:displayText="Conversación Socializada" w:value="Conversación Socializada"/>
                <w:listItem w:displayText="Actividad de Avalúo" w:value="Actividad de Avalúo"/>
                <w:listItem w:displayText="Objetivos del aprendizaje y expectativas" w:value="Objetivos del aprendizaje y expectativas"/>
                <w:listItem w:displayText="Preguntas abiertas" w:value="Preguntas abiertas"/>
                <w:listItem w:displayText="Reflexión diaria" w:value="Reflexión diaria"/>
                <w:listItem w:displayText="Impartir instrucciones" w:value="Impartir instrucciones"/>
              </w:dropDownList>
            </w:sdtPr>
            <w:sdtContent>
              <w:p w:rsidR="00CB0EB1" w:rsidRPr="00FE3FD7" w:rsidRDefault="00BF53AF" w:rsidP="00CB0EB1">
                <w:pPr>
                  <w:rPr>
                    <w:rFonts w:ascii="Arial" w:hAnsi="Arial" w:cs="Arial"/>
                    <w:sz w:val="20"/>
                    <w:szCs w:val="20"/>
                  </w:rPr>
                </w:pPr>
                <w:r w:rsidRPr="00FE3FD7">
                  <w:rPr>
                    <w:rFonts w:ascii="Arial" w:hAnsi="Arial" w:cs="Arial"/>
                    <w:sz w:val="20"/>
                    <w:szCs w:val="20"/>
                  </w:rPr>
                  <w:t>Impartir instrucciones</w:t>
                </w:r>
              </w:p>
            </w:sdtContent>
          </w:sdt>
          <w:p w:rsidR="00CB0EB1" w:rsidRPr="00FE3FD7" w:rsidRDefault="00CB0EB1" w:rsidP="00CB0EB1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FE3FD7">
              <w:rPr>
                <w:rFonts w:ascii="Arial" w:hAnsi="Arial" w:cs="Arial"/>
                <w:sz w:val="20"/>
                <w:szCs w:val="20"/>
              </w:rPr>
              <w:t xml:space="preserve">Explica: </w:t>
            </w:r>
          </w:p>
          <w:p w:rsidR="00BF53AF" w:rsidRPr="00FE3FD7" w:rsidRDefault="00BF53AF" w:rsidP="00BF53AF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FE3FD7">
              <w:rPr>
                <w:rFonts w:ascii="Arial" w:hAnsi="Arial" w:cs="Arial"/>
                <w:sz w:val="20"/>
                <w:szCs w:val="20"/>
              </w:rPr>
              <w:t xml:space="preserve">TAREA DE DESEMPEÑO: (Continuación) Conociendo otras </w:t>
            </w:r>
            <w:r w:rsidRPr="00FE3FD7">
              <w:rPr>
                <w:rFonts w:ascii="Arial" w:hAnsi="Arial" w:cs="Arial"/>
                <w:sz w:val="20"/>
                <w:szCs w:val="20"/>
              </w:rPr>
              <w:lastRenderedPageBreak/>
              <w:t xml:space="preserve">culturas </w:t>
            </w:r>
          </w:p>
          <w:p w:rsidR="00BF53AF" w:rsidRPr="00FE3FD7" w:rsidRDefault="00BF53AF" w:rsidP="00BF53AF">
            <w:pPr>
              <w:numPr>
                <w:ilvl w:val="0"/>
                <w:numId w:val="18"/>
              </w:num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FE3FD7">
              <w:rPr>
                <w:rFonts w:ascii="Arial" w:hAnsi="Arial" w:cs="Arial"/>
                <w:sz w:val="20"/>
                <w:szCs w:val="20"/>
              </w:rPr>
              <w:t xml:space="preserve">Investigar la cultura del país asignado. </w:t>
            </w:r>
          </w:p>
          <w:p w:rsidR="009709E4" w:rsidRPr="00FE3FD7" w:rsidRDefault="00BF53AF" w:rsidP="0012542B">
            <w:pPr>
              <w:numPr>
                <w:ilvl w:val="0"/>
                <w:numId w:val="18"/>
              </w:num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FE3FD7">
              <w:rPr>
                <w:rFonts w:ascii="Arial" w:hAnsi="Arial" w:cs="Arial"/>
                <w:sz w:val="20"/>
                <w:szCs w:val="20"/>
              </w:rPr>
              <w:t>Su investigación incluirá las creencias políticas y religiosas, la manifestación del arte, el comportamiento social, la educación, días festivos y otros elementos. (Ver descripción de tarea de desempeño página 10 del mapa curricular)</w:t>
            </w:r>
          </w:p>
        </w:tc>
      </w:tr>
      <w:tr w:rsidR="00FE3FD7" w:rsidRPr="00FE3FD7" w:rsidTr="00E03980">
        <w:trPr>
          <w:trHeight w:val="58"/>
        </w:trPr>
        <w:tc>
          <w:tcPr>
            <w:tcW w:w="575" w:type="pct"/>
            <w:vAlign w:val="center"/>
          </w:tcPr>
          <w:p w:rsidR="009709E4" w:rsidRPr="00FE3FD7" w:rsidRDefault="003E13E9" w:rsidP="00686827">
            <w:pPr>
              <w:spacing w:before="120" w:after="120" w:line="240" w:lineRule="auto"/>
              <w:rPr>
                <w:rFonts w:ascii="Arial" w:hAnsi="Arial" w:cs="Arial"/>
                <w:sz w:val="20"/>
                <w:szCs w:val="20"/>
              </w:rPr>
            </w:pPr>
            <w:r w:rsidRPr="00FE3FD7">
              <w:rPr>
                <w:rFonts w:ascii="Arial" w:hAnsi="Arial" w:cs="Arial"/>
                <w:sz w:val="20"/>
                <w:szCs w:val="20"/>
              </w:rPr>
              <w:lastRenderedPageBreak/>
              <w:t xml:space="preserve">Actividad de </w:t>
            </w:r>
            <w:r w:rsidR="009709E4" w:rsidRPr="00FE3FD7">
              <w:rPr>
                <w:rFonts w:ascii="Arial" w:hAnsi="Arial" w:cs="Arial"/>
                <w:sz w:val="20"/>
                <w:szCs w:val="20"/>
              </w:rPr>
              <w:t>Desarrollo</w:t>
            </w:r>
          </w:p>
        </w:tc>
        <w:tc>
          <w:tcPr>
            <w:tcW w:w="866" w:type="pct"/>
          </w:tcPr>
          <w:sdt>
            <w:sdtPr>
              <w:rPr>
                <w:rFonts w:ascii="Arial" w:hAnsi="Arial" w:cs="Arial"/>
                <w:bCs/>
                <w:sz w:val="20"/>
                <w:szCs w:val="20"/>
              </w:rPr>
              <w:id w:val="213790868"/>
              <w:placeholder>
                <w:docPart w:val="44F3C774515741D5B5E01042F9EC9CF2"/>
              </w:placeholder>
              <w:comboBox>
                <w:listItem w:value="Choose an item."/>
                <w:listItem w:displayText="Definir conceptos nuevos" w:value="Definir conceptos nuevos"/>
                <w:listItem w:displayText="Explicación de ejercicios creativos" w:value="Explicación de ejercicios creativos"/>
                <w:listItem w:displayText="Análisis de material presentado" w:value="Análisis de material presentado"/>
                <w:listItem w:displayText="Discusión oral del tema" w:value="Discusión oral del tema"/>
                <w:listItem w:displayText="Trabajo en grupo" w:value="Trabajo en grupo"/>
                <w:listItem w:displayText="Lectura o presentación oral" w:value="Lectura o presentación oral"/>
                <w:listItem w:displayText="Resumen de noticias" w:value="Resumen de noticias"/>
                <w:listItem w:displayText="Discusión de láminas" w:value="Discusión de láminas"/>
                <w:listItem w:displayText="Uso de texto" w:value="Uso de texto"/>
                <w:listItem w:displayText="Actividad de avalúo" w:value="Actividad de avalúo"/>
                <w:listItem w:displayText="Repaso de destrezas para examen o prueba corta" w:value="Repaso de destrezas para examen o prueba corta"/>
                <w:listItem w:displayText="Realizar examen o prueba corta" w:value="Realizar examen o prueba corta"/>
                <w:listItem w:displayText="Estudio y discusión del concepto" w:value="Estudio y discusión del concepto"/>
                <w:listItem w:displayText="Lectura e intercambio de ideas" w:value="Lectura e intercambio de ideas"/>
              </w:comboBox>
            </w:sdtPr>
            <w:sdtContent>
              <w:p w:rsidR="00B402A6" w:rsidRPr="00FE3FD7" w:rsidRDefault="0020166B" w:rsidP="00B402A6">
                <w:pPr>
                  <w:spacing w:after="0" w:line="240" w:lineRule="auto"/>
                  <w:rPr>
                    <w:rFonts w:ascii="Arial" w:hAnsi="Arial" w:cs="Arial"/>
                    <w:bCs/>
                    <w:sz w:val="20"/>
                    <w:szCs w:val="20"/>
                  </w:rPr>
                </w:pPr>
                <w:r w:rsidRPr="00FE3FD7">
                  <w:rPr>
                    <w:rFonts w:ascii="Arial" w:hAnsi="Arial" w:cs="Arial"/>
                    <w:bCs/>
                    <w:sz w:val="20"/>
                    <w:szCs w:val="20"/>
                  </w:rPr>
                  <w:t>Discusión oral del tema</w:t>
                </w:r>
              </w:p>
            </w:sdtContent>
          </w:sdt>
          <w:p w:rsidR="00B402A6" w:rsidRPr="00FE3FD7" w:rsidRDefault="00B402A6" w:rsidP="00B402A6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9709E4" w:rsidRPr="00FE3FD7" w:rsidRDefault="00B402A6" w:rsidP="00B402A6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FE3FD7">
              <w:rPr>
                <w:rFonts w:ascii="Arial" w:hAnsi="Arial" w:cs="Arial"/>
                <w:sz w:val="20"/>
                <w:szCs w:val="20"/>
              </w:rPr>
              <w:t>Explica:</w:t>
            </w:r>
          </w:p>
          <w:p w:rsidR="0020166B" w:rsidRPr="00FE3FD7" w:rsidRDefault="0020166B" w:rsidP="0020166B">
            <w:pPr>
              <w:numPr>
                <w:ilvl w:val="0"/>
                <w:numId w:val="14"/>
              </w:num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FE3FD7">
              <w:rPr>
                <w:rFonts w:ascii="Arial" w:hAnsi="Arial" w:cs="Arial"/>
                <w:sz w:val="20"/>
                <w:szCs w:val="20"/>
              </w:rPr>
              <w:t xml:space="preserve">Hacer un torbellino de ideas en la pizarra. </w:t>
            </w:r>
          </w:p>
          <w:p w:rsidR="0020166B" w:rsidRPr="00FE3FD7" w:rsidRDefault="0020166B" w:rsidP="0020166B">
            <w:pPr>
              <w:numPr>
                <w:ilvl w:val="0"/>
                <w:numId w:val="14"/>
              </w:num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FE3FD7">
              <w:rPr>
                <w:rFonts w:ascii="Arial" w:hAnsi="Arial" w:cs="Arial"/>
                <w:sz w:val="20"/>
                <w:szCs w:val="20"/>
              </w:rPr>
              <w:t>Se definen los conceptos</w:t>
            </w:r>
            <w:r w:rsidR="00DD0B77" w:rsidRPr="00FE3FD7">
              <w:rPr>
                <w:rFonts w:ascii="Arial" w:hAnsi="Arial" w:cs="Arial"/>
                <w:sz w:val="20"/>
                <w:szCs w:val="20"/>
              </w:rPr>
              <w:t>.</w:t>
            </w:r>
            <w:r w:rsidRPr="00FE3FD7">
              <w:rPr>
                <w:rFonts w:ascii="Arial" w:hAnsi="Arial" w:cs="Arial"/>
                <w:sz w:val="20"/>
                <w:szCs w:val="20"/>
              </w:rPr>
              <w:t xml:space="preserve"> Pueden consultar el vocabulario en el diccionario.</w:t>
            </w:r>
          </w:p>
          <w:p w:rsidR="00B402A6" w:rsidRPr="00FE3FD7" w:rsidRDefault="00B402A6" w:rsidP="00B402A6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62" w:type="pct"/>
          </w:tcPr>
          <w:sdt>
            <w:sdtPr>
              <w:rPr>
                <w:rFonts w:ascii="Arial" w:hAnsi="Arial" w:cs="Arial"/>
                <w:bCs/>
                <w:sz w:val="20"/>
                <w:szCs w:val="20"/>
              </w:rPr>
              <w:id w:val="-944074890"/>
              <w:placeholder>
                <w:docPart w:val="EA57D9C7EA884F69B1F2521902A45660"/>
              </w:placeholder>
              <w:comboBox>
                <w:listItem w:value="Choose an item."/>
                <w:listItem w:displayText="Definir conceptos nuevos" w:value="Definir conceptos nuevos"/>
                <w:listItem w:displayText="Explicación de ejercicios creativos" w:value="Explicación de ejercicios creativos"/>
                <w:listItem w:displayText="Análisis de material presentado" w:value="Análisis de material presentado"/>
                <w:listItem w:displayText="Discusión oral del tema" w:value="Discusión oral del tema"/>
                <w:listItem w:displayText="Trabajo en grupo" w:value="Trabajo en grupo"/>
                <w:listItem w:displayText="Lectura o presentación oral" w:value="Lectura o presentación oral"/>
                <w:listItem w:displayText="Resumen de noticias" w:value="Resumen de noticias"/>
                <w:listItem w:displayText="Discusión de láminas" w:value="Discusión de láminas"/>
                <w:listItem w:displayText="Uso de texto" w:value="Uso de texto"/>
                <w:listItem w:displayText="Actividad de avalúo" w:value="Actividad de avalúo"/>
                <w:listItem w:displayText="Repaso de destrezas para examen o prueba corta" w:value="Repaso de destrezas para examen o prueba corta"/>
                <w:listItem w:displayText="Realizar examen o prueba corta" w:value="Realizar examen o prueba corta"/>
                <w:listItem w:displayText="Estudio y discusión del concepto" w:value="Estudio y discusión del concepto"/>
                <w:listItem w:displayText="Lectura e intercambio de ideas" w:value="Lectura e intercambio de ideas"/>
              </w:comboBox>
            </w:sdtPr>
            <w:sdtContent>
              <w:p w:rsidR="00CB0EB1" w:rsidRPr="00FE3FD7" w:rsidRDefault="000F2FF5" w:rsidP="00CB0EB1">
                <w:pPr>
                  <w:spacing w:after="0" w:line="240" w:lineRule="auto"/>
                  <w:rPr>
                    <w:rFonts w:ascii="Arial" w:hAnsi="Arial" w:cs="Arial"/>
                    <w:bCs/>
                    <w:sz w:val="20"/>
                    <w:szCs w:val="20"/>
                  </w:rPr>
                </w:pPr>
                <w:r w:rsidRPr="00FE3FD7">
                  <w:rPr>
                    <w:rFonts w:ascii="Arial" w:hAnsi="Arial" w:cs="Arial"/>
                    <w:bCs/>
                    <w:sz w:val="20"/>
                    <w:szCs w:val="20"/>
                  </w:rPr>
                  <w:t>Discusión oral del tema</w:t>
                </w:r>
              </w:p>
            </w:sdtContent>
          </w:sdt>
          <w:p w:rsidR="00CB0EB1" w:rsidRPr="00FE3FD7" w:rsidRDefault="00CB0EB1" w:rsidP="00CB0EB1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CB0EB1" w:rsidRPr="00FE3FD7" w:rsidRDefault="00CB0EB1" w:rsidP="00CB0EB1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FE3FD7">
              <w:rPr>
                <w:rFonts w:ascii="Arial" w:hAnsi="Arial" w:cs="Arial"/>
                <w:sz w:val="20"/>
                <w:szCs w:val="20"/>
              </w:rPr>
              <w:t>Explica:</w:t>
            </w:r>
          </w:p>
          <w:p w:rsidR="000F2FF5" w:rsidRPr="00FE3FD7" w:rsidRDefault="000F2FF5" w:rsidP="000F2FF5">
            <w:pPr>
              <w:numPr>
                <w:ilvl w:val="0"/>
                <w:numId w:val="15"/>
              </w:num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FE3FD7">
              <w:rPr>
                <w:rFonts w:ascii="Arial" w:hAnsi="Arial" w:cs="Arial"/>
                <w:sz w:val="20"/>
                <w:szCs w:val="20"/>
              </w:rPr>
              <w:t xml:space="preserve">Discutir el vídeo a la luz de la identidad cultural. </w:t>
            </w:r>
          </w:p>
          <w:p w:rsidR="000F2FF5" w:rsidRPr="00FE3FD7" w:rsidRDefault="000F2FF5" w:rsidP="000F2FF5">
            <w:pPr>
              <w:numPr>
                <w:ilvl w:val="0"/>
                <w:numId w:val="15"/>
              </w:num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FE3FD7">
              <w:rPr>
                <w:rFonts w:ascii="Arial" w:hAnsi="Arial" w:cs="Arial"/>
                <w:sz w:val="20"/>
                <w:szCs w:val="20"/>
              </w:rPr>
              <w:t xml:space="preserve">Puede preguntar a sus estudiantes: ¿Qué elementos se destacan en el vídeo para destacar las culturas de los distintos países? (ropa, arte, comida, música, religión, entre otros). </w:t>
            </w:r>
          </w:p>
          <w:p w:rsidR="009709E4" w:rsidRPr="00FE3FD7" w:rsidRDefault="009709E4" w:rsidP="000F2FF5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67" w:type="pct"/>
          </w:tcPr>
          <w:sdt>
            <w:sdtPr>
              <w:rPr>
                <w:rFonts w:ascii="Arial" w:hAnsi="Arial" w:cs="Arial"/>
                <w:bCs/>
                <w:sz w:val="20"/>
                <w:szCs w:val="20"/>
              </w:rPr>
              <w:id w:val="1346431342"/>
              <w:placeholder>
                <w:docPart w:val="E392CAF8BE7E4CD9BF5DE98EEA473B4D"/>
              </w:placeholder>
              <w:comboBox>
                <w:listItem w:value="Choose an item."/>
                <w:listItem w:displayText="Definir conceptos nuevos" w:value="Definir conceptos nuevos"/>
                <w:listItem w:displayText="Explicación de ejercicios creativos" w:value="Explicación de ejercicios creativos"/>
                <w:listItem w:displayText="Análisis de material presentado" w:value="Análisis de material presentado"/>
                <w:listItem w:displayText="Discusión oral del tema" w:value="Discusión oral del tema"/>
                <w:listItem w:displayText="Trabajo en grupo" w:value="Trabajo en grupo"/>
                <w:listItem w:displayText="Lectura o presentación oral" w:value="Lectura o presentación oral"/>
                <w:listItem w:displayText="Resumen de noticias" w:value="Resumen de noticias"/>
                <w:listItem w:displayText="Discusión de láminas" w:value="Discusión de láminas"/>
                <w:listItem w:displayText="Uso de texto" w:value="Uso de texto"/>
                <w:listItem w:displayText="Actividad de avalúo" w:value="Actividad de avalúo"/>
                <w:listItem w:displayText="Repaso de destrezas para examen o prueba corta" w:value="Repaso de destrezas para examen o prueba corta"/>
                <w:listItem w:displayText="Realizar examen o prueba corta" w:value="Realizar examen o prueba corta"/>
                <w:listItem w:displayText="Estudio y discusión del concepto" w:value="Estudio y discusión del concepto"/>
                <w:listItem w:displayText="Lectura e intercambio de ideas" w:value="Lectura e intercambio de ideas"/>
              </w:comboBox>
            </w:sdtPr>
            <w:sdtContent>
              <w:p w:rsidR="00CB0EB1" w:rsidRPr="00FE3FD7" w:rsidRDefault="00A5348D" w:rsidP="00CB0EB1">
                <w:pPr>
                  <w:spacing w:after="0" w:line="240" w:lineRule="auto"/>
                  <w:rPr>
                    <w:rFonts w:ascii="Arial" w:hAnsi="Arial" w:cs="Arial"/>
                    <w:bCs/>
                    <w:sz w:val="20"/>
                    <w:szCs w:val="20"/>
                  </w:rPr>
                </w:pPr>
                <w:r w:rsidRPr="00FE3FD7">
                  <w:rPr>
                    <w:rFonts w:ascii="Arial" w:hAnsi="Arial" w:cs="Arial"/>
                    <w:bCs/>
                    <w:sz w:val="20"/>
                    <w:szCs w:val="20"/>
                  </w:rPr>
                  <w:t>Discusión oral del tema</w:t>
                </w:r>
              </w:p>
            </w:sdtContent>
          </w:sdt>
          <w:p w:rsidR="00CB0EB1" w:rsidRPr="00FE3FD7" w:rsidRDefault="00CB0EB1" w:rsidP="00CB0EB1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CB0EB1" w:rsidRPr="00FE3FD7" w:rsidRDefault="00CB0EB1" w:rsidP="00CB0EB1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FE3FD7">
              <w:rPr>
                <w:rFonts w:ascii="Arial" w:hAnsi="Arial" w:cs="Arial"/>
                <w:sz w:val="20"/>
                <w:szCs w:val="20"/>
              </w:rPr>
              <w:t>Explica:</w:t>
            </w:r>
          </w:p>
          <w:p w:rsidR="00A5348D" w:rsidRPr="00FE3FD7" w:rsidRDefault="00A5348D" w:rsidP="00A5348D">
            <w:pPr>
              <w:numPr>
                <w:ilvl w:val="0"/>
                <w:numId w:val="15"/>
              </w:num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FE3FD7">
              <w:rPr>
                <w:rFonts w:ascii="Arial" w:hAnsi="Arial" w:cs="Arial"/>
                <w:sz w:val="20"/>
                <w:szCs w:val="20"/>
              </w:rPr>
              <w:t xml:space="preserve">Discutir el vídeo: ¿Qué elementos se destacan en el vídeo para describir la cultura puertorriqueña? ¿Qué generalizaciones sobre la cultura puertorriqueña no utilizarías? </w:t>
            </w:r>
          </w:p>
          <w:p w:rsidR="009709E4" w:rsidRPr="00FE3FD7" w:rsidRDefault="00A5348D" w:rsidP="00A5348D">
            <w:pPr>
              <w:numPr>
                <w:ilvl w:val="0"/>
                <w:numId w:val="15"/>
              </w:num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FE3FD7">
              <w:rPr>
                <w:rFonts w:ascii="Arial" w:hAnsi="Arial" w:cs="Arial"/>
                <w:sz w:val="20"/>
                <w:szCs w:val="20"/>
              </w:rPr>
              <w:t xml:space="preserve">Luego, el maestro le pedirá a sus estudiantes que imagines que han agregado a su </w:t>
            </w:r>
            <w:r w:rsidRPr="00FE3FD7">
              <w:rPr>
                <w:rFonts w:ascii="Arial" w:hAnsi="Arial" w:cs="Arial"/>
                <w:i/>
                <w:sz w:val="20"/>
                <w:szCs w:val="20"/>
              </w:rPr>
              <w:t>Facebook</w:t>
            </w:r>
            <w:r w:rsidRPr="00FE3FD7">
              <w:rPr>
                <w:rFonts w:ascii="Arial" w:hAnsi="Arial" w:cs="Arial"/>
                <w:sz w:val="20"/>
                <w:szCs w:val="20"/>
              </w:rPr>
              <w:t xml:space="preserve"> un amigo de otra nacionalidad.</w:t>
            </w:r>
          </w:p>
        </w:tc>
        <w:tc>
          <w:tcPr>
            <w:tcW w:w="864" w:type="pct"/>
          </w:tcPr>
          <w:sdt>
            <w:sdtPr>
              <w:rPr>
                <w:rFonts w:ascii="Arial" w:hAnsi="Arial" w:cs="Arial"/>
                <w:bCs/>
                <w:sz w:val="20"/>
                <w:szCs w:val="20"/>
              </w:rPr>
              <w:id w:val="902260263"/>
              <w:placeholder>
                <w:docPart w:val="0C90AE06258E4EA7AC6FAAC9E43310AB"/>
              </w:placeholder>
              <w:comboBox>
                <w:listItem w:value="Choose an item."/>
                <w:listItem w:displayText="Definir conceptos nuevos" w:value="Definir conceptos nuevos"/>
                <w:listItem w:displayText="Explicación de ejercicios creativos" w:value="Explicación de ejercicios creativos"/>
                <w:listItem w:displayText="Análisis de material presentado" w:value="Análisis de material presentado"/>
                <w:listItem w:displayText="Discusión oral del tema" w:value="Discusión oral del tema"/>
                <w:listItem w:displayText="Trabajo en grupo" w:value="Trabajo en grupo"/>
                <w:listItem w:displayText="Lectura o presentación oral" w:value="Lectura o presentación oral"/>
                <w:listItem w:displayText="Resumen de noticias" w:value="Resumen de noticias"/>
                <w:listItem w:displayText="Discusión de láminas" w:value="Discusión de láminas"/>
                <w:listItem w:displayText="Uso de texto" w:value="Uso de texto"/>
                <w:listItem w:displayText="Actividad de avalúo" w:value="Actividad de avalúo"/>
                <w:listItem w:displayText="Repaso de destrezas para examen o prueba corta" w:value="Repaso de destrezas para examen o prueba corta"/>
                <w:listItem w:displayText="Realizar examen o prueba corta" w:value="Realizar examen o prueba corta"/>
                <w:listItem w:displayText="Estudio y discusión del concepto" w:value="Estudio y discusión del concepto"/>
                <w:listItem w:displayText="Lectura e intercambio de ideas" w:value="Lectura e intercambio de ideas"/>
              </w:comboBox>
            </w:sdtPr>
            <w:sdtContent>
              <w:p w:rsidR="00CB0EB1" w:rsidRPr="00FE3FD7" w:rsidRDefault="00BF53AF" w:rsidP="00CB0EB1">
                <w:pPr>
                  <w:spacing w:after="0" w:line="240" w:lineRule="auto"/>
                  <w:rPr>
                    <w:rFonts w:ascii="Arial" w:hAnsi="Arial" w:cs="Arial"/>
                    <w:bCs/>
                    <w:sz w:val="20"/>
                    <w:szCs w:val="20"/>
                  </w:rPr>
                </w:pPr>
                <w:r w:rsidRPr="00FE3FD7">
                  <w:rPr>
                    <w:rFonts w:ascii="Arial" w:hAnsi="Arial" w:cs="Arial"/>
                    <w:bCs/>
                    <w:sz w:val="20"/>
                    <w:szCs w:val="20"/>
                  </w:rPr>
                  <w:t>Trabajo en grupo</w:t>
                </w:r>
              </w:p>
            </w:sdtContent>
          </w:sdt>
          <w:p w:rsidR="00CB0EB1" w:rsidRPr="00FE3FD7" w:rsidRDefault="00CB0EB1" w:rsidP="00CB0EB1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CB0EB1" w:rsidRPr="00FE3FD7" w:rsidRDefault="00CB0EB1" w:rsidP="00CB0EB1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FE3FD7">
              <w:rPr>
                <w:rFonts w:ascii="Arial" w:hAnsi="Arial" w:cs="Arial"/>
                <w:sz w:val="20"/>
                <w:szCs w:val="20"/>
              </w:rPr>
              <w:t>Explica:</w:t>
            </w:r>
          </w:p>
          <w:p w:rsidR="00BF53AF" w:rsidRPr="00FE3FD7" w:rsidRDefault="00BF53AF" w:rsidP="00BF53AF">
            <w:pPr>
              <w:pStyle w:val="ListParagraph"/>
              <w:numPr>
                <w:ilvl w:val="0"/>
                <w:numId w:val="19"/>
              </w:numPr>
              <w:spacing w:after="0" w:line="240" w:lineRule="auto"/>
              <w:rPr>
                <w:rFonts w:ascii="Arial" w:hAnsi="Arial" w:cs="Arial"/>
                <w:sz w:val="20"/>
                <w:szCs w:val="20"/>
                <w:lang w:val="es-PR"/>
              </w:rPr>
            </w:pPr>
            <w:r w:rsidRPr="00FE3FD7">
              <w:rPr>
                <w:rFonts w:ascii="Arial" w:hAnsi="Arial" w:cs="Arial"/>
                <w:sz w:val="20"/>
                <w:szCs w:val="20"/>
                <w:lang w:val="es-PR"/>
              </w:rPr>
              <w:t>El maestro(a) los agrupará de acuerdo a sus intereses para realizar la TAREA DE DESEMPEÑO: Conociendo otras culturas (página 10 del mapa curricular)</w:t>
            </w:r>
          </w:p>
          <w:p w:rsidR="009709E4" w:rsidRPr="00FE3FD7" w:rsidRDefault="009709E4" w:rsidP="00686827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66" w:type="pct"/>
          </w:tcPr>
          <w:sdt>
            <w:sdtPr>
              <w:rPr>
                <w:rFonts w:ascii="Arial" w:hAnsi="Arial" w:cs="Arial"/>
                <w:bCs/>
                <w:sz w:val="20"/>
                <w:szCs w:val="20"/>
              </w:rPr>
              <w:id w:val="-667632158"/>
              <w:placeholder>
                <w:docPart w:val="CDACE43F76534500AC6A3610385AC57E"/>
              </w:placeholder>
              <w:comboBox>
                <w:listItem w:value="Choose an item."/>
                <w:listItem w:displayText="Definir conceptos nuevos" w:value="Definir conceptos nuevos"/>
                <w:listItem w:displayText="Explicación de ejercicios creativos" w:value="Explicación de ejercicios creativos"/>
                <w:listItem w:displayText="Análisis de material presentado" w:value="Análisis de material presentado"/>
                <w:listItem w:displayText="Discusión oral del tema" w:value="Discusión oral del tema"/>
                <w:listItem w:displayText="Trabajo en grupo" w:value="Trabajo en grupo"/>
                <w:listItem w:displayText="Lectura o presentación oral" w:value="Lectura o presentación oral"/>
                <w:listItem w:displayText="Resumen de noticias" w:value="Resumen de noticias"/>
                <w:listItem w:displayText="Discusión de láminas" w:value="Discusión de láminas"/>
                <w:listItem w:displayText="Uso de texto" w:value="Uso de texto"/>
                <w:listItem w:displayText="Actividad de avalúo" w:value="Actividad de avalúo"/>
                <w:listItem w:displayText="Repaso de destrezas para examen o prueba corta" w:value="Repaso de destrezas para examen o prueba corta"/>
                <w:listItem w:displayText="Realizar examen o prueba corta" w:value="Realizar examen o prueba corta"/>
                <w:listItem w:displayText="Estudio y discusión del concepto" w:value="Estudio y discusión del concepto"/>
                <w:listItem w:displayText="Lectura e intercambio de ideas" w:value="Lectura e intercambio de ideas"/>
                <w:listItem w:displayText="Realizar la tarea de desempeño " w:value="Realizar la tarea de desempeño "/>
              </w:comboBox>
            </w:sdtPr>
            <w:sdtContent>
              <w:p w:rsidR="00CB0EB1" w:rsidRPr="00FE3FD7" w:rsidRDefault="002A088C" w:rsidP="00CB0EB1">
                <w:pPr>
                  <w:spacing w:after="0" w:line="240" w:lineRule="auto"/>
                  <w:rPr>
                    <w:rFonts w:ascii="Arial" w:hAnsi="Arial" w:cs="Arial"/>
                    <w:bCs/>
                    <w:sz w:val="20"/>
                    <w:szCs w:val="20"/>
                  </w:rPr>
                </w:pPr>
                <w:r w:rsidRPr="00FE3FD7">
                  <w:rPr>
                    <w:rFonts w:ascii="Arial" w:hAnsi="Arial" w:cs="Arial"/>
                    <w:bCs/>
                    <w:sz w:val="20"/>
                    <w:szCs w:val="20"/>
                  </w:rPr>
                  <w:t>Trabajo en grupo</w:t>
                </w:r>
              </w:p>
            </w:sdtContent>
          </w:sdt>
          <w:p w:rsidR="00CB0EB1" w:rsidRPr="00FE3FD7" w:rsidRDefault="00CB0EB1" w:rsidP="00CB0EB1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CB0EB1" w:rsidRPr="00FE3FD7" w:rsidRDefault="00CB0EB1" w:rsidP="00CB0EB1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FE3FD7">
              <w:rPr>
                <w:rFonts w:ascii="Arial" w:hAnsi="Arial" w:cs="Arial"/>
                <w:sz w:val="20"/>
                <w:szCs w:val="20"/>
              </w:rPr>
              <w:t>Explica:</w:t>
            </w:r>
          </w:p>
          <w:p w:rsidR="00BF53AF" w:rsidRPr="00FE3FD7" w:rsidRDefault="00BF53AF" w:rsidP="00CB0EB1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9709E4" w:rsidRPr="00FE3FD7" w:rsidRDefault="009709E4" w:rsidP="00686827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FE3FD7" w:rsidRPr="00FE3FD7" w:rsidTr="00E03980">
        <w:trPr>
          <w:trHeight w:val="1898"/>
        </w:trPr>
        <w:tc>
          <w:tcPr>
            <w:tcW w:w="575" w:type="pct"/>
            <w:vAlign w:val="center"/>
          </w:tcPr>
          <w:p w:rsidR="009709E4" w:rsidRPr="00FE3FD7" w:rsidRDefault="003E13E9" w:rsidP="00686827">
            <w:pPr>
              <w:spacing w:before="120" w:after="120" w:line="240" w:lineRule="auto"/>
              <w:rPr>
                <w:rFonts w:ascii="Arial" w:hAnsi="Arial" w:cs="Arial"/>
                <w:sz w:val="20"/>
                <w:szCs w:val="20"/>
              </w:rPr>
            </w:pPr>
            <w:r w:rsidRPr="00FE3FD7">
              <w:rPr>
                <w:rFonts w:ascii="Arial" w:hAnsi="Arial" w:cs="Arial"/>
                <w:sz w:val="20"/>
                <w:szCs w:val="20"/>
              </w:rPr>
              <w:t xml:space="preserve">Actividad de </w:t>
            </w:r>
            <w:r w:rsidR="009709E4" w:rsidRPr="00FE3FD7">
              <w:rPr>
                <w:rFonts w:ascii="Arial" w:hAnsi="Arial" w:cs="Arial"/>
                <w:sz w:val="20"/>
                <w:szCs w:val="20"/>
              </w:rPr>
              <w:t>Cierre</w:t>
            </w:r>
          </w:p>
        </w:tc>
        <w:tc>
          <w:tcPr>
            <w:tcW w:w="866" w:type="pct"/>
          </w:tcPr>
          <w:sdt>
            <w:sdtPr>
              <w:rPr>
                <w:rFonts w:ascii="Arial" w:hAnsi="Arial" w:cs="Arial"/>
                <w:bCs/>
                <w:color w:val="auto"/>
                <w:sz w:val="20"/>
                <w:szCs w:val="20"/>
                <w:lang w:val="es-PR"/>
              </w:rPr>
              <w:id w:val="544261452"/>
              <w:placeholder>
                <w:docPart w:val="C0EE09ECB2D646E3A375AAF5370616B0"/>
              </w:placeholder>
              <w:dropDownList>
                <w:listItem w:value="Choose an item."/>
                <w:listItem w:displayText="Resumen del material discutido" w:value="Resumen del material discutido"/>
                <w:listItem w:displayText="Ejercicio creativo" w:value="Ejercicio creativo"/>
                <w:listItem w:displayText="Discusión de lectura" w:value="Discusión de lectura"/>
                <w:listItem w:displayText="Explicación de la tarea" w:value="Explicación de la tarea"/>
                <w:listItem w:displayText="Trabajo en la libreta" w:value="Trabajo en la libreta"/>
                <w:listItem w:displayText="Repaso para examen" w:value="Repaso para examen"/>
                <w:listItem w:displayText="Instrucciones para el siguiente día" w:value="Instrucciones para el siguiente día"/>
                <w:listItem w:displayText="Técnicas de avalúo" w:value="Técnicas de avalúo"/>
                <w:listItem w:displayText="Dibujo" w:value="Dibujo"/>
                <w:listItem w:displayText="Corregir trabajo en la libreta" w:value="Corregir trabajo en la libreta"/>
                <w:listItem w:displayText="Contestar dudas" w:value="Contestar dudas"/>
              </w:dropDownList>
            </w:sdtPr>
            <w:sdtContent>
              <w:p w:rsidR="0021004F" w:rsidRPr="00FE3FD7" w:rsidRDefault="0020166B" w:rsidP="0021004F">
                <w:pPr>
                  <w:pStyle w:val="NoSpacing"/>
                  <w:rPr>
                    <w:rFonts w:ascii="Arial" w:hAnsi="Arial" w:cs="Arial"/>
                    <w:bCs/>
                    <w:color w:val="auto"/>
                    <w:sz w:val="20"/>
                    <w:szCs w:val="20"/>
                    <w:lang w:val="es-PR"/>
                  </w:rPr>
                </w:pPr>
                <w:r w:rsidRPr="00FE3FD7">
                  <w:rPr>
                    <w:rFonts w:ascii="Arial" w:hAnsi="Arial" w:cs="Arial"/>
                    <w:bCs/>
                    <w:color w:val="auto"/>
                    <w:sz w:val="20"/>
                    <w:szCs w:val="20"/>
                    <w:lang w:val="es-PR"/>
                  </w:rPr>
                  <w:t>Resumen del material discutido</w:t>
                </w:r>
              </w:p>
            </w:sdtContent>
          </w:sdt>
          <w:p w:rsidR="0021004F" w:rsidRPr="00FE3FD7" w:rsidRDefault="0021004F" w:rsidP="00686827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9709E4" w:rsidRPr="00FE3FD7" w:rsidRDefault="00B402A6" w:rsidP="00686827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FE3FD7">
              <w:rPr>
                <w:rFonts w:ascii="Arial" w:hAnsi="Arial" w:cs="Arial"/>
                <w:sz w:val="20"/>
                <w:szCs w:val="20"/>
              </w:rPr>
              <w:t>Explica:</w:t>
            </w:r>
            <w:r w:rsidR="0021004F" w:rsidRPr="00FE3FD7"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  <w:p w:rsidR="0020166B" w:rsidRPr="00FE3FD7" w:rsidRDefault="0020166B" w:rsidP="00BF53AF">
            <w:pPr>
              <w:numPr>
                <w:ilvl w:val="0"/>
                <w:numId w:val="14"/>
              </w:num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FE3FD7">
              <w:rPr>
                <w:rFonts w:ascii="Arial" w:hAnsi="Arial" w:cs="Arial"/>
                <w:sz w:val="20"/>
                <w:szCs w:val="20"/>
              </w:rPr>
              <w:t xml:space="preserve">Los estudiantes copian las definiciones en su libreta. </w:t>
            </w:r>
          </w:p>
        </w:tc>
        <w:tc>
          <w:tcPr>
            <w:tcW w:w="962" w:type="pct"/>
          </w:tcPr>
          <w:sdt>
            <w:sdtPr>
              <w:rPr>
                <w:rFonts w:ascii="Arial" w:hAnsi="Arial" w:cs="Arial"/>
                <w:bCs/>
                <w:color w:val="auto"/>
                <w:sz w:val="20"/>
                <w:szCs w:val="20"/>
                <w:lang w:val="es-PR"/>
              </w:rPr>
              <w:id w:val="-1803694305"/>
              <w:placeholder>
                <w:docPart w:val="A59BCF9AAC4642AAB7BC23681168D067"/>
              </w:placeholder>
              <w:dropDownList>
                <w:listItem w:value="Choose an item."/>
                <w:listItem w:displayText="Resumen del material discutido" w:value="Resumen del material discutido"/>
                <w:listItem w:displayText="Ejercicio creativo" w:value="Ejercicio creativo"/>
                <w:listItem w:displayText="Discusión de lectura" w:value="Discusión de lectura"/>
                <w:listItem w:displayText="Explicación de la tarea" w:value="Explicación de la tarea"/>
                <w:listItem w:displayText="Trabajo en la libreta" w:value="Trabajo en la libreta"/>
                <w:listItem w:displayText="Repaso para examen" w:value="Repaso para examen"/>
                <w:listItem w:displayText="Instrucciones para el siguiente día" w:value="Instrucciones para el siguiente día"/>
                <w:listItem w:displayText="Técnicas de avalúo" w:value="Técnicas de avalúo"/>
                <w:listItem w:displayText="Dibujo" w:value="Dibujo"/>
                <w:listItem w:displayText="Corregir trabajo en la libreta" w:value="Corregir trabajo en la libreta"/>
                <w:listItem w:displayText="Contestar dudas" w:value="Contestar dudas"/>
              </w:dropDownList>
            </w:sdtPr>
            <w:sdtContent>
              <w:p w:rsidR="00CB0EB1" w:rsidRPr="00FE3FD7" w:rsidRDefault="000F2FF5" w:rsidP="00CB0EB1">
                <w:pPr>
                  <w:pStyle w:val="NoSpacing"/>
                  <w:rPr>
                    <w:rFonts w:ascii="Arial" w:hAnsi="Arial" w:cs="Arial"/>
                    <w:bCs/>
                    <w:color w:val="auto"/>
                    <w:sz w:val="20"/>
                    <w:szCs w:val="20"/>
                    <w:lang w:val="es-PR"/>
                  </w:rPr>
                </w:pPr>
                <w:r w:rsidRPr="00FE3FD7">
                  <w:rPr>
                    <w:rFonts w:ascii="Arial" w:hAnsi="Arial" w:cs="Arial"/>
                    <w:bCs/>
                    <w:color w:val="auto"/>
                    <w:sz w:val="20"/>
                    <w:szCs w:val="20"/>
                    <w:lang w:val="es-PR"/>
                  </w:rPr>
                  <w:t>Trabajo en la libreta</w:t>
                </w:r>
              </w:p>
            </w:sdtContent>
          </w:sdt>
          <w:p w:rsidR="00CB0EB1" w:rsidRPr="00FE3FD7" w:rsidRDefault="00CB0EB1" w:rsidP="00CB0EB1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0F2FF5" w:rsidRPr="00FE3FD7" w:rsidRDefault="00CB0EB1" w:rsidP="000F2FF5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FE3FD7">
              <w:rPr>
                <w:rFonts w:ascii="Arial" w:hAnsi="Arial" w:cs="Arial"/>
                <w:sz w:val="20"/>
                <w:szCs w:val="20"/>
              </w:rPr>
              <w:t>Explica:</w:t>
            </w:r>
            <w:r w:rsidR="000F2FF5" w:rsidRPr="00FE3FD7"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  <w:p w:rsidR="009709E4" w:rsidRPr="00FE3FD7" w:rsidRDefault="000F2FF5" w:rsidP="00BF53AF">
            <w:pPr>
              <w:pStyle w:val="ListParagraph"/>
              <w:numPr>
                <w:ilvl w:val="0"/>
                <w:numId w:val="14"/>
              </w:numPr>
              <w:spacing w:after="0" w:line="240" w:lineRule="auto"/>
              <w:rPr>
                <w:rFonts w:ascii="Arial" w:hAnsi="Arial" w:cs="Arial"/>
                <w:sz w:val="20"/>
                <w:szCs w:val="20"/>
                <w:lang w:val="es-PR"/>
              </w:rPr>
            </w:pPr>
            <w:r w:rsidRPr="00FE3FD7">
              <w:rPr>
                <w:rFonts w:ascii="Arial" w:hAnsi="Arial" w:cs="Arial"/>
                <w:sz w:val="20"/>
                <w:szCs w:val="20"/>
                <w:lang w:val="es-PR"/>
              </w:rPr>
              <w:t>Los estudiantes completarán un organizador gráfico a través de cual puedan comparar y contrastar las culturas presentadas en el vídeo.</w:t>
            </w:r>
          </w:p>
        </w:tc>
        <w:tc>
          <w:tcPr>
            <w:tcW w:w="867" w:type="pct"/>
          </w:tcPr>
          <w:sdt>
            <w:sdtPr>
              <w:rPr>
                <w:rFonts w:ascii="Arial" w:hAnsi="Arial" w:cs="Arial"/>
                <w:bCs/>
                <w:color w:val="auto"/>
                <w:sz w:val="20"/>
                <w:szCs w:val="20"/>
                <w:lang w:val="es-PR"/>
              </w:rPr>
              <w:id w:val="58298561"/>
              <w:placeholder>
                <w:docPart w:val="F141A94E27BA4CCC806291D30FC27949"/>
              </w:placeholder>
              <w:dropDownList>
                <w:listItem w:value="Choose an item."/>
                <w:listItem w:displayText="Resumen del material discutido" w:value="Resumen del material discutido"/>
                <w:listItem w:displayText="Ejercicio creativo" w:value="Ejercicio creativo"/>
                <w:listItem w:displayText="Discusión de lectura" w:value="Discusión de lectura"/>
                <w:listItem w:displayText="Explicación de la tarea" w:value="Explicación de la tarea"/>
                <w:listItem w:displayText="Trabajo en la libreta" w:value="Trabajo en la libreta"/>
                <w:listItem w:displayText="Repaso para examen" w:value="Repaso para examen"/>
                <w:listItem w:displayText="Instrucciones para el siguiente día" w:value="Instrucciones para el siguiente día"/>
                <w:listItem w:displayText="Técnicas de avalúo" w:value="Técnicas de avalúo"/>
                <w:listItem w:displayText="Dibujo" w:value="Dibujo"/>
                <w:listItem w:displayText="Corregir trabajo en la libreta" w:value="Corregir trabajo en la libreta"/>
                <w:listItem w:displayText="Contestar dudas" w:value="Contestar dudas"/>
              </w:dropDownList>
            </w:sdtPr>
            <w:sdtContent>
              <w:p w:rsidR="00CB0EB1" w:rsidRPr="00FE3FD7" w:rsidRDefault="00A5348D" w:rsidP="00CB0EB1">
                <w:pPr>
                  <w:pStyle w:val="NoSpacing"/>
                  <w:rPr>
                    <w:rFonts w:ascii="Arial" w:hAnsi="Arial" w:cs="Arial"/>
                    <w:bCs/>
                    <w:color w:val="auto"/>
                    <w:sz w:val="20"/>
                    <w:szCs w:val="20"/>
                    <w:lang w:val="es-PR"/>
                  </w:rPr>
                </w:pPr>
                <w:r w:rsidRPr="00FE3FD7">
                  <w:rPr>
                    <w:rFonts w:ascii="Arial" w:hAnsi="Arial" w:cs="Arial"/>
                    <w:bCs/>
                    <w:color w:val="auto"/>
                    <w:sz w:val="20"/>
                    <w:szCs w:val="20"/>
                    <w:lang w:val="es-PR"/>
                  </w:rPr>
                  <w:t>Trabajo en la libreta</w:t>
                </w:r>
              </w:p>
            </w:sdtContent>
          </w:sdt>
          <w:p w:rsidR="00CB0EB1" w:rsidRPr="00FE3FD7" w:rsidRDefault="00CB0EB1" w:rsidP="00CB0EB1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9709E4" w:rsidRPr="00FE3FD7" w:rsidRDefault="00CB0EB1" w:rsidP="00CB0EB1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FE3FD7">
              <w:rPr>
                <w:rFonts w:ascii="Arial" w:hAnsi="Arial" w:cs="Arial"/>
                <w:sz w:val="20"/>
                <w:szCs w:val="20"/>
              </w:rPr>
              <w:t>Explica:</w:t>
            </w:r>
          </w:p>
          <w:p w:rsidR="00A5348D" w:rsidRPr="00FE3FD7" w:rsidRDefault="00A5348D" w:rsidP="00A5348D">
            <w:pPr>
              <w:numPr>
                <w:ilvl w:val="0"/>
                <w:numId w:val="15"/>
              </w:num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FE3FD7">
              <w:rPr>
                <w:rFonts w:ascii="Arial" w:hAnsi="Arial" w:cs="Arial"/>
                <w:sz w:val="20"/>
                <w:szCs w:val="20"/>
              </w:rPr>
              <w:t xml:space="preserve">Los estudiantes escribirá una composición donde explicará y describirían a su nuevo amigo de </w:t>
            </w:r>
            <w:r w:rsidRPr="00FE3FD7">
              <w:rPr>
                <w:rFonts w:ascii="Arial" w:hAnsi="Arial" w:cs="Arial"/>
                <w:i/>
                <w:sz w:val="20"/>
                <w:szCs w:val="20"/>
              </w:rPr>
              <w:t>Facebook</w:t>
            </w:r>
            <w:r w:rsidRPr="00FE3FD7">
              <w:rPr>
                <w:rFonts w:ascii="Arial" w:hAnsi="Arial" w:cs="Arial"/>
                <w:sz w:val="20"/>
                <w:szCs w:val="20"/>
              </w:rPr>
              <w:t xml:space="preserve"> la cultura puertorriqueña.</w:t>
            </w:r>
          </w:p>
          <w:p w:rsidR="00A5348D" w:rsidRPr="00FE3FD7" w:rsidRDefault="00A5348D" w:rsidP="00A5348D">
            <w:pPr>
              <w:numPr>
                <w:ilvl w:val="0"/>
                <w:numId w:val="15"/>
              </w:num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FE3FD7">
              <w:rPr>
                <w:rFonts w:ascii="Arial" w:hAnsi="Arial" w:cs="Arial"/>
                <w:sz w:val="20"/>
                <w:szCs w:val="20"/>
              </w:rPr>
              <w:t xml:space="preserve">El maestro puede preparar </w:t>
            </w:r>
            <w:r w:rsidRPr="00FE3FD7">
              <w:rPr>
                <w:rFonts w:ascii="Arial" w:hAnsi="Arial" w:cs="Arial"/>
                <w:sz w:val="20"/>
                <w:szCs w:val="20"/>
              </w:rPr>
              <w:lastRenderedPageBreak/>
              <w:t xml:space="preserve">una plantilla que simule </w:t>
            </w:r>
            <w:r w:rsidRPr="00FE3FD7">
              <w:rPr>
                <w:rFonts w:ascii="Arial" w:hAnsi="Arial" w:cs="Arial"/>
                <w:i/>
                <w:sz w:val="20"/>
                <w:szCs w:val="20"/>
              </w:rPr>
              <w:t>Facebook.</w:t>
            </w:r>
          </w:p>
        </w:tc>
        <w:tc>
          <w:tcPr>
            <w:tcW w:w="864" w:type="pct"/>
          </w:tcPr>
          <w:sdt>
            <w:sdtPr>
              <w:rPr>
                <w:rFonts w:ascii="Arial" w:hAnsi="Arial" w:cs="Arial"/>
                <w:bCs/>
                <w:color w:val="auto"/>
                <w:sz w:val="20"/>
                <w:szCs w:val="20"/>
                <w:lang w:val="es-PR"/>
              </w:rPr>
              <w:id w:val="-106422151"/>
              <w:placeholder>
                <w:docPart w:val="7DD63B50E5C0485B9CCF665A292C66AD"/>
              </w:placeholder>
              <w:dropDownList>
                <w:listItem w:value="Choose an item."/>
                <w:listItem w:displayText="Resumen del material discutido" w:value="Resumen del material discutido"/>
                <w:listItem w:displayText="Ejercicio creativo" w:value="Ejercicio creativo"/>
                <w:listItem w:displayText="Discusión de lectura" w:value="Discusión de lectura"/>
                <w:listItem w:displayText="Explicación de la tarea" w:value="Explicación de la tarea"/>
                <w:listItem w:displayText="Trabajo en la libreta" w:value="Trabajo en la libreta"/>
                <w:listItem w:displayText="Repaso para examen" w:value="Repaso para examen"/>
                <w:listItem w:displayText="Instrucciones para el siguiente día" w:value="Instrucciones para el siguiente día"/>
                <w:listItem w:displayText="Técnicas de avalúo" w:value="Técnicas de avalúo"/>
                <w:listItem w:displayText="Dibujo" w:value="Dibujo"/>
                <w:listItem w:displayText="Corregir trabajo en la libreta" w:value="Corregir trabajo en la libreta"/>
                <w:listItem w:displayText="Contestar dudas" w:value="Contestar dudas"/>
              </w:dropDownList>
            </w:sdtPr>
            <w:sdtContent>
              <w:p w:rsidR="00CB0EB1" w:rsidRPr="00FE3FD7" w:rsidRDefault="00BF53AF" w:rsidP="00CB0EB1">
                <w:pPr>
                  <w:pStyle w:val="NoSpacing"/>
                  <w:rPr>
                    <w:rFonts w:ascii="Arial" w:hAnsi="Arial" w:cs="Arial"/>
                    <w:bCs/>
                    <w:color w:val="auto"/>
                    <w:sz w:val="20"/>
                    <w:szCs w:val="20"/>
                    <w:lang w:val="es-PR"/>
                  </w:rPr>
                </w:pPr>
                <w:r w:rsidRPr="00FE3FD7">
                  <w:rPr>
                    <w:rFonts w:ascii="Arial" w:hAnsi="Arial" w:cs="Arial"/>
                    <w:bCs/>
                    <w:color w:val="auto"/>
                    <w:sz w:val="20"/>
                    <w:szCs w:val="20"/>
                    <w:lang w:val="es-PR"/>
                  </w:rPr>
                  <w:t>Contestar dudas</w:t>
                </w:r>
              </w:p>
            </w:sdtContent>
          </w:sdt>
          <w:p w:rsidR="00CB0EB1" w:rsidRPr="00FE3FD7" w:rsidRDefault="00CB0EB1" w:rsidP="00CB0EB1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9709E4" w:rsidRPr="00FE3FD7" w:rsidRDefault="00CB0EB1" w:rsidP="00CB0EB1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FE3FD7">
              <w:rPr>
                <w:rFonts w:ascii="Arial" w:hAnsi="Arial" w:cs="Arial"/>
                <w:sz w:val="20"/>
                <w:szCs w:val="20"/>
              </w:rPr>
              <w:t>Explica:</w:t>
            </w:r>
          </w:p>
        </w:tc>
        <w:tc>
          <w:tcPr>
            <w:tcW w:w="866" w:type="pct"/>
          </w:tcPr>
          <w:sdt>
            <w:sdtPr>
              <w:rPr>
                <w:rFonts w:ascii="Arial" w:hAnsi="Arial" w:cs="Arial"/>
                <w:bCs/>
                <w:color w:val="auto"/>
                <w:sz w:val="20"/>
                <w:szCs w:val="20"/>
                <w:lang w:val="es-PR"/>
              </w:rPr>
              <w:id w:val="-349877877"/>
              <w:placeholder>
                <w:docPart w:val="7DE958E8D1EF42DB9D981DE6CDEF39E6"/>
              </w:placeholder>
              <w:dropDownList>
                <w:listItem w:value="Choose an item."/>
                <w:listItem w:displayText="Resumen del material discutido" w:value="Resumen del material discutido"/>
                <w:listItem w:displayText="Ejercicio creativo" w:value="Ejercicio creativo"/>
                <w:listItem w:displayText="Discusión de lectura" w:value="Discusión de lectura"/>
                <w:listItem w:displayText="Explicación de la tarea" w:value="Explicación de la tarea"/>
                <w:listItem w:displayText="Trabajo en la libreta" w:value="Trabajo en la libreta"/>
                <w:listItem w:displayText="Repaso para examen" w:value="Repaso para examen"/>
                <w:listItem w:displayText="Instrucciones para el siguiente día" w:value="Instrucciones para el siguiente día"/>
                <w:listItem w:displayText="Técnicas de avalúo" w:value="Técnicas de avalúo"/>
                <w:listItem w:displayText="Dibujo" w:value="Dibujo"/>
                <w:listItem w:displayText="Corregir trabajo en la libreta" w:value="Corregir trabajo en la libreta"/>
                <w:listItem w:displayText="Contestar dudas" w:value="Contestar dudas"/>
                <w:listItem w:displayText="Recoger la tarea" w:value="Recoger la tarea"/>
              </w:dropDownList>
            </w:sdtPr>
            <w:sdtContent>
              <w:p w:rsidR="00CB0EB1" w:rsidRPr="00FE3FD7" w:rsidRDefault="00130EDC" w:rsidP="00CB0EB1">
                <w:pPr>
                  <w:pStyle w:val="NoSpacing"/>
                  <w:rPr>
                    <w:rFonts w:ascii="Arial" w:hAnsi="Arial" w:cs="Arial"/>
                    <w:bCs/>
                    <w:color w:val="auto"/>
                    <w:sz w:val="20"/>
                    <w:szCs w:val="20"/>
                    <w:lang w:val="es-PR"/>
                  </w:rPr>
                </w:pPr>
                <w:r w:rsidRPr="00FE3FD7">
                  <w:rPr>
                    <w:rFonts w:ascii="Arial" w:hAnsi="Arial" w:cs="Arial"/>
                    <w:bCs/>
                    <w:color w:val="auto"/>
                    <w:sz w:val="20"/>
                    <w:szCs w:val="20"/>
                    <w:lang w:val="es-PR"/>
                  </w:rPr>
                  <w:t>Contestar dudas</w:t>
                </w:r>
              </w:p>
            </w:sdtContent>
          </w:sdt>
          <w:p w:rsidR="00CB0EB1" w:rsidRPr="00FE3FD7" w:rsidRDefault="00CB0EB1" w:rsidP="00CB0EB1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9709E4" w:rsidRPr="00FE3FD7" w:rsidRDefault="00CB0EB1" w:rsidP="00CB0EB1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FE3FD7">
              <w:rPr>
                <w:rFonts w:ascii="Arial" w:hAnsi="Arial" w:cs="Arial"/>
                <w:sz w:val="20"/>
                <w:szCs w:val="20"/>
              </w:rPr>
              <w:t>Explica:</w:t>
            </w:r>
          </w:p>
        </w:tc>
      </w:tr>
      <w:tr w:rsidR="00FE3FD7" w:rsidRPr="00FE3FD7" w:rsidTr="00E03980">
        <w:trPr>
          <w:trHeight w:val="58"/>
        </w:trPr>
        <w:tc>
          <w:tcPr>
            <w:tcW w:w="575" w:type="pct"/>
            <w:vAlign w:val="center"/>
          </w:tcPr>
          <w:p w:rsidR="00686827" w:rsidRPr="00FE3FD7" w:rsidRDefault="00686827" w:rsidP="00686827">
            <w:pPr>
              <w:spacing w:before="120" w:after="120" w:line="240" w:lineRule="auto"/>
              <w:rPr>
                <w:rFonts w:ascii="Arial" w:hAnsi="Arial" w:cs="Arial"/>
                <w:sz w:val="20"/>
                <w:szCs w:val="20"/>
              </w:rPr>
            </w:pPr>
            <w:r w:rsidRPr="00FE3FD7">
              <w:rPr>
                <w:rFonts w:ascii="Arial" w:hAnsi="Arial" w:cs="Arial"/>
                <w:sz w:val="20"/>
                <w:szCs w:val="20"/>
              </w:rPr>
              <w:lastRenderedPageBreak/>
              <w:t>Avalúos Formativos - Otras evidencias</w:t>
            </w:r>
          </w:p>
        </w:tc>
        <w:tc>
          <w:tcPr>
            <w:tcW w:w="866" w:type="pct"/>
          </w:tcPr>
          <w:p w:rsidR="009B1917" w:rsidRPr="00FE3FD7" w:rsidRDefault="009B1917" w:rsidP="00686827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962" w:type="pct"/>
          </w:tcPr>
          <w:p w:rsidR="00686827" w:rsidRPr="00FE3FD7" w:rsidRDefault="00686827" w:rsidP="00686827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67" w:type="pct"/>
          </w:tcPr>
          <w:p w:rsidR="00686827" w:rsidRPr="00FE3FD7" w:rsidRDefault="00686827" w:rsidP="00686827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64" w:type="pct"/>
          </w:tcPr>
          <w:p w:rsidR="00686827" w:rsidRPr="00FE3FD7" w:rsidRDefault="00686827" w:rsidP="00686827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66" w:type="pct"/>
          </w:tcPr>
          <w:p w:rsidR="00686827" w:rsidRPr="00FE3FD7" w:rsidRDefault="00686827" w:rsidP="00686827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FE3FD7" w:rsidRPr="00FE3FD7" w:rsidTr="00E03980">
        <w:trPr>
          <w:trHeight w:val="58"/>
        </w:trPr>
        <w:tc>
          <w:tcPr>
            <w:tcW w:w="575" w:type="pct"/>
            <w:vAlign w:val="center"/>
          </w:tcPr>
          <w:p w:rsidR="00AA0738" w:rsidRPr="00FE3FD7" w:rsidRDefault="00AA0738" w:rsidP="00686827">
            <w:pPr>
              <w:spacing w:before="120" w:after="120" w:line="240" w:lineRule="auto"/>
              <w:rPr>
                <w:rFonts w:ascii="Arial" w:hAnsi="Arial" w:cs="Arial"/>
                <w:sz w:val="20"/>
                <w:szCs w:val="20"/>
              </w:rPr>
            </w:pPr>
            <w:r w:rsidRPr="00FE3FD7">
              <w:rPr>
                <w:rFonts w:ascii="Arial" w:hAnsi="Arial" w:cs="Arial"/>
                <w:sz w:val="20"/>
                <w:szCs w:val="20"/>
              </w:rPr>
              <w:t>Materiales</w:t>
            </w:r>
          </w:p>
        </w:tc>
        <w:tc>
          <w:tcPr>
            <w:tcW w:w="866" w:type="pct"/>
          </w:tcPr>
          <w:p w:rsidR="0021004F" w:rsidRPr="00FE3FD7" w:rsidRDefault="00FE3FD7" w:rsidP="0021004F">
            <w:pPr>
              <w:rPr>
                <w:rFonts w:ascii="Arial" w:hAnsi="Arial" w:cs="Arial"/>
                <w:sz w:val="20"/>
                <w:szCs w:val="20"/>
              </w:rPr>
            </w:pPr>
            <w:sdt>
              <w:sdtPr>
                <w:rPr>
                  <w:rFonts w:ascii="Arial" w:hAnsi="Arial" w:cs="Arial"/>
                  <w:sz w:val="20"/>
                  <w:szCs w:val="20"/>
                </w:rPr>
                <w:id w:val="-1119376634"/>
                <w:placeholder>
                  <w:docPart w:val="45AAABB7A3114F5BAEF91357CEFF5947"/>
                </w:placeholder>
                <w:comboBox>
                  <w:listItem w:value="Choose an item."/>
                  <w:listItem w:displayText="Hojas fotocopiadas" w:value="Hojas fotocopiadas"/>
                  <w:listItem w:displayText="Guía de salud" w:value="Guía de salud"/>
                  <w:listItem w:displayText="Texto de salud" w:value="Texto de salud"/>
                  <w:listItem w:displayText="Papel de construcción" w:value="Papel de construcción"/>
                  <w:listItem w:displayText="Crayolas o marcadores" w:value="Crayolas o marcadores"/>
                  <w:listItem w:displayText="Fotografía" w:value="Fotografía"/>
                  <w:listItem w:displayText="Información provista" w:value="Información provista"/>
                  <w:listItem w:displayText="Juegos instruccionales" w:value="Juegos instruccionales"/>
                  <w:listItem w:displayText="CD / DVD" w:value="CD / DVD"/>
                  <w:listItem w:displayText="Vídeos" w:value="Vídeos"/>
                  <w:listItem w:displayText="Películas" w:value="Películas"/>
                  <w:listItem w:displayText="Cartulina" w:value="Cartulina"/>
                  <w:listItem w:displayText="Carteles o afiches" w:value="Carteles o afiches"/>
                  <w:listItem w:displayText="Franjas / vocabulario" w:value="Franjas / vocabulario"/>
                  <w:listItem w:displayText="Láminas" w:value="Láminas"/>
                  <w:listItem w:displayText="Periódico / revistas" w:value="Periódico / revistas"/>
                  <w:listItem w:displayText="Pizarra" w:value="Pizarra"/>
                  <w:listItem w:displayText="Computadora / proyector" w:value="Computadora / proyector"/>
                  <w:listItem w:displayText="radio" w:value="radio"/>
                  <w:listItem w:displayText="regla, pega y tijera" w:value="regla, pega y tijera"/>
                </w:comboBox>
              </w:sdtPr>
              <w:sdtContent>
                <w:r w:rsidR="007A1258" w:rsidRPr="00FE3FD7">
                  <w:rPr>
                    <w:rFonts w:ascii="Arial" w:hAnsi="Arial" w:cs="Arial"/>
                    <w:sz w:val="20"/>
                    <w:szCs w:val="20"/>
                  </w:rPr>
                  <w:t>Pizarra</w:t>
                </w:r>
              </w:sdtContent>
            </w:sdt>
          </w:p>
          <w:sdt>
            <w:sdtPr>
              <w:rPr>
                <w:rFonts w:ascii="Arial" w:hAnsi="Arial" w:cs="Arial"/>
                <w:sz w:val="20"/>
                <w:szCs w:val="20"/>
              </w:rPr>
              <w:id w:val="1752615780"/>
              <w:placeholder>
                <w:docPart w:val="D52AED4F830649BAB86C82C5640F2867"/>
              </w:placeholder>
              <w:comboBox>
                <w:listItem w:value="Choose an item."/>
                <w:listItem w:displayText="Hojas fotocopiadas" w:value="Hojas fotocopiadas"/>
                <w:listItem w:displayText="Guía de salud" w:value="Guía de salud"/>
                <w:listItem w:displayText="Texto de salud" w:value="Texto de salud"/>
                <w:listItem w:displayText="Papel de construcción" w:value="Papel de construcción"/>
                <w:listItem w:displayText="Crayolas o marcadores" w:value="Crayolas o marcadores"/>
                <w:listItem w:displayText="Fotografía" w:value="Fotografía"/>
                <w:listItem w:displayText="Información provista" w:value="Información provista"/>
                <w:listItem w:displayText="Juegos instruccionales" w:value="Juegos instruccionales"/>
                <w:listItem w:displayText="CD / DVD" w:value="CD / DVD"/>
                <w:listItem w:displayText="Vídeos" w:value="Vídeos"/>
                <w:listItem w:displayText="Películas" w:value="Películas"/>
                <w:listItem w:displayText="Cartulina" w:value="Cartulina"/>
                <w:listItem w:displayText="Carteles o afiches" w:value="Carteles o afiches"/>
                <w:listItem w:displayText="Franjas / vocabulario" w:value="Franjas / vocabulario"/>
                <w:listItem w:displayText="Láminas" w:value="Láminas"/>
                <w:listItem w:displayText="Periódico / revistas" w:value="Periódico / revistas"/>
                <w:listItem w:displayText="Pizarra" w:value="Pizarra"/>
                <w:listItem w:displayText="Computadora / proyector" w:value="Computadora / proyector"/>
                <w:listItem w:displayText="radio" w:value="radio"/>
                <w:listItem w:displayText="regla, pega y tijera" w:value="regla, pega y tijera"/>
                <w:listItem w:displayText="Diccionario" w:value="Diccionario"/>
              </w:comboBox>
            </w:sdtPr>
            <w:sdtContent>
              <w:p w:rsidR="0021004F" w:rsidRPr="00FE3FD7" w:rsidRDefault="007A1258" w:rsidP="0021004F">
                <w:pPr>
                  <w:rPr>
                    <w:rFonts w:ascii="Arial" w:eastAsia="Times New Roman" w:hAnsi="Arial" w:cs="Arial"/>
                    <w:sz w:val="20"/>
                    <w:szCs w:val="20"/>
                    <w:lang w:eastAsia="ja-JP"/>
                  </w:rPr>
                </w:pPr>
                <w:r w:rsidRPr="00FE3FD7">
                  <w:rPr>
                    <w:rFonts w:ascii="Arial" w:hAnsi="Arial" w:cs="Arial"/>
                    <w:sz w:val="20"/>
                    <w:szCs w:val="20"/>
                  </w:rPr>
                  <w:t>Diccionario</w:t>
                </w:r>
              </w:p>
            </w:sdtContent>
          </w:sdt>
          <w:p w:rsidR="0021004F" w:rsidRPr="00FE3FD7" w:rsidRDefault="0021004F" w:rsidP="0021004F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21004F" w:rsidRPr="00FE3FD7" w:rsidRDefault="0021004F" w:rsidP="0021004F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AA0738" w:rsidRPr="00FE3FD7" w:rsidRDefault="0021004F" w:rsidP="0021004F">
            <w:pPr>
              <w:rPr>
                <w:rFonts w:ascii="Arial" w:eastAsia="Times New Roman" w:hAnsi="Arial" w:cs="Arial"/>
                <w:sz w:val="20"/>
                <w:szCs w:val="20"/>
                <w:lang w:eastAsia="ja-JP"/>
              </w:rPr>
            </w:pPr>
            <w:r w:rsidRPr="00FE3FD7">
              <w:rPr>
                <w:rFonts w:ascii="Arial" w:hAnsi="Arial" w:cs="Arial"/>
                <w:sz w:val="20"/>
                <w:szCs w:val="20"/>
              </w:rPr>
              <w:t>Otros: _____________________</w:t>
            </w:r>
          </w:p>
        </w:tc>
        <w:tc>
          <w:tcPr>
            <w:tcW w:w="962" w:type="pct"/>
          </w:tcPr>
          <w:p w:rsidR="0021004F" w:rsidRPr="00FE3FD7" w:rsidRDefault="00FE3FD7" w:rsidP="0021004F">
            <w:pPr>
              <w:rPr>
                <w:rFonts w:ascii="Arial" w:hAnsi="Arial" w:cs="Arial"/>
                <w:sz w:val="20"/>
                <w:szCs w:val="20"/>
              </w:rPr>
            </w:pPr>
            <w:sdt>
              <w:sdtPr>
                <w:rPr>
                  <w:rFonts w:ascii="Arial" w:hAnsi="Arial" w:cs="Arial"/>
                  <w:sz w:val="20"/>
                  <w:szCs w:val="20"/>
                </w:rPr>
                <w:id w:val="344055978"/>
                <w:placeholder>
                  <w:docPart w:val="4ECB61DA41FB4F688E3DB69FF5D09BAE"/>
                </w:placeholder>
                <w:comboBox>
                  <w:listItem w:value="Choose an item."/>
                  <w:listItem w:displayText="Hojas fotocopiadas" w:value="Hojas fotocopiadas"/>
                  <w:listItem w:displayText="Guía de salud" w:value="Guía de salud"/>
                  <w:listItem w:displayText="Texto de salud" w:value="Texto de salud"/>
                  <w:listItem w:displayText="Papel de construcción" w:value="Papel de construcción"/>
                  <w:listItem w:displayText="Crayolas o marcadores" w:value="Crayolas o marcadores"/>
                  <w:listItem w:displayText="Fotografía" w:value="Fotografía"/>
                  <w:listItem w:displayText="Información provista" w:value="Información provista"/>
                  <w:listItem w:displayText="Juegos instruccionales" w:value="Juegos instruccionales"/>
                  <w:listItem w:displayText="CD / DVD" w:value="CD / DVD"/>
                  <w:listItem w:displayText="Vídeos" w:value="Vídeos"/>
                  <w:listItem w:displayText="Películas" w:value="Películas"/>
                  <w:listItem w:displayText="Cartulina" w:value="Cartulina"/>
                  <w:listItem w:displayText="Carteles o afiches" w:value="Carteles o afiches"/>
                  <w:listItem w:displayText="Franjas / vocabulario" w:value="Franjas / vocabulario"/>
                  <w:listItem w:displayText="Láminas" w:value="Láminas"/>
                  <w:listItem w:displayText="Periódico / revistas" w:value="Periódico / revistas"/>
                  <w:listItem w:displayText="Pizarra" w:value="Pizarra"/>
                  <w:listItem w:displayText="Computadora / proyector" w:value="Computadora / proyector"/>
                  <w:listItem w:displayText="radio" w:value="radio"/>
                  <w:listItem w:displayText="regla, pega y tijera" w:value="regla, pega y tijera"/>
                </w:comboBox>
              </w:sdtPr>
              <w:sdtContent>
                <w:r w:rsidR="007A1258" w:rsidRPr="00FE3FD7">
                  <w:rPr>
                    <w:rFonts w:ascii="Arial" w:hAnsi="Arial" w:cs="Arial"/>
                    <w:sz w:val="20"/>
                    <w:szCs w:val="20"/>
                  </w:rPr>
                  <w:t>Hojas fotocopiadas</w:t>
                </w:r>
              </w:sdtContent>
            </w:sdt>
          </w:p>
          <w:sdt>
            <w:sdtPr>
              <w:rPr>
                <w:rFonts w:ascii="Arial" w:hAnsi="Arial" w:cs="Arial"/>
                <w:sz w:val="20"/>
                <w:szCs w:val="20"/>
              </w:rPr>
              <w:id w:val="982507286"/>
              <w:placeholder>
                <w:docPart w:val="7CC674D3DCF743B6B0557F86F9F7767C"/>
              </w:placeholder>
              <w:comboBox>
                <w:listItem w:value="Choose an item."/>
                <w:listItem w:displayText="Hojas fotocopiadas" w:value="Hojas fotocopiadas"/>
                <w:listItem w:displayText="Guía de salud" w:value="Guía de salud"/>
                <w:listItem w:displayText="Texto de salud" w:value="Texto de salud"/>
                <w:listItem w:displayText="Papel de construcción" w:value="Papel de construcción"/>
                <w:listItem w:displayText="Crayolas o marcadores" w:value="Crayolas o marcadores"/>
                <w:listItem w:displayText="Fotografía" w:value="Fotografía"/>
                <w:listItem w:displayText="Información provista" w:value="Información provista"/>
                <w:listItem w:displayText="Juegos instruccionales" w:value="Juegos instruccionales"/>
                <w:listItem w:displayText="CD / DVD" w:value="CD / DVD"/>
                <w:listItem w:displayText="Vídeos" w:value="Vídeos"/>
                <w:listItem w:displayText="Películas" w:value="Películas"/>
                <w:listItem w:displayText="Cartulina" w:value="Cartulina"/>
                <w:listItem w:displayText="Carteles o afiches" w:value="Carteles o afiches"/>
                <w:listItem w:displayText="Franjas / vocabulario" w:value="Franjas / vocabulario"/>
                <w:listItem w:displayText="Láminas" w:value="Láminas"/>
                <w:listItem w:displayText="Periódico / revistas" w:value="Periódico / revistas"/>
                <w:listItem w:displayText="Pizarra" w:value="Pizarra"/>
                <w:listItem w:displayText="Computadora / proyector" w:value="Computadora / proyector"/>
                <w:listItem w:displayText="radio" w:value="radio"/>
                <w:listItem w:displayText="regla, pega y tijera" w:value="regla, pega y tijera"/>
              </w:comboBox>
            </w:sdtPr>
            <w:sdtContent>
              <w:p w:rsidR="0021004F" w:rsidRPr="00FE3FD7" w:rsidRDefault="007A1258" w:rsidP="0021004F">
                <w:pPr>
                  <w:rPr>
                    <w:rFonts w:ascii="Arial" w:eastAsia="Times New Roman" w:hAnsi="Arial" w:cs="Arial"/>
                    <w:sz w:val="20"/>
                    <w:szCs w:val="20"/>
                    <w:lang w:eastAsia="ja-JP"/>
                  </w:rPr>
                </w:pPr>
                <w:r w:rsidRPr="00FE3FD7">
                  <w:rPr>
                    <w:rFonts w:ascii="Arial" w:hAnsi="Arial" w:cs="Arial"/>
                    <w:sz w:val="20"/>
                    <w:szCs w:val="20"/>
                  </w:rPr>
                  <w:t>Computadora / proyector</w:t>
                </w:r>
              </w:p>
            </w:sdtContent>
          </w:sdt>
          <w:p w:rsidR="00AA0738" w:rsidRPr="00FE3FD7" w:rsidRDefault="00AA0738" w:rsidP="0021004F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21004F" w:rsidRPr="00FE3FD7" w:rsidRDefault="0021004F" w:rsidP="00686827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21004F" w:rsidRPr="00FE3FD7" w:rsidRDefault="0021004F" w:rsidP="00686827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FE3FD7">
              <w:rPr>
                <w:rFonts w:ascii="Arial" w:hAnsi="Arial" w:cs="Arial"/>
                <w:sz w:val="20"/>
                <w:szCs w:val="20"/>
              </w:rPr>
              <w:t>Otros: _____________________</w:t>
            </w:r>
          </w:p>
        </w:tc>
        <w:tc>
          <w:tcPr>
            <w:tcW w:w="867" w:type="pct"/>
          </w:tcPr>
          <w:p w:rsidR="00CB0EB1" w:rsidRPr="00FE3FD7" w:rsidRDefault="00FE3FD7" w:rsidP="00CB0EB1">
            <w:pPr>
              <w:rPr>
                <w:rFonts w:ascii="Arial" w:hAnsi="Arial" w:cs="Arial"/>
                <w:sz w:val="20"/>
                <w:szCs w:val="20"/>
              </w:rPr>
            </w:pPr>
            <w:sdt>
              <w:sdtPr>
                <w:rPr>
                  <w:rFonts w:ascii="Arial" w:hAnsi="Arial" w:cs="Arial"/>
                  <w:sz w:val="20"/>
                  <w:szCs w:val="20"/>
                </w:rPr>
                <w:id w:val="1188955473"/>
                <w:placeholder>
                  <w:docPart w:val="BB9F28C380044334B22AE0E73B5239B8"/>
                </w:placeholder>
                <w:comboBox>
                  <w:listItem w:value="Choose an item."/>
                  <w:listItem w:displayText="Hojas fotocopiadas" w:value="Hojas fotocopiadas"/>
                  <w:listItem w:displayText="Guía de salud" w:value="Guía de salud"/>
                  <w:listItem w:displayText="Texto de salud" w:value="Texto de salud"/>
                  <w:listItem w:displayText="Papel de construcción" w:value="Papel de construcción"/>
                  <w:listItem w:displayText="Crayolas o marcadores" w:value="Crayolas o marcadores"/>
                  <w:listItem w:displayText="Fotografía" w:value="Fotografía"/>
                  <w:listItem w:displayText="Información provista" w:value="Información provista"/>
                  <w:listItem w:displayText="Juegos instruccionales" w:value="Juegos instruccionales"/>
                  <w:listItem w:displayText="CD / DVD" w:value="CD / DVD"/>
                  <w:listItem w:displayText="Vídeos" w:value="Vídeos"/>
                  <w:listItem w:displayText="Películas" w:value="Películas"/>
                  <w:listItem w:displayText="Cartulina" w:value="Cartulina"/>
                  <w:listItem w:displayText="Carteles o afiches" w:value="Carteles o afiches"/>
                  <w:listItem w:displayText="Franjas / vocabulario" w:value="Franjas / vocabulario"/>
                  <w:listItem w:displayText="Láminas" w:value="Láminas"/>
                  <w:listItem w:displayText="Periódico / revistas" w:value="Periódico / revistas"/>
                  <w:listItem w:displayText="Pizarra" w:value="Pizarra"/>
                  <w:listItem w:displayText="Computadora / proyector" w:value="Computadora / proyector"/>
                  <w:listItem w:displayText="radio" w:value="radio"/>
                  <w:listItem w:displayText="regla, pega y tijera" w:value="regla, pega y tijera"/>
                </w:comboBox>
              </w:sdtPr>
              <w:sdtContent>
                <w:r w:rsidR="007A1258" w:rsidRPr="00FE3FD7">
                  <w:rPr>
                    <w:rFonts w:ascii="Arial" w:hAnsi="Arial" w:cs="Arial"/>
                    <w:sz w:val="20"/>
                    <w:szCs w:val="20"/>
                  </w:rPr>
                  <w:t>Computadora / proyector</w:t>
                </w:r>
              </w:sdtContent>
            </w:sdt>
          </w:p>
          <w:p w:rsidR="00CB0EB1" w:rsidRPr="00FE3FD7" w:rsidRDefault="00CB0EB1" w:rsidP="00CB0EB1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CB0EB1" w:rsidRPr="00FE3FD7" w:rsidRDefault="00CB0EB1" w:rsidP="00CB0EB1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AA0738" w:rsidRPr="00FE3FD7" w:rsidRDefault="00CB0EB1" w:rsidP="00CB0EB1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FE3FD7">
              <w:rPr>
                <w:rFonts w:ascii="Arial" w:hAnsi="Arial" w:cs="Arial"/>
                <w:sz w:val="20"/>
                <w:szCs w:val="20"/>
              </w:rPr>
              <w:t>Otros: _____________________</w:t>
            </w:r>
          </w:p>
        </w:tc>
        <w:tc>
          <w:tcPr>
            <w:tcW w:w="864" w:type="pct"/>
          </w:tcPr>
          <w:p w:rsidR="00CB0EB1" w:rsidRPr="00FE3FD7" w:rsidRDefault="00FE3FD7" w:rsidP="00CB0EB1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sdt>
              <w:sdtPr>
                <w:rPr>
                  <w:rFonts w:ascii="Arial" w:hAnsi="Arial" w:cs="Arial"/>
                  <w:sz w:val="20"/>
                  <w:szCs w:val="20"/>
                  <w:lang w:val="en-US"/>
                </w:rPr>
                <w:id w:val="693655327"/>
                <w:placeholder>
                  <w:docPart w:val="2F292B743A31466F87AF50A670D014A7"/>
                </w:placeholder>
                <w:comboBox>
                  <w:listItem w:value="Choose an item."/>
                  <w:listItem w:displayText="Hojas fotocopiadas" w:value="Hojas fotocopiadas"/>
                  <w:listItem w:displayText="Guía de salud" w:value="Guía de salud"/>
                  <w:listItem w:displayText="Texto de salud" w:value="Texto de salud"/>
                  <w:listItem w:displayText="Papel de construcción" w:value="Papel de construcción"/>
                  <w:listItem w:displayText="Crayolas o marcadores" w:value="Crayolas o marcadores"/>
                  <w:listItem w:displayText="Fotografía" w:value="Fotografía"/>
                  <w:listItem w:displayText="Información provista" w:value="Información provista"/>
                  <w:listItem w:displayText="Juegos instruccionales" w:value="Juegos instruccionales"/>
                  <w:listItem w:displayText="CD / DVD" w:value="CD / DVD"/>
                  <w:listItem w:displayText="Vídeos" w:value="Vídeos"/>
                  <w:listItem w:displayText="Películas" w:value="Películas"/>
                  <w:listItem w:displayText="Cartulina" w:value="Cartulina"/>
                  <w:listItem w:displayText="Carteles o afiches" w:value="Carteles o afiches"/>
                  <w:listItem w:displayText="Franjas / vocabulario" w:value="Franjas / vocabulario"/>
                  <w:listItem w:displayText="Láminas" w:value="Láminas"/>
                  <w:listItem w:displayText="Periódico / revistas" w:value="Periódico / revistas"/>
                  <w:listItem w:displayText="Pizarra" w:value="Pizarra"/>
                  <w:listItem w:displayText="Computadora / proyector" w:value="Computadora / proyector"/>
                  <w:listItem w:displayText="radio" w:value="radio"/>
                  <w:listItem w:displayText="regla, pega y tijera" w:value="regla, pega y tijera"/>
                </w:comboBox>
              </w:sdtPr>
              <w:sdtContent>
                <w:proofErr w:type="spellStart"/>
                <w:r w:rsidR="007A1258" w:rsidRPr="00FE3FD7">
                  <w:rPr>
                    <w:rFonts w:ascii="Arial" w:hAnsi="Arial" w:cs="Arial"/>
                    <w:sz w:val="20"/>
                    <w:szCs w:val="20"/>
                    <w:lang w:val="en-US"/>
                  </w:rPr>
                  <w:t>Información</w:t>
                </w:r>
                <w:proofErr w:type="spellEnd"/>
                <w:r w:rsidR="007A1258" w:rsidRPr="00FE3FD7">
                  <w:rPr>
                    <w:rFonts w:ascii="Arial" w:hAnsi="Arial" w:cs="Arial"/>
                    <w:sz w:val="20"/>
                    <w:szCs w:val="20"/>
                    <w:lang w:val="en-US"/>
                  </w:rPr>
                  <w:t xml:space="preserve"> </w:t>
                </w:r>
                <w:proofErr w:type="spellStart"/>
                <w:r w:rsidR="007A1258" w:rsidRPr="00FE3FD7">
                  <w:rPr>
                    <w:rFonts w:ascii="Arial" w:hAnsi="Arial" w:cs="Arial"/>
                    <w:sz w:val="20"/>
                    <w:szCs w:val="20"/>
                    <w:lang w:val="en-US"/>
                  </w:rPr>
                  <w:t>provista</w:t>
                </w:r>
                <w:proofErr w:type="spellEnd"/>
              </w:sdtContent>
            </w:sdt>
          </w:p>
          <w:p w:rsidR="00CB0EB1" w:rsidRPr="00FE3FD7" w:rsidRDefault="00CB0EB1" w:rsidP="00CB0EB1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  <w:p w:rsidR="00AA0738" w:rsidRPr="00FE3FD7" w:rsidRDefault="00A93688" w:rsidP="00CB0EB1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FE3FD7">
              <w:rPr>
                <w:rFonts w:ascii="Arial" w:hAnsi="Arial" w:cs="Arial"/>
                <w:sz w:val="20"/>
                <w:szCs w:val="20"/>
              </w:rPr>
              <w:t>Otros: ____________________</w:t>
            </w:r>
          </w:p>
        </w:tc>
        <w:tc>
          <w:tcPr>
            <w:tcW w:w="866" w:type="pct"/>
          </w:tcPr>
          <w:p w:rsidR="00A93688" w:rsidRPr="00FE3FD7" w:rsidRDefault="00A93688" w:rsidP="00A93688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AA0738" w:rsidRPr="00FE3FD7" w:rsidRDefault="00A93688" w:rsidP="00A93688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FE3FD7">
              <w:rPr>
                <w:rFonts w:ascii="Arial" w:hAnsi="Arial" w:cs="Arial"/>
                <w:sz w:val="20"/>
                <w:szCs w:val="20"/>
              </w:rPr>
              <w:t>Otros: ____________________</w:t>
            </w:r>
          </w:p>
        </w:tc>
      </w:tr>
      <w:tr w:rsidR="00FE3FD7" w:rsidRPr="00FE3FD7" w:rsidTr="00E03980">
        <w:trPr>
          <w:trHeight w:val="58"/>
        </w:trPr>
        <w:tc>
          <w:tcPr>
            <w:tcW w:w="575" w:type="pct"/>
            <w:vAlign w:val="center"/>
          </w:tcPr>
          <w:p w:rsidR="00CB0EB1" w:rsidRPr="00FE3FD7" w:rsidRDefault="00CB0EB1" w:rsidP="00CB0EB1">
            <w:pPr>
              <w:spacing w:before="120" w:after="120" w:line="240" w:lineRule="auto"/>
              <w:rPr>
                <w:rFonts w:ascii="Arial" w:hAnsi="Arial" w:cs="Arial"/>
                <w:sz w:val="20"/>
                <w:szCs w:val="20"/>
              </w:rPr>
            </w:pPr>
            <w:r w:rsidRPr="00FE3FD7">
              <w:rPr>
                <w:rFonts w:ascii="Arial" w:hAnsi="Arial" w:cs="Arial"/>
                <w:sz w:val="20"/>
                <w:szCs w:val="20"/>
              </w:rPr>
              <w:t>Asignación</w:t>
            </w:r>
          </w:p>
        </w:tc>
        <w:tc>
          <w:tcPr>
            <w:tcW w:w="866" w:type="pct"/>
          </w:tcPr>
          <w:p w:rsidR="00CB0EB1" w:rsidRPr="00FE3FD7" w:rsidRDefault="00CB0EB1" w:rsidP="00CB0EB1">
            <w:pPr>
              <w:rPr>
                <w:rFonts w:ascii="Arial" w:hAnsi="Arial" w:cs="Arial"/>
                <w:sz w:val="20"/>
                <w:szCs w:val="20"/>
              </w:rPr>
            </w:pPr>
          </w:p>
          <w:p w:rsidR="00CB0EB1" w:rsidRPr="00FE3FD7" w:rsidRDefault="00CB0EB1" w:rsidP="00CB0EB1">
            <w:pPr>
              <w:rPr>
                <w:rFonts w:ascii="Arial" w:hAnsi="Arial" w:cs="Arial"/>
                <w:sz w:val="20"/>
                <w:szCs w:val="20"/>
              </w:rPr>
            </w:pPr>
          </w:p>
          <w:p w:rsidR="00CB0EB1" w:rsidRPr="00FE3FD7" w:rsidRDefault="00CB0EB1" w:rsidP="00CB0EB1">
            <w:pPr>
              <w:rPr>
                <w:rStyle w:val="hps"/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62" w:type="pct"/>
          </w:tcPr>
          <w:p w:rsidR="00BF53AF" w:rsidRPr="00FE3FD7" w:rsidRDefault="00FE3FD7" w:rsidP="00BF53AF">
            <w:pPr>
              <w:rPr>
                <w:rFonts w:ascii="Arial" w:hAnsi="Arial" w:cs="Arial"/>
                <w:sz w:val="20"/>
                <w:szCs w:val="20"/>
              </w:rPr>
            </w:pPr>
            <w:sdt>
              <w:sdtPr>
                <w:rPr>
                  <w:rFonts w:ascii="Arial" w:hAnsi="Arial" w:cs="Arial"/>
                  <w:sz w:val="20"/>
                  <w:szCs w:val="20"/>
                </w:rPr>
                <w:alias w:val="Práctica"/>
                <w:tag w:val="Práctica"/>
                <w:id w:val="-1023476509"/>
                <w:placeholder>
                  <w:docPart w:val="FEA245D525F94196BD5471B9BB9F9E12"/>
                </w:placeholder>
                <w:comboBox>
                  <w:listItem w:value="Choose an item."/>
                  <w:listItem w:displayText="Práctica" w:value="Práctica"/>
                  <w:listItem w:displayText="Preparación" w:value="Preparación"/>
                  <w:listItem w:displayText="Elaboración" w:value="Elaboración"/>
                </w:comboBox>
              </w:sdtPr>
              <w:sdtContent>
                <w:r w:rsidR="00BF53AF" w:rsidRPr="00FE3FD7">
                  <w:rPr>
                    <w:rFonts w:ascii="Arial" w:hAnsi="Arial" w:cs="Arial"/>
                    <w:sz w:val="20"/>
                    <w:szCs w:val="20"/>
                  </w:rPr>
                  <w:t>Preparación</w:t>
                </w:r>
              </w:sdtContent>
            </w:sdt>
            <w:r w:rsidR="00BF53AF" w:rsidRPr="00FE3FD7">
              <w:rPr>
                <w:rFonts w:ascii="Arial" w:hAnsi="Arial" w:cs="Arial"/>
                <w:sz w:val="20"/>
                <w:szCs w:val="20"/>
              </w:rPr>
              <w:t>:  (para jueves)</w:t>
            </w:r>
          </w:p>
          <w:p w:rsidR="00BF53AF" w:rsidRPr="00FE3FD7" w:rsidRDefault="00BF53AF" w:rsidP="00BF53AF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FE3FD7">
              <w:rPr>
                <w:rFonts w:ascii="Arial" w:hAnsi="Arial" w:cs="Arial"/>
                <w:sz w:val="20"/>
                <w:szCs w:val="20"/>
              </w:rPr>
              <w:t>Los estudiantes buscarán información sobre algún país que le interese.</w:t>
            </w:r>
          </w:p>
          <w:p w:rsidR="00CB0EB1" w:rsidRPr="00FE3FD7" w:rsidRDefault="00CB0EB1" w:rsidP="00CB0EB1">
            <w:pPr>
              <w:rPr>
                <w:rFonts w:ascii="Arial" w:hAnsi="Arial" w:cs="Arial"/>
                <w:sz w:val="20"/>
                <w:szCs w:val="20"/>
              </w:rPr>
            </w:pPr>
          </w:p>
          <w:p w:rsidR="00CB0EB1" w:rsidRPr="00FE3FD7" w:rsidRDefault="00CB0EB1" w:rsidP="00CB0EB1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67" w:type="pct"/>
          </w:tcPr>
          <w:p w:rsidR="00CB0EB1" w:rsidRPr="00FE3FD7" w:rsidRDefault="00CB0EB1" w:rsidP="00CB0EB1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64" w:type="pct"/>
          </w:tcPr>
          <w:p w:rsidR="00CB0EB1" w:rsidRPr="00FE3FD7" w:rsidRDefault="00CB0EB1" w:rsidP="00CB0EB1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66" w:type="pct"/>
          </w:tcPr>
          <w:p w:rsidR="00CB0EB1" w:rsidRPr="00FE3FD7" w:rsidRDefault="00CB0EB1" w:rsidP="00CB0EB1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FE3FD7" w:rsidRPr="00FE3FD7" w:rsidTr="00E03980">
        <w:trPr>
          <w:trHeight w:val="392"/>
        </w:trPr>
        <w:tc>
          <w:tcPr>
            <w:tcW w:w="575" w:type="pct"/>
          </w:tcPr>
          <w:p w:rsidR="00CB0EB1" w:rsidRPr="00FE3FD7" w:rsidRDefault="00CB0EB1" w:rsidP="00CB0EB1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FE3FD7">
              <w:rPr>
                <w:rFonts w:ascii="Arial" w:hAnsi="Arial" w:cs="Arial"/>
                <w:sz w:val="20"/>
                <w:szCs w:val="20"/>
              </w:rPr>
              <w:t>Estrategias de instrucción diferenciada</w:t>
            </w:r>
          </w:p>
          <w:p w:rsidR="00CB0EB1" w:rsidRPr="00FE3FD7" w:rsidRDefault="00CB0EB1" w:rsidP="00CB0EB1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66" w:type="pct"/>
          </w:tcPr>
          <w:p w:rsidR="00213B6B" w:rsidRPr="00326237" w:rsidRDefault="00213B6B" w:rsidP="00213B6B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proofErr w:type="spellStart"/>
            <w:r w:rsidRPr="00326237">
              <w:rPr>
                <w:rFonts w:ascii="Arial" w:hAnsi="Arial" w:cs="Arial"/>
                <w:sz w:val="20"/>
                <w:szCs w:val="20"/>
                <w:lang w:val="en-US"/>
              </w:rPr>
              <w:t>Educación</w:t>
            </w:r>
            <w:proofErr w:type="spellEnd"/>
            <w:r w:rsidRPr="00326237">
              <w:rPr>
                <w:rFonts w:ascii="Arial" w:hAnsi="Arial" w:cs="Arial"/>
                <w:sz w:val="20"/>
                <w:szCs w:val="20"/>
                <w:lang w:val="en-US"/>
              </w:rPr>
              <w:t xml:space="preserve"> especial:</w:t>
            </w:r>
          </w:p>
          <w:p w:rsidR="00213B6B" w:rsidRPr="00326237" w:rsidRDefault="00213B6B" w:rsidP="00213B6B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213B6B" w:rsidRPr="00326237" w:rsidRDefault="00213B6B" w:rsidP="00213B6B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213B6B" w:rsidRPr="00326237" w:rsidRDefault="00213B6B" w:rsidP="00213B6B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326237">
              <w:rPr>
                <w:rFonts w:ascii="Arial" w:hAnsi="Arial" w:cs="Arial"/>
                <w:sz w:val="20"/>
                <w:szCs w:val="20"/>
              </w:rPr>
              <w:t>Limitaciones lingüísticas Español:</w:t>
            </w:r>
          </w:p>
          <w:p w:rsidR="00213B6B" w:rsidRPr="00326237" w:rsidRDefault="00213B6B" w:rsidP="00213B6B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  <w:p w:rsidR="00213B6B" w:rsidRPr="00326237" w:rsidRDefault="00213B6B" w:rsidP="00213B6B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  <w:p w:rsidR="00213B6B" w:rsidRPr="00326237" w:rsidRDefault="00213B6B" w:rsidP="00213B6B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  <w:p w:rsidR="00213B6B" w:rsidRPr="00326237" w:rsidRDefault="00213B6B" w:rsidP="00213B6B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proofErr w:type="spellStart"/>
            <w:r w:rsidRPr="00326237">
              <w:rPr>
                <w:rFonts w:ascii="Arial" w:hAnsi="Arial" w:cs="Arial"/>
                <w:sz w:val="20"/>
                <w:szCs w:val="20"/>
                <w:lang w:val="en-US"/>
              </w:rPr>
              <w:t>Sección</w:t>
            </w:r>
            <w:proofErr w:type="spellEnd"/>
            <w:r w:rsidRPr="00326237">
              <w:rPr>
                <w:rFonts w:ascii="Arial" w:hAnsi="Arial" w:cs="Arial"/>
                <w:sz w:val="20"/>
                <w:szCs w:val="20"/>
                <w:lang w:val="en-US"/>
              </w:rPr>
              <w:t xml:space="preserve"> 504:</w:t>
            </w:r>
          </w:p>
          <w:p w:rsidR="00213B6B" w:rsidRPr="00326237" w:rsidRDefault="00213B6B" w:rsidP="00213B6B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  <w:p w:rsidR="00213B6B" w:rsidRPr="00326237" w:rsidRDefault="00213B6B" w:rsidP="00213B6B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  <w:p w:rsidR="00CB0EB1" w:rsidRPr="00FE3FD7" w:rsidRDefault="00213B6B" w:rsidP="00213B6B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  <w:lang w:val="en-US"/>
              </w:rPr>
              <w:t>Dotados</w:t>
            </w:r>
            <w:proofErr w:type="spellEnd"/>
          </w:p>
        </w:tc>
        <w:tc>
          <w:tcPr>
            <w:tcW w:w="962" w:type="pct"/>
          </w:tcPr>
          <w:p w:rsidR="00213B6B" w:rsidRPr="00326237" w:rsidRDefault="00213B6B" w:rsidP="00213B6B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proofErr w:type="spellStart"/>
            <w:r w:rsidRPr="00326237">
              <w:rPr>
                <w:rFonts w:ascii="Arial" w:hAnsi="Arial" w:cs="Arial"/>
                <w:sz w:val="20"/>
                <w:szCs w:val="20"/>
                <w:lang w:val="en-US"/>
              </w:rPr>
              <w:t>Educación</w:t>
            </w:r>
            <w:proofErr w:type="spellEnd"/>
            <w:r w:rsidRPr="00326237">
              <w:rPr>
                <w:rFonts w:ascii="Arial" w:hAnsi="Arial" w:cs="Arial"/>
                <w:sz w:val="20"/>
                <w:szCs w:val="20"/>
                <w:lang w:val="en-US"/>
              </w:rPr>
              <w:t xml:space="preserve"> especial:</w:t>
            </w:r>
          </w:p>
          <w:p w:rsidR="00213B6B" w:rsidRPr="00326237" w:rsidRDefault="00213B6B" w:rsidP="00213B6B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213B6B" w:rsidRPr="00326237" w:rsidRDefault="00213B6B" w:rsidP="00213B6B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213B6B" w:rsidRPr="00326237" w:rsidRDefault="00213B6B" w:rsidP="00213B6B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326237">
              <w:rPr>
                <w:rFonts w:ascii="Arial" w:hAnsi="Arial" w:cs="Arial"/>
                <w:sz w:val="20"/>
                <w:szCs w:val="20"/>
              </w:rPr>
              <w:t>Limitaciones lingüísticas Español:</w:t>
            </w:r>
          </w:p>
          <w:p w:rsidR="00213B6B" w:rsidRPr="00326237" w:rsidRDefault="00213B6B" w:rsidP="00213B6B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  <w:p w:rsidR="00213B6B" w:rsidRPr="00326237" w:rsidRDefault="00213B6B" w:rsidP="00213B6B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  <w:p w:rsidR="00213B6B" w:rsidRPr="00326237" w:rsidRDefault="00213B6B" w:rsidP="00213B6B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  <w:p w:rsidR="00213B6B" w:rsidRPr="00326237" w:rsidRDefault="00213B6B" w:rsidP="00213B6B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proofErr w:type="spellStart"/>
            <w:r w:rsidRPr="00326237">
              <w:rPr>
                <w:rFonts w:ascii="Arial" w:hAnsi="Arial" w:cs="Arial"/>
                <w:sz w:val="20"/>
                <w:szCs w:val="20"/>
                <w:lang w:val="en-US"/>
              </w:rPr>
              <w:t>Sección</w:t>
            </w:r>
            <w:proofErr w:type="spellEnd"/>
            <w:r w:rsidRPr="00326237">
              <w:rPr>
                <w:rFonts w:ascii="Arial" w:hAnsi="Arial" w:cs="Arial"/>
                <w:sz w:val="20"/>
                <w:szCs w:val="20"/>
                <w:lang w:val="en-US"/>
              </w:rPr>
              <w:t xml:space="preserve"> 504:</w:t>
            </w:r>
          </w:p>
          <w:p w:rsidR="00213B6B" w:rsidRPr="00326237" w:rsidRDefault="00213B6B" w:rsidP="00213B6B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  <w:p w:rsidR="00213B6B" w:rsidRPr="00326237" w:rsidRDefault="00213B6B" w:rsidP="00213B6B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  <w:p w:rsidR="00CB0EB1" w:rsidRPr="00FE3FD7" w:rsidRDefault="00213B6B" w:rsidP="00213B6B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  <w:lang w:val="en-US"/>
              </w:rPr>
              <w:t>Dotados</w:t>
            </w:r>
            <w:proofErr w:type="spellEnd"/>
          </w:p>
        </w:tc>
        <w:tc>
          <w:tcPr>
            <w:tcW w:w="867" w:type="pct"/>
          </w:tcPr>
          <w:p w:rsidR="00213B6B" w:rsidRPr="00326237" w:rsidRDefault="00213B6B" w:rsidP="00213B6B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proofErr w:type="spellStart"/>
            <w:r w:rsidRPr="00326237">
              <w:rPr>
                <w:rFonts w:ascii="Arial" w:hAnsi="Arial" w:cs="Arial"/>
                <w:sz w:val="20"/>
                <w:szCs w:val="20"/>
                <w:lang w:val="en-US"/>
              </w:rPr>
              <w:t>Educación</w:t>
            </w:r>
            <w:proofErr w:type="spellEnd"/>
            <w:r w:rsidRPr="00326237">
              <w:rPr>
                <w:rFonts w:ascii="Arial" w:hAnsi="Arial" w:cs="Arial"/>
                <w:sz w:val="20"/>
                <w:szCs w:val="20"/>
                <w:lang w:val="en-US"/>
              </w:rPr>
              <w:t xml:space="preserve"> especial:</w:t>
            </w:r>
          </w:p>
          <w:p w:rsidR="00213B6B" w:rsidRPr="00326237" w:rsidRDefault="00213B6B" w:rsidP="00213B6B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213B6B" w:rsidRPr="00326237" w:rsidRDefault="00213B6B" w:rsidP="00213B6B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213B6B" w:rsidRPr="00326237" w:rsidRDefault="00213B6B" w:rsidP="00213B6B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326237">
              <w:rPr>
                <w:rFonts w:ascii="Arial" w:hAnsi="Arial" w:cs="Arial"/>
                <w:sz w:val="20"/>
                <w:szCs w:val="20"/>
              </w:rPr>
              <w:t>Limitaciones lingüísticas Español:</w:t>
            </w:r>
          </w:p>
          <w:p w:rsidR="00213B6B" w:rsidRPr="00326237" w:rsidRDefault="00213B6B" w:rsidP="00213B6B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  <w:p w:rsidR="00213B6B" w:rsidRPr="00326237" w:rsidRDefault="00213B6B" w:rsidP="00213B6B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  <w:p w:rsidR="00213B6B" w:rsidRPr="00326237" w:rsidRDefault="00213B6B" w:rsidP="00213B6B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  <w:p w:rsidR="00213B6B" w:rsidRPr="00326237" w:rsidRDefault="00213B6B" w:rsidP="00213B6B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proofErr w:type="spellStart"/>
            <w:r w:rsidRPr="00326237">
              <w:rPr>
                <w:rFonts w:ascii="Arial" w:hAnsi="Arial" w:cs="Arial"/>
                <w:sz w:val="20"/>
                <w:szCs w:val="20"/>
                <w:lang w:val="en-US"/>
              </w:rPr>
              <w:t>Sección</w:t>
            </w:r>
            <w:proofErr w:type="spellEnd"/>
            <w:r w:rsidRPr="00326237">
              <w:rPr>
                <w:rFonts w:ascii="Arial" w:hAnsi="Arial" w:cs="Arial"/>
                <w:sz w:val="20"/>
                <w:szCs w:val="20"/>
                <w:lang w:val="en-US"/>
              </w:rPr>
              <w:t xml:space="preserve"> 504:</w:t>
            </w:r>
          </w:p>
          <w:p w:rsidR="00213B6B" w:rsidRPr="00326237" w:rsidRDefault="00213B6B" w:rsidP="00213B6B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  <w:p w:rsidR="00213B6B" w:rsidRPr="00326237" w:rsidRDefault="00213B6B" w:rsidP="00213B6B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  <w:p w:rsidR="00CB0EB1" w:rsidRPr="00FE3FD7" w:rsidRDefault="00213B6B" w:rsidP="00213B6B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  <w:lang w:val="en-US"/>
              </w:rPr>
              <w:t>Dotados</w:t>
            </w:r>
            <w:proofErr w:type="spellEnd"/>
          </w:p>
        </w:tc>
        <w:tc>
          <w:tcPr>
            <w:tcW w:w="864" w:type="pct"/>
          </w:tcPr>
          <w:p w:rsidR="00213B6B" w:rsidRPr="00326237" w:rsidRDefault="00213B6B" w:rsidP="00213B6B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proofErr w:type="spellStart"/>
            <w:r w:rsidRPr="00326237">
              <w:rPr>
                <w:rFonts w:ascii="Arial" w:hAnsi="Arial" w:cs="Arial"/>
                <w:sz w:val="20"/>
                <w:szCs w:val="20"/>
                <w:lang w:val="en-US"/>
              </w:rPr>
              <w:t>Educación</w:t>
            </w:r>
            <w:proofErr w:type="spellEnd"/>
            <w:r w:rsidRPr="00326237">
              <w:rPr>
                <w:rFonts w:ascii="Arial" w:hAnsi="Arial" w:cs="Arial"/>
                <w:sz w:val="20"/>
                <w:szCs w:val="20"/>
                <w:lang w:val="en-US"/>
              </w:rPr>
              <w:t xml:space="preserve"> especial:</w:t>
            </w:r>
          </w:p>
          <w:p w:rsidR="00213B6B" w:rsidRPr="00326237" w:rsidRDefault="00213B6B" w:rsidP="00213B6B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213B6B" w:rsidRPr="00326237" w:rsidRDefault="00213B6B" w:rsidP="00213B6B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213B6B" w:rsidRPr="00326237" w:rsidRDefault="00213B6B" w:rsidP="00213B6B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326237">
              <w:rPr>
                <w:rFonts w:ascii="Arial" w:hAnsi="Arial" w:cs="Arial"/>
                <w:sz w:val="20"/>
                <w:szCs w:val="20"/>
              </w:rPr>
              <w:t>Limitaciones lingüísticas Español:</w:t>
            </w:r>
          </w:p>
          <w:p w:rsidR="00213B6B" w:rsidRPr="00326237" w:rsidRDefault="00213B6B" w:rsidP="00213B6B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  <w:p w:rsidR="00213B6B" w:rsidRPr="00326237" w:rsidRDefault="00213B6B" w:rsidP="00213B6B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  <w:p w:rsidR="00213B6B" w:rsidRPr="00326237" w:rsidRDefault="00213B6B" w:rsidP="00213B6B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  <w:p w:rsidR="00213B6B" w:rsidRPr="00326237" w:rsidRDefault="00213B6B" w:rsidP="00213B6B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proofErr w:type="spellStart"/>
            <w:r w:rsidRPr="00326237">
              <w:rPr>
                <w:rFonts w:ascii="Arial" w:hAnsi="Arial" w:cs="Arial"/>
                <w:sz w:val="20"/>
                <w:szCs w:val="20"/>
                <w:lang w:val="en-US"/>
              </w:rPr>
              <w:t>Sección</w:t>
            </w:r>
            <w:proofErr w:type="spellEnd"/>
            <w:r w:rsidRPr="00326237">
              <w:rPr>
                <w:rFonts w:ascii="Arial" w:hAnsi="Arial" w:cs="Arial"/>
                <w:sz w:val="20"/>
                <w:szCs w:val="20"/>
                <w:lang w:val="en-US"/>
              </w:rPr>
              <w:t xml:space="preserve"> 504:</w:t>
            </w:r>
          </w:p>
          <w:p w:rsidR="00213B6B" w:rsidRPr="00326237" w:rsidRDefault="00213B6B" w:rsidP="00213B6B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  <w:p w:rsidR="00213B6B" w:rsidRPr="00326237" w:rsidRDefault="00213B6B" w:rsidP="00213B6B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  <w:p w:rsidR="00CB0EB1" w:rsidRPr="00FE3FD7" w:rsidRDefault="00213B6B" w:rsidP="00213B6B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  <w:lang w:val="en-US"/>
              </w:rPr>
              <w:t>Dotados</w:t>
            </w:r>
            <w:proofErr w:type="spellEnd"/>
          </w:p>
        </w:tc>
        <w:tc>
          <w:tcPr>
            <w:tcW w:w="866" w:type="pct"/>
          </w:tcPr>
          <w:p w:rsidR="00213B6B" w:rsidRPr="00326237" w:rsidRDefault="00213B6B" w:rsidP="00213B6B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proofErr w:type="spellStart"/>
            <w:r w:rsidRPr="00326237">
              <w:rPr>
                <w:rFonts w:ascii="Arial" w:hAnsi="Arial" w:cs="Arial"/>
                <w:sz w:val="20"/>
                <w:szCs w:val="20"/>
                <w:lang w:val="en-US"/>
              </w:rPr>
              <w:t>Educación</w:t>
            </w:r>
            <w:proofErr w:type="spellEnd"/>
            <w:r w:rsidRPr="00326237">
              <w:rPr>
                <w:rFonts w:ascii="Arial" w:hAnsi="Arial" w:cs="Arial"/>
                <w:sz w:val="20"/>
                <w:szCs w:val="20"/>
                <w:lang w:val="en-US"/>
              </w:rPr>
              <w:t xml:space="preserve"> especial:</w:t>
            </w:r>
          </w:p>
          <w:p w:rsidR="00213B6B" w:rsidRPr="00326237" w:rsidRDefault="00213B6B" w:rsidP="00213B6B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213B6B" w:rsidRPr="00326237" w:rsidRDefault="00213B6B" w:rsidP="00213B6B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213B6B" w:rsidRPr="00326237" w:rsidRDefault="00213B6B" w:rsidP="00213B6B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326237">
              <w:rPr>
                <w:rFonts w:ascii="Arial" w:hAnsi="Arial" w:cs="Arial"/>
                <w:sz w:val="20"/>
                <w:szCs w:val="20"/>
              </w:rPr>
              <w:t>Limitaciones lingüísticas Español:</w:t>
            </w:r>
          </w:p>
          <w:p w:rsidR="00213B6B" w:rsidRPr="00326237" w:rsidRDefault="00213B6B" w:rsidP="00213B6B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  <w:p w:rsidR="00213B6B" w:rsidRPr="00326237" w:rsidRDefault="00213B6B" w:rsidP="00213B6B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  <w:p w:rsidR="00213B6B" w:rsidRPr="00326237" w:rsidRDefault="00213B6B" w:rsidP="00213B6B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  <w:p w:rsidR="00213B6B" w:rsidRPr="00326237" w:rsidRDefault="00213B6B" w:rsidP="00213B6B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proofErr w:type="spellStart"/>
            <w:r w:rsidRPr="00326237">
              <w:rPr>
                <w:rFonts w:ascii="Arial" w:hAnsi="Arial" w:cs="Arial"/>
                <w:sz w:val="20"/>
                <w:szCs w:val="20"/>
                <w:lang w:val="en-US"/>
              </w:rPr>
              <w:t>Sección</w:t>
            </w:r>
            <w:proofErr w:type="spellEnd"/>
            <w:r w:rsidRPr="00326237">
              <w:rPr>
                <w:rFonts w:ascii="Arial" w:hAnsi="Arial" w:cs="Arial"/>
                <w:sz w:val="20"/>
                <w:szCs w:val="20"/>
                <w:lang w:val="en-US"/>
              </w:rPr>
              <w:t xml:space="preserve"> 504:</w:t>
            </w:r>
          </w:p>
          <w:p w:rsidR="00213B6B" w:rsidRPr="00326237" w:rsidRDefault="00213B6B" w:rsidP="00213B6B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  <w:p w:rsidR="00213B6B" w:rsidRPr="00326237" w:rsidRDefault="00213B6B" w:rsidP="00213B6B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  <w:p w:rsidR="00CB0EB1" w:rsidRPr="00FE3FD7" w:rsidRDefault="00213B6B" w:rsidP="00213B6B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  <w:lang w:val="en-US"/>
              </w:rPr>
              <w:t>Dotados</w:t>
            </w:r>
            <w:proofErr w:type="spellEnd"/>
          </w:p>
        </w:tc>
      </w:tr>
      <w:tr w:rsidR="00FE3FD7" w:rsidRPr="00FE3FD7" w:rsidTr="00E03980">
        <w:trPr>
          <w:trHeight w:val="99"/>
        </w:trPr>
        <w:tc>
          <w:tcPr>
            <w:tcW w:w="575" w:type="pct"/>
          </w:tcPr>
          <w:p w:rsidR="00CB0EB1" w:rsidRPr="00FE3FD7" w:rsidRDefault="00CB0EB1" w:rsidP="00CB0EB1">
            <w:pPr>
              <w:spacing w:before="120" w:after="120" w:line="240" w:lineRule="auto"/>
              <w:rPr>
                <w:rFonts w:ascii="Arial" w:hAnsi="Arial" w:cs="Arial"/>
                <w:sz w:val="20"/>
                <w:szCs w:val="20"/>
              </w:rPr>
            </w:pPr>
            <w:r w:rsidRPr="00FE3FD7">
              <w:rPr>
                <w:rFonts w:ascii="Arial" w:hAnsi="Arial" w:cs="Arial"/>
                <w:sz w:val="20"/>
                <w:szCs w:val="20"/>
              </w:rPr>
              <w:t>Reflexión de la Praxis</w:t>
            </w:r>
          </w:p>
        </w:tc>
        <w:tc>
          <w:tcPr>
            <w:tcW w:w="866" w:type="pct"/>
            <w:shd w:val="clear" w:color="auto" w:fill="auto"/>
          </w:tcPr>
          <w:p w:rsidR="00CB0EB1" w:rsidRPr="00FE3FD7" w:rsidRDefault="00CB0EB1" w:rsidP="00CB0EB1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62" w:type="pct"/>
          </w:tcPr>
          <w:p w:rsidR="00CB0EB1" w:rsidRPr="00FE3FD7" w:rsidRDefault="00CB0EB1" w:rsidP="00CB0EB1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67" w:type="pct"/>
          </w:tcPr>
          <w:p w:rsidR="00CB0EB1" w:rsidRPr="00FE3FD7" w:rsidRDefault="00CB0EB1" w:rsidP="00CB0EB1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64" w:type="pct"/>
          </w:tcPr>
          <w:p w:rsidR="00CB0EB1" w:rsidRPr="00FE3FD7" w:rsidRDefault="00CB0EB1" w:rsidP="00CB0EB1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66" w:type="pct"/>
          </w:tcPr>
          <w:p w:rsidR="00CB0EB1" w:rsidRPr="00FE3FD7" w:rsidRDefault="00CB0EB1" w:rsidP="00CB0EB1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:rsidR="00BC08FE" w:rsidRPr="00D559DB" w:rsidRDefault="00BC08FE" w:rsidP="00BC08FE">
      <w:pPr>
        <w:spacing w:after="0" w:line="240" w:lineRule="auto"/>
        <w:rPr>
          <w:rFonts w:ascii="Arial" w:hAnsi="Arial" w:cs="Arial"/>
          <w:sz w:val="24"/>
          <w:szCs w:val="20"/>
          <w:u w:val="single"/>
        </w:rPr>
      </w:pPr>
      <w:r w:rsidRPr="00FE3FD7">
        <w:rPr>
          <w:rFonts w:ascii="Arial" w:hAnsi="Arial" w:cs="Arial"/>
          <w:sz w:val="20"/>
          <w:szCs w:val="20"/>
        </w:rPr>
        <w:br w:type="page"/>
      </w:r>
      <w:r w:rsidR="003D4031" w:rsidRPr="00D559DB">
        <w:rPr>
          <w:rFonts w:ascii="Arial" w:hAnsi="Arial" w:cs="Arial"/>
          <w:sz w:val="24"/>
          <w:szCs w:val="20"/>
        </w:rPr>
        <w:lastRenderedPageBreak/>
        <w:t>Título</w:t>
      </w:r>
      <w:r w:rsidRPr="00D559DB">
        <w:rPr>
          <w:rFonts w:ascii="Arial" w:hAnsi="Arial" w:cs="Arial"/>
          <w:sz w:val="24"/>
          <w:szCs w:val="20"/>
        </w:rPr>
        <w:t xml:space="preserve"> de la Unidad: </w:t>
      </w:r>
      <w:r w:rsidRPr="00D559DB">
        <w:rPr>
          <w:rFonts w:ascii="Arial" w:hAnsi="Arial" w:cs="Arial"/>
          <w:sz w:val="24"/>
          <w:szCs w:val="20"/>
          <w:u w:val="single"/>
          <w:lang w:val="es-ES"/>
        </w:rPr>
        <w:t>11.8: Exploración de otras culturas</w:t>
      </w:r>
      <w:r w:rsidRPr="00D559DB">
        <w:rPr>
          <w:rFonts w:ascii="Arial" w:hAnsi="Arial" w:cs="Arial"/>
          <w:sz w:val="24"/>
          <w:szCs w:val="20"/>
        </w:rPr>
        <w:tab/>
      </w:r>
      <w:r w:rsidRPr="00D559DB">
        <w:rPr>
          <w:rFonts w:ascii="Arial" w:hAnsi="Arial" w:cs="Arial"/>
          <w:sz w:val="24"/>
          <w:szCs w:val="20"/>
        </w:rPr>
        <w:tab/>
      </w:r>
      <w:r w:rsidRPr="00D559DB">
        <w:rPr>
          <w:rFonts w:ascii="Arial" w:hAnsi="Arial" w:cs="Arial"/>
          <w:sz w:val="24"/>
          <w:szCs w:val="20"/>
        </w:rPr>
        <w:tab/>
      </w:r>
      <w:r w:rsidRPr="00D559DB">
        <w:rPr>
          <w:rFonts w:ascii="Arial" w:hAnsi="Arial" w:cs="Arial"/>
          <w:sz w:val="24"/>
          <w:szCs w:val="20"/>
        </w:rPr>
        <w:tab/>
        <w:t xml:space="preserve">Duración: </w:t>
      </w:r>
      <w:r w:rsidRPr="00D559DB">
        <w:rPr>
          <w:rFonts w:ascii="Arial" w:hAnsi="Arial" w:cs="Arial"/>
          <w:sz w:val="24"/>
          <w:szCs w:val="20"/>
          <w:u w:val="single"/>
        </w:rPr>
        <w:t>3 semanas</w:t>
      </w:r>
      <w:r w:rsidRPr="00D559DB">
        <w:rPr>
          <w:rFonts w:ascii="Arial" w:hAnsi="Arial" w:cs="Arial"/>
          <w:sz w:val="24"/>
          <w:szCs w:val="20"/>
        </w:rPr>
        <w:t xml:space="preserve"> </w:t>
      </w:r>
      <w:r w:rsidRPr="00D559DB">
        <w:rPr>
          <w:rFonts w:ascii="Arial" w:hAnsi="Arial" w:cs="Arial"/>
          <w:sz w:val="24"/>
          <w:szCs w:val="20"/>
        </w:rPr>
        <w:tab/>
      </w:r>
      <w:r w:rsidRPr="00D559DB">
        <w:rPr>
          <w:rFonts w:ascii="Arial" w:hAnsi="Arial" w:cs="Arial"/>
          <w:sz w:val="24"/>
          <w:szCs w:val="20"/>
        </w:rPr>
        <w:tab/>
      </w:r>
      <w:r w:rsidRPr="00D559DB">
        <w:rPr>
          <w:rFonts w:ascii="Arial" w:hAnsi="Arial" w:cs="Arial"/>
          <w:sz w:val="24"/>
          <w:szCs w:val="20"/>
        </w:rPr>
        <w:tab/>
      </w:r>
      <w:r w:rsidRPr="00D559DB">
        <w:rPr>
          <w:rFonts w:ascii="Arial" w:hAnsi="Arial" w:cs="Arial"/>
          <w:sz w:val="24"/>
          <w:szCs w:val="20"/>
        </w:rPr>
        <w:tab/>
      </w:r>
      <w:r w:rsidRPr="00D559DB">
        <w:rPr>
          <w:rFonts w:ascii="Arial" w:hAnsi="Arial" w:cs="Arial"/>
          <w:sz w:val="24"/>
          <w:szCs w:val="20"/>
        </w:rPr>
        <w:tab/>
        <w:t>Semana #:</w:t>
      </w:r>
      <w:sdt>
        <w:sdtPr>
          <w:rPr>
            <w:rFonts w:ascii="Arial" w:hAnsi="Arial" w:cs="Arial"/>
            <w:sz w:val="24"/>
            <w:szCs w:val="20"/>
            <w:u w:val="single"/>
          </w:rPr>
          <w:id w:val="-1515071557"/>
          <w:placeholder>
            <w:docPart w:val="E1FC4BD0FAA24D1A83168FF4044A7976"/>
          </w:placeholder>
          <w:comboBox>
            <w:listItem w:value="Choose an item."/>
            <w:listItem w:displayText="3" w:value="3"/>
            <w:listItem w:displayText="4" w:value="4"/>
            <w:listItem w:displayText="5" w:value="5"/>
            <w:listItem w:displayText="6" w:value="6"/>
            <w:listItem w:displayText="2" w:value="2"/>
          </w:comboBox>
        </w:sdtPr>
        <w:sdtContent>
          <w:r w:rsidRPr="00D559DB">
            <w:rPr>
              <w:rFonts w:ascii="Arial" w:hAnsi="Arial" w:cs="Arial"/>
              <w:sz w:val="24"/>
              <w:szCs w:val="20"/>
              <w:u w:val="single"/>
            </w:rPr>
            <w:t>2</w:t>
          </w:r>
        </w:sdtContent>
      </w:sdt>
    </w:p>
    <w:p w:rsidR="00BC08FE" w:rsidRPr="00D559DB" w:rsidRDefault="00BC08FE" w:rsidP="00BC08FE">
      <w:pPr>
        <w:spacing w:after="0" w:line="240" w:lineRule="auto"/>
        <w:rPr>
          <w:rFonts w:ascii="Arial" w:hAnsi="Arial" w:cs="Arial"/>
          <w:sz w:val="24"/>
          <w:szCs w:val="20"/>
        </w:rPr>
      </w:pPr>
    </w:p>
    <w:p w:rsidR="00BC08FE" w:rsidRPr="00D559DB" w:rsidRDefault="00BC08FE" w:rsidP="00BC08FE">
      <w:pPr>
        <w:spacing w:after="0" w:line="240" w:lineRule="auto"/>
        <w:rPr>
          <w:rFonts w:ascii="Arial" w:hAnsi="Arial" w:cs="Arial"/>
          <w:sz w:val="24"/>
          <w:szCs w:val="20"/>
        </w:rPr>
      </w:pPr>
      <w:r w:rsidRPr="00D559DB">
        <w:rPr>
          <w:rFonts w:ascii="Arial" w:hAnsi="Arial" w:cs="Arial"/>
          <w:sz w:val="24"/>
          <w:szCs w:val="20"/>
        </w:rPr>
        <w:t xml:space="preserve">Profesor(a): </w:t>
      </w:r>
      <w:r w:rsidR="00D559DB">
        <w:rPr>
          <w:rFonts w:ascii="Arial" w:hAnsi="Arial" w:cs="Arial"/>
          <w:sz w:val="24"/>
          <w:szCs w:val="20"/>
          <w:u w:val="single"/>
        </w:rPr>
        <w:tab/>
      </w:r>
      <w:r w:rsidR="00D559DB">
        <w:rPr>
          <w:rFonts w:ascii="Arial" w:hAnsi="Arial" w:cs="Arial"/>
          <w:sz w:val="24"/>
          <w:szCs w:val="20"/>
          <w:u w:val="single"/>
        </w:rPr>
        <w:tab/>
      </w:r>
      <w:r w:rsidR="00D559DB">
        <w:rPr>
          <w:rFonts w:ascii="Arial" w:hAnsi="Arial" w:cs="Arial"/>
          <w:sz w:val="24"/>
          <w:szCs w:val="20"/>
          <w:u w:val="single"/>
        </w:rPr>
        <w:tab/>
      </w:r>
      <w:r w:rsidR="00D559DB">
        <w:rPr>
          <w:rFonts w:ascii="Arial" w:hAnsi="Arial" w:cs="Arial"/>
          <w:sz w:val="24"/>
          <w:szCs w:val="20"/>
          <w:u w:val="single"/>
        </w:rPr>
        <w:tab/>
      </w:r>
      <w:r w:rsidRPr="00D559DB">
        <w:rPr>
          <w:rFonts w:ascii="Arial" w:hAnsi="Arial" w:cs="Arial"/>
          <w:sz w:val="24"/>
          <w:szCs w:val="20"/>
          <w:u w:val="single"/>
        </w:rPr>
        <w:tab/>
      </w:r>
      <w:r w:rsidRPr="00D559DB">
        <w:rPr>
          <w:rFonts w:ascii="Arial" w:hAnsi="Arial" w:cs="Arial"/>
          <w:sz w:val="24"/>
          <w:szCs w:val="20"/>
        </w:rPr>
        <w:tab/>
      </w:r>
      <w:r w:rsidRPr="00D559DB">
        <w:rPr>
          <w:rFonts w:ascii="Arial" w:hAnsi="Arial" w:cs="Arial"/>
          <w:sz w:val="24"/>
          <w:szCs w:val="20"/>
        </w:rPr>
        <w:tab/>
        <w:t xml:space="preserve">Materia:  </w:t>
      </w:r>
      <w:sdt>
        <w:sdtPr>
          <w:rPr>
            <w:rFonts w:ascii="Arial" w:hAnsi="Arial" w:cs="Arial"/>
            <w:sz w:val="24"/>
            <w:szCs w:val="20"/>
            <w:u w:val="single"/>
          </w:rPr>
          <w:id w:val="-2070017800"/>
          <w:placeholder>
            <w:docPart w:val="20DCF1327C5146C9B7EFB248F35E1578"/>
          </w:placeholder>
          <w:dropDownList>
            <w:listItem w:value="Choose an item."/>
            <w:listItem w:displayText="Español " w:value="Español "/>
          </w:dropDownList>
        </w:sdtPr>
        <w:sdtContent>
          <w:r w:rsidRPr="00D559DB">
            <w:rPr>
              <w:rFonts w:ascii="Arial" w:hAnsi="Arial" w:cs="Arial"/>
              <w:sz w:val="24"/>
              <w:szCs w:val="20"/>
              <w:u w:val="single"/>
            </w:rPr>
            <w:t xml:space="preserve">Español </w:t>
          </w:r>
        </w:sdtContent>
      </w:sdt>
      <w:r w:rsidRPr="00D559DB">
        <w:rPr>
          <w:rFonts w:ascii="Arial" w:hAnsi="Arial" w:cs="Arial"/>
          <w:sz w:val="24"/>
          <w:szCs w:val="20"/>
        </w:rPr>
        <w:tab/>
      </w:r>
      <w:r w:rsidRPr="00D559DB">
        <w:rPr>
          <w:rFonts w:ascii="Arial" w:hAnsi="Arial" w:cs="Arial"/>
          <w:sz w:val="24"/>
          <w:szCs w:val="20"/>
        </w:rPr>
        <w:tab/>
      </w:r>
      <w:r w:rsidRPr="00D559DB">
        <w:rPr>
          <w:rFonts w:ascii="Arial" w:hAnsi="Arial" w:cs="Arial"/>
          <w:sz w:val="24"/>
          <w:szCs w:val="20"/>
        </w:rPr>
        <w:tab/>
      </w:r>
      <w:r w:rsidRPr="00D559DB">
        <w:rPr>
          <w:rFonts w:ascii="Arial" w:hAnsi="Arial" w:cs="Arial"/>
          <w:sz w:val="24"/>
          <w:szCs w:val="20"/>
        </w:rPr>
        <w:tab/>
        <w:t xml:space="preserve"> </w:t>
      </w:r>
      <w:r w:rsidRPr="00D559DB">
        <w:rPr>
          <w:rFonts w:ascii="Arial" w:hAnsi="Arial" w:cs="Arial"/>
          <w:sz w:val="24"/>
          <w:szCs w:val="20"/>
        </w:rPr>
        <w:tab/>
        <w:t xml:space="preserve">Grado: </w:t>
      </w:r>
      <w:sdt>
        <w:sdtPr>
          <w:rPr>
            <w:rFonts w:ascii="Arial" w:hAnsi="Arial" w:cs="Arial"/>
            <w:sz w:val="24"/>
            <w:szCs w:val="20"/>
            <w:u w:val="single"/>
          </w:rPr>
          <w:id w:val="1605001101"/>
          <w:placeholder>
            <w:docPart w:val="20DCF1327C5146C9B7EFB248F35E1578"/>
          </w:placeholder>
          <w:comboBox>
            <w:listItem w:value="Choose an item."/>
            <w:listItem w:displayText="Primero" w:value="Primero"/>
            <w:listItem w:displayText="Segundo" w:value="Segundo"/>
            <w:listItem w:displayText="Tercero " w:value="Tercero "/>
            <w:listItem w:displayText="Cuarto " w:value="Cuarto "/>
            <w:listItem w:displayText="Quinto" w:value="Quinto"/>
            <w:listItem w:displayText="Sexto" w:value="Sexto"/>
            <w:listItem w:displayText="Séptimo " w:value="Séptimo "/>
            <w:listItem w:displayText="Octavo" w:value="Octavo"/>
            <w:listItem w:displayText="Noveno" w:value="Noveno"/>
            <w:listItem w:displayText="Décimo" w:value="Décimo"/>
            <w:listItem w:displayText="Undécimo " w:value="Undécimo "/>
            <w:listItem w:displayText="Duodécimo " w:value="Duodécimo "/>
          </w:comboBox>
        </w:sdtPr>
        <w:sdtContent>
          <w:r w:rsidRPr="00D559DB">
            <w:rPr>
              <w:rFonts w:ascii="Arial" w:hAnsi="Arial" w:cs="Arial"/>
              <w:sz w:val="24"/>
              <w:szCs w:val="20"/>
              <w:u w:val="single"/>
            </w:rPr>
            <w:t xml:space="preserve">Undécimo </w:t>
          </w:r>
        </w:sdtContent>
      </w:sdt>
      <w:r w:rsidRPr="00D559DB">
        <w:rPr>
          <w:rFonts w:ascii="Arial" w:hAnsi="Arial" w:cs="Arial"/>
          <w:sz w:val="24"/>
          <w:szCs w:val="20"/>
        </w:rPr>
        <w:tab/>
      </w:r>
      <w:r w:rsidRPr="00D559DB">
        <w:rPr>
          <w:rFonts w:ascii="Arial" w:hAnsi="Arial" w:cs="Arial"/>
          <w:sz w:val="24"/>
          <w:szCs w:val="20"/>
        </w:rPr>
        <w:tab/>
      </w:r>
      <w:r w:rsidRPr="00D559DB">
        <w:rPr>
          <w:rFonts w:ascii="Arial" w:hAnsi="Arial" w:cs="Arial"/>
          <w:sz w:val="24"/>
          <w:szCs w:val="20"/>
        </w:rPr>
        <w:tab/>
      </w:r>
      <w:r w:rsidR="003D4031" w:rsidRPr="00D559DB">
        <w:rPr>
          <w:rFonts w:ascii="Arial" w:hAnsi="Arial" w:cs="Arial"/>
          <w:sz w:val="24"/>
          <w:szCs w:val="20"/>
        </w:rPr>
        <w:t>Del _________ al __________</w:t>
      </w:r>
    </w:p>
    <w:p w:rsidR="00BC08FE" w:rsidRPr="00FE3FD7" w:rsidRDefault="00BC08FE" w:rsidP="00BC08FE">
      <w:pPr>
        <w:spacing w:after="0" w:line="240" w:lineRule="auto"/>
        <w:rPr>
          <w:rFonts w:ascii="Arial" w:hAnsi="Arial" w:cs="Arial"/>
          <w:sz w:val="20"/>
          <w:szCs w:val="20"/>
          <w:u w:val="single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936"/>
      </w:tblGrid>
      <w:tr w:rsidR="00FE3FD7" w:rsidRPr="00FE3FD7" w:rsidTr="00BC08FE">
        <w:trPr>
          <w:trHeight w:val="187"/>
        </w:trPr>
        <w:tc>
          <w:tcPr>
            <w:tcW w:w="5000" w:type="pct"/>
            <w:shd w:val="clear" w:color="auto" w:fill="E7E6E6"/>
          </w:tcPr>
          <w:p w:rsidR="00BC08FE" w:rsidRPr="00FE3FD7" w:rsidRDefault="00BC08FE" w:rsidP="00BC08FE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E3FD7">
              <w:rPr>
                <w:rFonts w:ascii="Arial" w:hAnsi="Arial" w:cs="Arial"/>
                <w:sz w:val="20"/>
                <w:szCs w:val="20"/>
              </w:rPr>
              <w:t>RESULTADOS DESEADOS</w:t>
            </w:r>
          </w:p>
        </w:tc>
      </w:tr>
      <w:tr w:rsidR="00FE3FD7" w:rsidRPr="00FE3FD7" w:rsidTr="00BC08FE">
        <w:trPr>
          <w:trHeight w:val="187"/>
        </w:trPr>
        <w:tc>
          <w:tcPr>
            <w:tcW w:w="5000" w:type="pct"/>
            <w:shd w:val="clear" w:color="auto" w:fill="FFFFFF"/>
          </w:tcPr>
          <w:p w:rsidR="00BC08FE" w:rsidRPr="00FE3FD7" w:rsidRDefault="00BC08FE" w:rsidP="00BC08FE">
            <w:pPr>
              <w:spacing w:after="0" w:line="240" w:lineRule="auto"/>
              <w:ind w:left="426"/>
              <w:rPr>
                <w:rFonts w:ascii="Arial" w:hAnsi="Arial" w:cs="Arial"/>
                <w:sz w:val="20"/>
                <w:szCs w:val="20"/>
              </w:rPr>
            </w:pPr>
            <w:r w:rsidRPr="00FE3FD7">
              <w:rPr>
                <w:rFonts w:ascii="Arial" w:hAnsi="Arial" w:cs="Arial"/>
                <w:sz w:val="20"/>
                <w:szCs w:val="20"/>
              </w:rPr>
              <w:t>Compresión Duradera (entendimientos claves)</w:t>
            </w:r>
          </w:p>
          <w:p w:rsidR="00BC08FE" w:rsidRPr="00FE3FD7" w:rsidRDefault="00BC08FE" w:rsidP="00BC08FE">
            <w:pPr>
              <w:spacing w:after="0" w:line="240" w:lineRule="auto"/>
              <w:ind w:left="426"/>
              <w:rPr>
                <w:rFonts w:ascii="Arial" w:hAnsi="Arial" w:cs="Arial"/>
                <w:sz w:val="20"/>
                <w:szCs w:val="20"/>
              </w:rPr>
            </w:pPr>
            <w:r w:rsidRPr="00FE3FD7">
              <w:rPr>
                <w:rFonts w:ascii="Arial" w:hAnsi="Arial" w:cs="Arial"/>
                <w:sz w:val="20"/>
                <w:szCs w:val="20"/>
              </w:rPr>
              <w:t>Ejemplo: Los estudiantes entenderán que…</w:t>
            </w:r>
          </w:p>
          <w:p w:rsidR="00BC08FE" w:rsidRPr="00FE3FD7" w:rsidRDefault="00BC08FE" w:rsidP="00BC08FE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FE3FD7">
              <w:rPr>
                <w:rFonts w:ascii="Arial" w:hAnsi="Arial" w:cs="Arial"/>
                <w:sz w:val="20"/>
                <w:szCs w:val="20"/>
              </w:rPr>
              <w:t>CD1.  Los buenos escritores desarrollan y refinan sus ideas escribiendo y revisando lo que escriben para expresarse con coherencia.</w:t>
            </w:r>
          </w:p>
          <w:p w:rsidR="00BC08FE" w:rsidRPr="00FE3FD7" w:rsidRDefault="00BC08FE" w:rsidP="00BC08FE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FE3FD7">
              <w:rPr>
                <w:rFonts w:ascii="Arial" w:hAnsi="Arial" w:cs="Arial"/>
                <w:sz w:val="20"/>
                <w:szCs w:val="20"/>
              </w:rPr>
              <w:t>CD2.  Viajamos para aprender más sobre nosotros mismos y otras culturas.</w:t>
            </w:r>
          </w:p>
          <w:p w:rsidR="00BC08FE" w:rsidRPr="00FE3FD7" w:rsidRDefault="00BC08FE" w:rsidP="00BC08FE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FE3FD7">
              <w:rPr>
                <w:rFonts w:ascii="Arial" w:hAnsi="Arial" w:cs="Arial"/>
                <w:sz w:val="20"/>
                <w:szCs w:val="20"/>
              </w:rPr>
              <w:t>CD3.  Tanto nuestras creencias como nuestra crianza nos proveen un contexto y perspectiva para ver e interactuar con el mundo que nos rodea e influyen en la manera que pensamos, actuamos, hablamos y vestimos.</w:t>
            </w:r>
          </w:p>
          <w:p w:rsidR="00BC08FE" w:rsidRPr="00FE3FD7" w:rsidRDefault="00BC08FE" w:rsidP="00BC08FE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FE3FD7">
              <w:rPr>
                <w:rFonts w:ascii="Arial" w:hAnsi="Arial" w:cs="Arial"/>
                <w:sz w:val="20"/>
                <w:szCs w:val="20"/>
              </w:rPr>
              <w:t>CD4.  El aprender y apreciar otras culturas aumenta y mejora mi comprensión de mí mismo, mi comunidad y el mundo.</w:t>
            </w:r>
          </w:p>
          <w:p w:rsidR="00BC08FE" w:rsidRPr="00FE3FD7" w:rsidRDefault="00BC08FE" w:rsidP="00BC08FE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FE3FD7">
              <w:rPr>
                <w:rFonts w:ascii="Arial" w:hAnsi="Arial" w:cs="Arial"/>
                <w:sz w:val="20"/>
                <w:szCs w:val="20"/>
              </w:rPr>
              <w:t>CD5. Reflexionar sobre nueva información puede resultar en un cambio de ideas o perspectiva para mi bienestar y el de los demás.</w:t>
            </w:r>
          </w:p>
        </w:tc>
      </w:tr>
      <w:tr w:rsidR="00FE3FD7" w:rsidRPr="00FE3FD7" w:rsidTr="00BC08FE">
        <w:trPr>
          <w:trHeight w:val="247"/>
        </w:trPr>
        <w:tc>
          <w:tcPr>
            <w:tcW w:w="5000" w:type="pct"/>
            <w:shd w:val="clear" w:color="auto" w:fill="E7E6E6"/>
          </w:tcPr>
          <w:p w:rsidR="00BC08FE" w:rsidRPr="00FE3FD7" w:rsidRDefault="00BC08FE" w:rsidP="00BC08FE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E3FD7">
              <w:rPr>
                <w:rFonts w:ascii="Arial" w:hAnsi="Arial" w:cs="Arial"/>
                <w:sz w:val="20"/>
                <w:szCs w:val="20"/>
              </w:rPr>
              <w:t>EVALUACION DEL APRENDIZAJE</w:t>
            </w:r>
          </w:p>
        </w:tc>
      </w:tr>
      <w:tr w:rsidR="00FE3FD7" w:rsidRPr="00FE3FD7" w:rsidTr="00BC08FE">
        <w:trPr>
          <w:trHeight w:val="187"/>
        </w:trPr>
        <w:tc>
          <w:tcPr>
            <w:tcW w:w="5000" w:type="pct"/>
            <w:shd w:val="clear" w:color="auto" w:fill="FFFFFF"/>
          </w:tcPr>
          <w:p w:rsidR="00BC08FE" w:rsidRPr="00FE3FD7" w:rsidRDefault="00BC08FE" w:rsidP="00BC08FE">
            <w:pPr>
              <w:spacing w:after="0" w:line="240" w:lineRule="auto"/>
              <w:ind w:left="426"/>
              <w:rPr>
                <w:rFonts w:ascii="Arial" w:hAnsi="Arial" w:cs="Arial"/>
                <w:sz w:val="20"/>
                <w:szCs w:val="20"/>
              </w:rPr>
            </w:pPr>
            <w:r w:rsidRPr="00FE3FD7">
              <w:rPr>
                <w:rFonts w:ascii="Arial" w:hAnsi="Arial" w:cs="Arial"/>
                <w:sz w:val="20"/>
                <w:szCs w:val="20"/>
              </w:rPr>
              <w:t xml:space="preserve">Evaluación </w:t>
            </w:r>
            <w:proofErr w:type="spellStart"/>
            <w:r w:rsidRPr="00FE3FD7">
              <w:rPr>
                <w:rFonts w:ascii="Arial" w:hAnsi="Arial" w:cs="Arial"/>
                <w:sz w:val="20"/>
                <w:szCs w:val="20"/>
              </w:rPr>
              <w:t>sumativa</w:t>
            </w:r>
            <w:proofErr w:type="spellEnd"/>
            <w:r w:rsidRPr="00FE3FD7">
              <w:rPr>
                <w:rFonts w:ascii="Arial" w:hAnsi="Arial" w:cs="Arial"/>
                <w:sz w:val="20"/>
                <w:szCs w:val="20"/>
              </w:rPr>
              <w:t xml:space="preserve"> (TD) (proyectos de unidad, exámenes, otros) </w:t>
            </w:r>
          </w:p>
          <w:p w:rsidR="00BC08FE" w:rsidRPr="00FE3FD7" w:rsidRDefault="00BC08FE" w:rsidP="00766703">
            <w:pPr>
              <w:pStyle w:val="NoSpacing"/>
              <w:numPr>
                <w:ilvl w:val="0"/>
                <w:numId w:val="28"/>
              </w:numPr>
              <w:rPr>
                <w:rFonts w:ascii="Arial" w:hAnsi="Arial" w:cs="Arial"/>
                <w:i/>
                <w:color w:val="auto"/>
                <w:sz w:val="20"/>
                <w:szCs w:val="20"/>
              </w:rPr>
            </w:pPr>
            <w:proofErr w:type="spellStart"/>
            <w:r w:rsidRPr="00FE3FD7">
              <w:rPr>
                <w:rFonts w:ascii="Arial" w:hAnsi="Arial" w:cs="Arial"/>
                <w:i/>
                <w:color w:val="auto"/>
                <w:sz w:val="20"/>
                <w:szCs w:val="20"/>
              </w:rPr>
              <w:t>Conociendo</w:t>
            </w:r>
            <w:proofErr w:type="spellEnd"/>
            <w:r w:rsidRPr="00FE3FD7">
              <w:rPr>
                <w:rFonts w:ascii="Arial" w:hAnsi="Arial" w:cs="Arial"/>
                <w:i/>
                <w:color w:val="auto"/>
                <w:sz w:val="20"/>
                <w:szCs w:val="20"/>
              </w:rPr>
              <w:t xml:space="preserve"> </w:t>
            </w:r>
            <w:proofErr w:type="spellStart"/>
            <w:r w:rsidRPr="00FE3FD7">
              <w:rPr>
                <w:rFonts w:ascii="Arial" w:hAnsi="Arial" w:cs="Arial"/>
                <w:i/>
                <w:color w:val="auto"/>
                <w:sz w:val="20"/>
                <w:szCs w:val="20"/>
              </w:rPr>
              <w:t>otras</w:t>
            </w:r>
            <w:proofErr w:type="spellEnd"/>
            <w:r w:rsidRPr="00FE3FD7">
              <w:rPr>
                <w:rFonts w:ascii="Arial" w:hAnsi="Arial" w:cs="Arial"/>
                <w:i/>
                <w:color w:val="auto"/>
                <w:sz w:val="20"/>
                <w:szCs w:val="20"/>
              </w:rPr>
              <w:t xml:space="preserve"> </w:t>
            </w:r>
            <w:proofErr w:type="spellStart"/>
            <w:r w:rsidRPr="00FE3FD7">
              <w:rPr>
                <w:rFonts w:ascii="Arial" w:hAnsi="Arial" w:cs="Arial"/>
                <w:i/>
                <w:color w:val="auto"/>
                <w:sz w:val="20"/>
                <w:szCs w:val="20"/>
              </w:rPr>
              <w:t>culturas</w:t>
            </w:r>
            <w:proofErr w:type="spellEnd"/>
          </w:p>
          <w:p w:rsidR="00BC08FE" w:rsidRPr="00FE3FD7" w:rsidRDefault="00BC08FE" w:rsidP="00766703">
            <w:pPr>
              <w:pStyle w:val="NoSpacing"/>
              <w:numPr>
                <w:ilvl w:val="0"/>
                <w:numId w:val="28"/>
              </w:numPr>
              <w:rPr>
                <w:rFonts w:ascii="Arial" w:hAnsi="Arial" w:cs="Arial"/>
                <w:i/>
                <w:color w:val="auto"/>
                <w:sz w:val="20"/>
                <w:szCs w:val="20"/>
              </w:rPr>
            </w:pPr>
            <w:r w:rsidRPr="00FE3FD7">
              <w:rPr>
                <w:rFonts w:ascii="Arial" w:hAnsi="Arial" w:cs="Arial"/>
                <w:i/>
                <w:color w:val="auto"/>
                <w:sz w:val="20"/>
                <w:szCs w:val="20"/>
              </w:rPr>
              <w:t xml:space="preserve">El </w:t>
            </w:r>
            <w:r w:rsidRPr="00FE3FD7">
              <w:rPr>
                <w:rFonts w:ascii="Arial" w:hAnsi="Arial" w:cs="Arial"/>
                <w:i/>
                <w:color w:val="auto"/>
                <w:sz w:val="20"/>
                <w:szCs w:val="20"/>
                <w:lang w:val="es-PR"/>
              </w:rPr>
              <w:t>folleto</w:t>
            </w:r>
          </w:p>
        </w:tc>
      </w:tr>
    </w:tbl>
    <w:p w:rsidR="003D4031" w:rsidRDefault="003D4031"/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177"/>
        <w:gridCol w:w="3280"/>
        <w:gridCol w:w="3643"/>
        <w:gridCol w:w="3284"/>
        <w:gridCol w:w="3272"/>
        <w:gridCol w:w="3280"/>
      </w:tblGrid>
      <w:tr w:rsidR="00FE3FD7" w:rsidRPr="00FE3FD7" w:rsidTr="003D4031">
        <w:trPr>
          <w:trHeight w:val="187"/>
          <w:tblHeader/>
        </w:trPr>
        <w:tc>
          <w:tcPr>
            <w:tcW w:w="5000" w:type="pct"/>
            <w:gridSpan w:val="6"/>
            <w:shd w:val="clear" w:color="auto" w:fill="E7E6E6"/>
          </w:tcPr>
          <w:p w:rsidR="00BC08FE" w:rsidRPr="00FE3FD7" w:rsidRDefault="003D4031" w:rsidP="003D4031">
            <w:pPr>
              <w:tabs>
                <w:tab w:val="center" w:pos="9360"/>
                <w:tab w:val="left" w:pos="10948"/>
              </w:tabs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ab/>
            </w:r>
            <w:r w:rsidR="00BC08FE" w:rsidRPr="00FE3FD7">
              <w:rPr>
                <w:rFonts w:ascii="Arial" w:hAnsi="Arial" w:cs="Arial"/>
                <w:sz w:val="20"/>
                <w:szCs w:val="20"/>
              </w:rPr>
              <w:t>PLAN DE APRENDIZAJE</w:t>
            </w:r>
            <w:r>
              <w:rPr>
                <w:rFonts w:ascii="Arial" w:hAnsi="Arial" w:cs="Arial"/>
                <w:sz w:val="20"/>
                <w:szCs w:val="20"/>
              </w:rPr>
              <w:tab/>
            </w:r>
          </w:p>
        </w:tc>
      </w:tr>
      <w:tr w:rsidR="00FE3FD7" w:rsidRPr="00FE3FD7" w:rsidTr="003D4031">
        <w:trPr>
          <w:trHeight w:val="187"/>
          <w:tblHeader/>
        </w:trPr>
        <w:tc>
          <w:tcPr>
            <w:tcW w:w="5000" w:type="pct"/>
            <w:gridSpan w:val="6"/>
            <w:shd w:val="clear" w:color="auto" w:fill="FFFFFF"/>
          </w:tcPr>
          <w:p w:rsidR="00BC08FE" w:rsidRPr="00FE3FD7" w:rsidRDefault="00BC08FE" w:rsidP="00BC08FE">
            <w:pPr>
              <w:spacing w:after="0" w:line="240" w:lineRule="auto"/>
              <w:ind w:left="426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E3FD7">
              <w:rPr>
                <w:rFonts w:ascii="Arial" w:hAnsi="Arial" w:cs="Arial"/>
                <w:sz w:val="20"/>
                <w:szCs w:val="20"/>
              </w:rPr>
              <w:t>Actividades de Aprendizaje Sugeridas:</w:t>
            </w:r>
          </w:p>
        </w:tc>
      </w:tr>
      <w:tr w:rsidR="00FE3FD7" w:rsidRPr="00FE3FD7" w:rsidTr="003D4031">
        <w:trPr>
          <w:trHeight w:val="79"/>
          <w:tblHeader/>
        </w:trPr>
        <w:tc>
          <w:tcPr>
            <w:tcW w:w="575" w:type="pct"/>
            <w:shd w:val="clear" w:color="auto" w:fill="D9E2F3"/>
          </w:tcPr>
          <w:p w:rsidR="00BC08FE" w:rsidRPr="00FE3FD7" w:rsidRDefault="00BC08FE" w:rsidP="00BC08FE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66" w:type="pct"/>
            <w:shd w:val="clear" w:color="auto" w:fill="D9E2F3"/>
          </w:tcPr>
          <w:p w:rsidR="00BC08FE" w:rsidRPr="00FE3FD7" w:rsidRDefault="00023B88" w:rsidP="00BC08FE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E3FD7">
              <w:rPr>
                <w:rFonts w:ascii="Arial" w:hAnsi="Arial" w:cs="Arial"/>
                <w:sz w:val="20"/>
                <w:szCs w:val="20"/>
              </w:rPr>
              <w:t>Día 6</w:t>
            </w:r>
          </w:p>
        </w:tc>
        <w:tc>
          <w:tcPr>
            <w:tcW w:w="962" w:type="pct"/>
            <w:shd w:val="clear" w:color="auto" w:fill="D9E2F3"/>
          </w:tcPr>
          <w:p w:rsidR="00BC08FE" w:rsidRPr="00FE3FD7" w:rsidRDefault="00023B88" w:rsidP="00BC08FE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E3FD7">
              <w:rPr>
                <w:rFonts w:ascii="Arial" w:hAnsi="Arial" w:cs="Arial"/>
                <w:sz w:val="20"/>
                <w:szCs w:val="20"/>
              </w:rPr>
              <w:t>Día 7</w:t>
            </w:r>
          </w:p>
        </w:tc>
        <w:tc>
          <w:tcPr>
            <w:tcW w:w="867" w:type="pct"/>
            <w:shd w:val="clear" w:color="auto" w:fill="D9E2F3"/>
          </w:tcPr>
          <w:p w:rsidR="00BC08FE" w:rsidRPr="00FE3FD7" w:rsidRDefault="00023B88" w:rsidP="00BC08FE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E3FD7">
              <w:rPr>
                <w:rFonts w:ascii="Arial" w:hAnsi="Arial" w:cs="Arial"/>
                <w:sz w:val="20"/>
                <w:szCs w:val="20"/>
              </w:rPr>
              <w:t xml:space="preserve">Día 8 </w:t>
            </w:r>
          </w:p>
        </w:tc>
        <w:tc>
          <w:tcPr>
            <w:tcW w:w="864" w:type="pct"/>
            <w:shd w:val="clear" w:color="auto" w:fill="D9E2F3"/>
          </w:tcPr>
          <w:p w:rsidR="00BC08FE" w:rsidRPr="00FE3FD7" w:rsidRDefault="00023B88" w:rsidP="00BC08FE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E3FD7">
              <w:rPr>
                <w:rFonts w:ascii="Arial" w:hAnsi="Arial" w:cs="Arial"/>
                <w:sz w:val="20"/>
                <w:szCs w:val="20"/>
              </w:rPr>
              <w:t>Día 9</w:t>
            </w:r>
          </w:p>
        </w:tc>
        <w:tc>
          <w:tcPr>
            <w:tcW w:w="866" w:type="pct"/>
            <w:shd w:val="clear" w:color="auto" w:fill="D9E2F3"/>
          </w:tcPr>
          <w:p w:rsidR="00BC08FE" w:rsidRPr="00FE3FD7" w:rsidRDefault="00023B88" w:rsidP="00BC08FE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E3FD7">
              <w:rPr>
                <w:rFonts w:ascii="Arial" w:hAnsi="Arial" w:cs="Arial"/>
                <w:sz w:val="20"/>
                <w:szCs w:val="20"/>
              </w:rPr>
              <w:t>Día 10</w:t>
            </w:r>
          </w:p>
        </w:tc>
      </w:tr>
      <w:tr w:rsidR="00FE3FD7" w:rsidRPr="00FE3FD7" w:rsidTr="00E03980">
        <w:trPr>
          <w:trHeight w:val="530"/>
        </w:trPr>
        <w:tc>
          <w:tcPr>
            <w:tcW w:w="575" w:type="pct"/>
            <w:shd w:val="clear" w:color="auto" w:fill="auto"/>
            <w:vAlign w:val="center"/>
          </w:tcPr>
          <w:p w:rsidR="00BC08FE" w:rsidRPr="00FE3FD7" w:rsidRDefault="00BC08FE" w:rsidP="00BC08FE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FE3FD7">
              <w:rPr>
                <w:rFonts w:ascii="Arial" w:hAnsi="Arial" w:cs="Arial"/>
                <w:sz w:val="20"/>
                <w:szCs w:val="20"/>
              </w:rPr>
              <w:t>Estándares</w:t>
            </w:r>
          </w:p>
        </w:tc>
        <w:tc>
          <w:tcPr>
            <w:tcW w:w="866" w:type="pct"/>
            <w:shd w:val="clear" w:color="auto" w:fill="auto"/>
            <w:vAlign w:val="center"/>
          </w:tcPr>
          <w:sdt>
            <w:sdtPr>
              <w:rPr>
                <w:rFonts w:ascii="Arial" w:hAnsi="Arial" w:cs="Arial"/>
                <w:sz w:val="20"/>
                <w:szCs w:val="20"/>
              </w:rPr>
              <w:alias w:val="Estándares"/>
              <w:tag w:val="Estándares"/>
              <w:id w:val="1347600001"/>
              <w:placeholder>
                <w:docPart w:val="26F0547D3F324127A01D5DB4E1D855D8"/>
              </w:placeholder>
              <w:comboBox>
                <w:listItem w:value="Choose an item."/>
                <w:listItem w:displayText="Comprensión Auditiva y Expresión Oral" w:value="Comprensión Auditiva y Expresión Oral"/>
                <w:listItem w:displayText="Destrezas Fundamentales de Lecturas" w:value="Destrezas Fundamentales de Lecturas"/>
                <w:listItem w:displayText="Comprensión de Lectura" w:value="Comprensión de Lectura"/>
                <w:listItem w:displayText="Dominio de la Lengua" w:value="Dominio de la Lengua"/>
                <w:listItem w:displayText="Escritura y Producción de Textos" w:value="Escritura y Producción de Textos"/>
              </w:comboBox>
            </w:sdtPr>
            <w:sdtContent>
              <w:p w:rsidR="00BC08FE" w:rsidRPr="00FE3FD7" w:rsidRDefault="00BC08FE" w:rsidP="00BC08FE">
                <w:pPr>
                  <w:spacing w:after="0" w:line="240" w:lineRule="auto"/>
                  <w:jc w:val="center"/>
                  <w:rPr>
                    <w:rFonts w:ascii="Arial" w:hAnsi="Arial" w:cs="Arial"/>
                    <w:sz w:val="20"/>
                    <w:szCs w:val="20"/>
                  </w:rPr>
                </w:pPr>
                <w:r w:rsidRPr="00FE3FD7">
                  <w:rPr>
                    <w:rFonts w:ascii="Arial" w:hAnsi="Arial" w:cs="Arial"/>
                    <w:sz w:val="20"/>
                    <w:szCs w:val="20"/>
                  </w:rPr>
                  <w:t>Comprensión Auditiva y Expresión Oral</w:t>
                </w:r>
              </w:p>
            </w:sdtContent>
          </w:sdt>
          <w:sdt>
            <w:sdtPr>
              <w:rPr>
                <w:rFonts w:ascii="Arial" w:hAnsi="Arial" w:cs="Arial"/>
                <w:sz w:val="20"/>
                <w:szCs w:val="20"/>
              </w:rPr>
              <w:alias w:val="Estándares"/>
              <w:tag w:val="Estándares"/>
              <w:id w:val="-1150907526"/>
              <w:placeholder>
                <w:docPart w:val="3DC426E23BF844DE8C8004F7DFFEA657"/>
              </w:placeholder>
              <w:comboBox>
                <w:listItem w:value="Choose an item."/>
                <w:listItem w:displayText="Comprensión Auditiva y Expresión Oral" w:value="Comprensión Auditiva y Expresión Oral"/>
                <w:listItem w:displayText="Destrezas Fundamentales de Lecturas" w:value="Destrezas Fundamentales de Lecturas"/>
                <w:listItem w:displayText="Comprensión de Lectura" w:value="Comprensión de Lectura"/>
                <w:listItem w:displayText="Dominio de la Lengua" w:value="Dominio de la Lengua"/>
                <w:listItem w:displayText="Escritura y Producción de Textos" w:value="Escritura y Producción de Textos"/>
              </w:comboBox>
            </w:sdtPr>
            <w:sdtContent>
              <w:p w:rsidR="00BC08FE" w:rsidRPr="00FE3FD7" w:rsidRDefault="00BC08FE" w:rsidP="00BC08FE">
                <w:pPr>
                  <w:spacing w:after="0" w:line="240" w:lineRule="auto"/>
                  <w:jc w:val="center"/>
                  <w:rPr>
                    <w:rFonts w:ascii="Arial" w:hAnsi="Arial" w:cs="Arial"/>
                    <w:sz w:val="20"/>
                    <w:szCs w:val="20"/>
                  </w:rPr>
                </w:pPr>
                <w:r w:rsidRPr="00FE3FD7">
                  <w:rPr>
                    <w:rFonts w:ascii="Arial" w:hAnsi="Arial" w:cs="Arial"/>
                    <w:sz w:val="20"/>
                    <w:szCs w:val="20"/>
                  </w:rPr>
                  <w:t>Comprensión de Lectura</w:t>
                </w:r>
              </w:p>
            </w:sdtContent>
          </w:sdt>
          <w:sdt>
            <w:sdtPr>
              <w:rPr>
                <w:rFonts w:ascii="Arial" w:hAnsi="Arial" w:cs="Arial"/>
                <w:sz w:val="20"/>
                <w:szCs w:val="20"/>
              </w:rPr>
              <w:alias w:val="Estándares"/>
              <w:tag w:val="Estándares"/>
              <w:id w:val="870194382"/>
              <w:placeholder>
                <w:docPart w:val="E86397F62D7B46E18F7A4C3100171FDC"/>
              </w:placeholder>
              <w:comboBox>
                <w:listItem w:value="Choose an item."/>
                <w:listItem w:displayText="Comprensión Auditiva y Expresión Oral" w:value="Comprensión Auditiva y Expresión Oral"/>
                <w:listItem w:displayText="Destrezas Fundamentales de Lecturas" w:value="Destrezas Fundamentales de Lecturas"/>
                <w:listItem w:displayText="Comprensión de Lectura" w:value="Comprensión de Lectura"/>
                <w:listItem w:displayText="Dominio de la Lengua" w:value="Dominio de la Lengua"/>
                <w:listItem w:displayText="Escritura y Producción de Textos" w:value="Escritura y Producción de Textos"/>
              </w:comboBox>
            </w:sdtPr>
            <w:sdtContent>
              <w:p w:rsidR="00BC08FE" w:rsidRPr="00FE3FD7" w:rsidRDefault="00BC08FE" w:rsidP="00BC08FE">
                <w:pPr>
                  <w:spacing w:after="0" w:line="240" w:lineRule="auto"/>
                  <w:jc w:val="center"/>
                  <w:rPr>
                    <w:rFonts w:ascii="Arial" w:hAnsi="Arial" w:cs="Arial"/>
                    <w:sz w:val="20"/>
                    <w:szCs w:val="20"/>
                  </w:rPr>
                </w:pPr>
                <w:r w:rsidRPr="00FE3FD7">
                  <w:rPr>
                    <w:rFonts w:ascii="Arial" w:hAnsi="Arial" w:cs="Arial"/>
                    <w:sz w:val="20"/>
                    <w:szCs w:val="20"/>
                  </w:rPr>
                  <w:t>Dominio de la Lengua</w:t>
                </w:r>
              </w:p>
            </w:sdtContent>
          </w:sdt>
          <w:sdt>
            <w:sdtPr>
              <w:rPr>
                <w:rFonts w:ascii="Arial" w:hAnsi="Arial" w:cs="Arial"/>
                <w:sz w:val="20"/>
                <w:szCs w:val="20"/>
              </w:rPr>
              <w:alias w:val="Estándares"/>
              <w:tag w:val="Estándares"/>
              <w:id w:val="1466466956"/>
              <w:placeholder>
                <w:docPart w:val="C1D38F9E5EE3495D806B3F680E3D3132"/>
              </w:placeholder>
              <w:comboBox>
                <w:listItem w:value="Choose an item."/>
                <w:listItem w:displayText="Comprensión Auditiva y Expresión Oral" w:value="Comprensión Auditiva y Expresión Oral"/>
                <w:listItem w:displayText="Destrezas Fundamentales de Lecturas" w:value="Destrezas Fundamentales de Lecturas"/>
                <w:listItem w:displayText="Comprensión de Lectura" w:value="Comprensión de Lectura"/>
                <w:listItem w:displayText="Dominio de la Lengua" w:value="Dominio de la Lengua"/>
                <w:listItem w:displayText="Escritura y Producción de Textos" w:value="Escritura y Producción de Textos"/>
              </w:comboBox>
            </w:sdtPr>
            <w:sdtContent>
              <w:p w:rsidR="00BC08FE" w:rsidRPr="00FE3FD7" w:rsidRDefault="00BC08FE" w:rsidP="00BC08FE">
                <w:pPr>
                  <w:spacing w:after="0" w:line="240" w:lineRule="auto"/>
                  <w:jc w:val="center"/>
                  <w:rPr>
                    <w:rFonts w:ascii="Arial" w:hAnsi="Arial" w:cs="Arial"/>
                    <w:sz w:val="20"/>
                    <w:szCs w:val="20"/>
                  </w:rPr>
                </w:pPr>
                <w:r w:rsidRPr="00FE3FD7">
                  <w:rPr>
                    <w:rFonts w:ascii="Arial" w:hAnsi="Arial" w:cs="Arial"/>
                    <w:sz w:val="20"/>
                    <w:szCs w:val="20"/>
                  </w:rPr>
                  <w:t>Escritura y Producción de Textos</w:t>
                </w:r>
              </w:p>
            </w:sdtContent>
          </w:sdt>
        </w:tc>
        <w:tc>
          <w:tcPr>
            <w:tcW w:w="962" w:type="pct"/>
            <w:shd w:val="clear" w:color="auto" w:fill="auto"/>
            <w:vAlign w:val="center"/>
          </w:tcPr>
          <w:sdt>
            <w:sdtPr>
              <w:rPr>
                <w:rFonts w:ascii="Arial" w:hAnsi="Arial" w:cs="Arial"/>
                <w:sz w:val="20"/>
                <w:szCs w:val="20"/>
              </w:rPr>
              <w:alias w:val="Estándares"/>
              <w:tag w:val="Estándares"/>
              <w:id w:val="-1820877154"/>
              <w:placeholder>
                <w:docPart w:val="1C3372473D2042FEAA6A924DB1C2295B"/>
              </w:placeholder>
              <w:comboBox>
                <w:listItem w:value="Choose an item."/>
                <w:listItem w:displayText="Comprensión Auditiva y Expresión Oral" w:value="Comprensión Auditiva y Expresión Oral"/>
                <w:listItem w:displayText="Destrezas Fundamentales de Lecturas" w:value="Destrezas Fundamentales de Lecturas"/>
                <w:listItem w:displayText="Comprensión de Lectura" w:value="Comprensión de Lectura"/>
                <w:listItem w:displayText="Dominio de la Lengua" w:value="Dominio de la Lengua"/>
                <w:listItem w:displayText="Escritura y Producción de Textos" w:value="Escritura y Producción de Textos"/>
              </w:comboBox>
            </w:sdtPr>
            <w:sdtContent>
              <w:p w:rsidR="00BC08FE" w:rsidRPr="00FE3FD7" w:rsidRDefault="00BC08FE" w:rsidP="00BC08FE">
                <w:pPr>
                  <w:spacing w:after="0" w:line="240" w:lineRule="auto"/>
                  <w:jc w:val="center"/>
                  <w:rPr>
                    <w:rFonts w:ascii="Arial" w:hAnsi="Arial" w:cs="Arial"/>
                    <w:sz w:val="20"/>
                    <w:szCs w:val="20"/>
                  </w:rPr>
                </w:pPr>
                <w:r w:rsidRPr="00FE3FD7">
                  <w:rPr>
                    <w:rFonts w:ascii="Arial" w:hAnsi="Arial" w:cs="Arial"/>
                    <w:sz w:val="20"/>
                    <w:szCs w:val="20"/>
                  </w:rPr>
                  <w:t>Comprensión de Lectura</w:t>
                </w:r>
              </w:p>
            </w:sdtContent>
          </w:sdt>
          <w:sdt>
            <w:sdtPr>
              <w:rPr>
                <w:rFonts w:ascii="Arial" w:hAnsi="Arial" w:cs="Arial"/>
                <w:sz w:val="20"/>
                <w:szCs w:val="20"/>
              </w:rPr>
              <w:alias w:val="Estándares"/>
              <w:tag w:val="Estándares"/>
              <w:id w:val="1804500148"/>
              <w:placeholder>
                <w:docPart w:val="300810F4056B4629AB72526C19BAFD9F"/>
              </w:placeholder>
              <w:comboBox>
                <w:listItem w:value="Choose an item."/>
                <w:listItem w:displayText="Comprensión Auditiva y Expresión Oral" w:value="Comprensión Auditiva y Expresión Oral"/>
                <w:listItem w:displayText="Destrezas Fundamentales de Lecturas" w:value="Destrezas Fundamentales de Lecturas"/>
                <w:listItem w:displayText="Comprensión de Lectura" w:value="Comprensión de Lectura"/>
                <w:listItem w:displayText="Dominio de la Lengua" w:value="Dominio de la Lengua"/>
                <w:listItem w:displayText="Escritura y Producción de Textos" w:value="Escritura y Producción de Textos"/>
              </w:comboBox>
            </w:sdtPr>
            <w:sdtContent>
              <w:p w:rsidR="00BC08FE" w:rsidRPr="00FE3FD7" w:rsidRDefault="00BC08FE" w:rsidP="00BC08FE">
                <w:pPr>
                  <w:spacing w:after="0" w:line="240" w:lineRule="auto"/>
                  <w:jc w:val="center"/>
                  <w:rPr>
                    <w:rFonts w:ascii="Arial" w:hAnsi="Arial" w:cs="Arial"/>
                    <w:sz w:val="20"/>
                    <w:szCs w:val="20"/>
                  </w:rPr>
                </w:pPr>
                <w:r w:rsidRPr="00FE3FD7">
                  <w:rPr>
                    <w:rFonts w:ascii="Arial" w:hAnsi="Arial" w:cs="Arial"/>
                    <w:sz w:val="20"/>
                    <w:szCs w:val="20"/>
                  </w:rPr>
                  <w:t>Comprensión Auditiva y Expresión Oral</w:t>
                </w:r>
              </w:p>
            </w:sdtContent>
          </w:sdt>
          <w:sdt>
            <w:sdtPr>
              <w:rPr>
                <w:rFonts w:ascii="Arial" w:hAnsi="Arial" w:cs="Arial"/>
                <w:sz w:val="20"/>
                <w:szCs w:val="20"/>
              </w:rPr>
              <w:alias w:val="Estándares"/>
              <w:tag w:val="Estándares"/>
              <w:id w:val="1357311435"/>
              <w:placeholder>
                <w:docPart w:val="02AE69B4434B4FD8A9F95B88A9F5E827"/>
              </w:placeholder>
              <w:comboBox>
                <w:listItem w:value="Choose an item."/>
                <w:listItem w:displayText="Comprensión Auditiva y Expresión Oral" w:value="Comprensión Auditiva y Expresión Oral"/>
                <w:listItem w:displayText="Destrezas Fundamentales de Lecturas" w:value="Destrezas Fundamentales de Lecturas"/>
                <w:listItem w:displayText="Comprensión de Lectura" w:value="Comprensión de Lectura"/>
                <w:listItem w:displayText="Dominio de la Lengua" w:value="Dominio de la Lengua"/>
                <w:listItem w:displayText="Escritura y Producción de Textos" w:value="Escritura y Producción de Textos"/>
              </w:comboBox>
            </w:sdtPr>
            <w:sdtContent>
              <w:p w:rsidR="00BC08FE" w:rsidRPr="00FE3FD7" w:rsidRDefault="00FE5639" w:rsidP="00BC08FE">
                <w:pPr>
                  <w:spacing w:after="0" w:line="240" w:lineRule="auto"/>
                  <w:jc w:val="center"/>
                  <w:rPr>
                    <w:rFonts w:ascii="Arial" w:hAnsi="Arial" w:cs="Arial"/>
                    <w:sz w:val="20"/>
                    <w:szCs w:val="20"/>
                  </w:rPr>
                </w:pPr>
                <w:r w:rsidRPr="00FE3FD7">
                  <w:rPr>
                    <w:rFonts w:ascii="Arial" w:hAnsi="Arial" w:cs="Arial"/>
                    <w:sz w:val="20"/>
                    <w:szCs w:val="20"/>
                  </w:rPr>
                  <w:t>Dominio de la Lengua</w:t>
                </w:r>
              </w:p>
            </w:sdtContent>
          </w:sdt>
          <w:p w:rsidR="00BC08FE" w:rsidRPr="00FE3FD7" w:rsidRDefault="00BC08FE" w:rsidP="00BC08FE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67" w:type="pct"/>
            <w:shd w:val="clear" w:color="auto" w:fill="auto"/>
            <w:vAlign w:val="center"/>
          </w:tcPr>
          <w:sdt>
            <w:sdtPr>
              <w:rPr>
                <w:rFonts w:ascii="Arial" w:hAnsi="Arial" w:cs="Arial"/>
                <w:sz w:val="20"/>
                <w:szCs w:val="20"/>
              </w:rPr>
              <w:alias w:val="Estándares"/>
              <w:tag w:val="Estándares"/>
              <w:id w:val="-1190905791"/>
              <w:placeholder>
                <w:docPart w:val="414E4DB41F9E457EB36314C5A169159C"/>
              </w:placeholder>
              <w:comboBox>
                <w:listItem w:value="Choose an item."/>
                <w:listItem w:displayText="Comprensión Auditiva y Expresión Oral" w:value="Comprensión Auditiva y Expresión Oral"/>
                <w:listItem w:displayText="Destrezas Fundamentales de Lecturas" w:value="Destrezas Fundamentales de Lecturas"/>
                <w:listItem w:displayText="Comprensión de Lectura" w:value="Comprensión de Lectura"/>
                <w:listItem w:displayText="Dominio de la Lengua" w:value="Dominio de la Lengua"/>
                <w:listItem w:displayText="Escritura y Producción de Textos" w:value="Escritura y Producción de Textos"/>
              </w:comboBox>
            </w:sdtPr>
            <w:sdtContent>
              <w:p w:rsidR="00BC08FE" w:rsidRPr="00FE3FD7" w:rsidRDefault="00BC08FE" w:rsidP="00BC08FE">
                <w:pPr>
                  <w:spacing w:after="0" w:line="240" w:lineRule="auto"/>
                  <w:jc w:val="center"/>
                  <w:rPr>
                    <w:rFonts w:ascii="Arial" w:hAnsi="Arial" w:cs="Arial"/>
                    <w:sz w:val="20"/>
                    <w:szCs w:val="20"/>
                  </w:rPr>
                </w:pPr>
                <w:r w:rsidRPr="00FE3FD7">
                  <w:rPr>
                    <w:rFonts w:ascii="Arial" w:hAnsi="Arial" w:cs="Arial"/>
                    <w:sz w:val="20"/>
                    <w:szCs w:val="20"/>
                  </w:rPr>
                  <w:t>Comprensión Auditiva y Expresión Oral</w:t>
                </w:r>
              </w:p>
            </w:sdtContent>
          </w:sdt>
          <w:sdt>
            <w:sdtPr>
              <w:rPr>
                <w:rFonts w:ascii="Arial" w:hAnsi="Arial" w:cs="Arial"/>
                <w:sz w:val="20"/>
                <w:szCs w:val="20"/>
              </w:rPr>
              <w:alias w:val="Estándares"/>
              <w:tag w:val="Estándares"/>
              <w:id w:val="1948736712"/>
              <w:placeholder>
                <w:docPart w:val="23166C72B35944D78B9981615BADEB36"/>
              </w:placeholder>
              <w:comboBox>
                <w:listItem w:value="Choose an item."/>
                <w:listItem w:displayText="Comprensión Auditiva y Expresión Oral" w:value="Comprensión Auditiva y Expresión Oral"/>
                <w:listItem w:displayText="Destrezas Fundamentales de Lecturas" w:value="Destrezas Fundamentales de Lecturas"/>
                <w:listItem w:displayText="Comprensión de Lectura" w:value="Comprensión de Lectura"/>
                <w:listItem w:displayText="Dominio de la Lengua" w:value="Dominio de la Lengua"/>
                <w:listItem w:displayText="Escritura y Producción de Textos" w:value="Escritura y Producción de Textos"/>
              </w:comboBox>
            </w:sdtPr>
            <w:sdtContent>
              <w:p w:rsidR="00BC08FE" w:rsidRPr="00FE3FD7" w:rsidRDefault="00FE5639" w:rsidP="00BC08FE">
                <w:pPr>
                  <w:spacing w:after="0" w:line="240" w:lineRule="auto"/>
                  <w:jc w:val="center"/>
                  <w:rPr>
                    <w:rFonts w:ascii="Arial" w:hAnsi="Arial" w:cs="Arial"/>
                    <w:sz w:val="20"/>
                    <w:szCs w:val="20"/>
                  </w:rPr>
                </w:pPr>
                <w:r w:rsidRPr="00FE3FD7">
                  <w:rPr>
                    <w:rFonts w:ascii="Arial" w:hAnsi="Arial" w:cs="Arial"/>
                    <w:sz w:val="20"/>
                    <w:szCs w:val="20"/>
                  </w:rPr>
                  <w:t>Comprensión de Lectura</w:t>
                </w:r>
              </w:p>
            </w:sdtContent>
          </w:sdt>
          <w:p w:rsidR="00BC08FE" w:rsidRPr="00FE3FD7" w:rsidRDefault="00BC08FE" w:rsidP="00BC08FE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864" w:type="pct"/>
            <w:shd w:val="clear" w:color="auto" w:fill="auto"/>
            <w:vAlign w:val="center"/>
          </w:tcPr>
          <w:sdt>
            <w:sdtPr>
              <w:rPr>
                <w:rFonts w:ascii="Arial" w:hAnsi="Arial" w:cs="Arial"/>
                <w:sz w:val="20"/>
                <w:szCs w:val="20"/>
              </w:rPr>
              <w:alias w:val="Estándares"/>
              <w:tag w:val="Estándares"/>
              <w:id w:val="-1218972723"/>
              <w:placeholder>
                <w:docPart w:val="D0B95FA8E0EA48DA854C406748434C4D"/>
              </w:placeholder>
              <w:comboBox>
                <w:listItem w:value="Choose an item."/>
                <w:listItem w:displayText="Comprensión Auditiva y Expresión Oral" w:value="Comprensión Auditiva y Expresión Oral"/>
                <w:listItem w:displayText="Destrezas Fundamentales de Lecturas" w:value="Destrezas Fundamentales de Lecturas"/>
                <w:listItem w:displayText="Comprensión de Lectura" w:value="Comprensión de Lectura"/>
                <w:listItem w:displayText="Dominio de la Lengua" w:value="Dominio de la Lengua"/>
                <w:listItem w:displayText="Escritura y Producción de Textos" w:value="Escritura y Producción de Textos"/>
              </w:comboBox>
            </w:sdtPr>
            <w:sdtContent>
              <w:p w:rsidR="00BC08FE" w:rsidRPr="00FE3FD7" w:rsidRDefault="00BC08FE" w:rsidP="00BC08FE">
                <w:pPr>
                  <w:spacing w:after="0" w:line="240" w:lineRule="auto"/>
                  <w:jc w:val="center"/>
                  <w:rPr>
                    <w:rFonts w:ascii="Arial" w:hAnsi="Arial" w:cs="Arial"/>
                    <w:sz w:val="20"/>
                    <w:szCs w:val="20"/>
                  </w:rPr>
                </w:pPr>
                <w:r w:rsidRPr="00FE3FD7">
                  <w:rPr>
                    <w:rFonts w:ascii="Arial" w:hAnsi="Arial" w:cs="Arial"/>
                    <w:sz w:val="20"/>
                    <w:szCs w:val="20"/>
                  </w:rPr>
                  <w:t>Comprensión Auditiva y Expresión Oral</w:t>
                </w:r>
              </w:p>
            </w:sdtContent>
          </w:sdt>
          <w:sdt>
            <w:sdtPr>
              <w:rPr>
                <w:rFonts w:ascii="Arial" w:hAnsi="Arial" w:cs="Arial"/>
                <w:sz w:val="20"/>
                <w:szCs w:val="20"/>
              </w:rPr>
              <w:alias w:val="Estándares"/>
              <w:tag w:val="Estándares"/>
              <w:id w:val="1546566210"/>
              <w:placeholder>
                <w:docPart w:val="3FB97D3F4FAA48E4B8F1BC9AEC966F4D"/>
              </w:placeholder>
              <w:comboBox>
                <w:listItem w:value="Choose an item."/>
                <w:listItem w:displayText="Comprensión Auditiva y Expresión Oral" w:value="Comprensión Auditiva y Expresión Oral"/>
                <w:listItem w:displayText="Destrezas Fundamentales de Lecturas" w:value="Destrezas Fundamentales de Lecturas"/>
                <w:listItem w:displayText="Comprensión de Lectura" w:value="Comprensión de Lectura"/>
                <w:listItem w:displayText="Dominio de la Lengua" w:value="Dominio de la Lengua"/>
                <w:listItem w:displayText="Escritura y Producción de Textos" w:value="Escritura y Producción de Textos"/>
              </w:comboBox>
            </w:sdtPr>
            <w:sdtContent>
              <w:p w:rsidR="00BC08FE" w:rsidRPr="00FE3FD7" w:rsidRDefault="00BC08FE" w:rsidP="00BC08FE">
                <w:pPr>
                  <w:spacing w:after="0" w:line="240" w:lineRule="auto"/>
                  <w:jc w:val="center"/>
                  <w:rPr>
                    <w:rFonts w:ascii="Arial" w:hAnsi="Arial" w:cs="Arial"/>
                    <w:sz w:val="20"/>
                    <w:szCs w:val="20"/>
                  </w:rPr>
                </w:pPr>
                <w:r w:rsidRPr="00FE3FD7">
                  <w:rPr>
                    <w:rFonts w:ascii="Arial" w:hAnsi="Arial" w:cs="Arial"/>
                    <w:sz w:val="20"/>
                    <w:szCs w:val="20"/>
                  </w:rPr>
                  <w:t>Comprensión de Lectura</w:t>
                </w:r>
              </w:p>
            </w:sdtContent>
          </w:sdt>
          <w:sdt>
            <w:sdtPr>
              <w:rPr>
                <w:rFonts w:ascii="Arial" w:hAnsi="Arial" w:cs="Arial"/>
                <w:sz w:val="20"/>
                <w:szCs w:val="20"/>
              </w:rPr>
              <w:alias w:val="Estándares"/>
              <w:tag w:val="Estándares"/>
              <w:id w:val="-667490422"/>
              <w:placeholder>
                <w:docPart w:val="2DAA5FB54DCB42C7BCE7BF7F00698CA6"/>
              </w:placeholder>
              <w:comboBox>
                <w:listItem w:value="Choose an item."/>
                <w:listItem w:displayText="Comprensión Auditiva y Expresión Oral" w:value="Comprensión Auditiva y Expresión Oral"/>
                <w:listItem w:displayText="Destrezas Fundamentales de Lecturas" w:value="Destrezas Fundamentales de Lecturas"/>
                <w:listItem w:displayText="Comprensión de Lectura" w:value="Comprensión de Lectura"/>
                <w:listItem w:displayText="Dominio de la Lengua" w:value="Dominio de la Lengua"/>
                <w:listItem w:displayText="Escritura y Producción de Textos" w:value="Escritura y Producción de Textos"/>
              </w:comboBox>
            </w:sdtPr>
            <w:sdtContent>
              <w:p w:rsidR="00BC08FE" w:rsidRPr="00FE3FD7" w:rsidRDefault="00FE5639" w:rsidP="00BC08FE">
                <w:pPr>
                  <w:spacing w:after="0" w:line="240" w:lineRule="auto"/>
                  <w:jc w:val="center"/>
                  <w:rPr>
                    <w:rFonts w:ascii="Arial" w:hAnsi="Arial" w:cs="Arial"/>
                    <w:sz w:val="20"/>
                    <w:szCs w:val="20"/>
                  </w:rPr>
                </w:pPr>
                <w:r w:rsidRPr="00FE3FD7">
                  <w:rPr>
                    <w:rFonts w:ascii="Arial" w:hAnsi="Arial" w:cs="Arial"/>
                    <w:sz w:val="20"/>
                    <w:szCs w:val="20"/>
                  </w:rPr>
                  <w:t>Dominio de la Lengua</w:t>
                </w:r>
              </w:p>
            </w:sdtContent>
          </w:sdt>
          <w:p w:rsidR="00BC08FE" w:rsidRPr="00FE3FD7" w:rsidRDefault="00BC08FE" w:rsidP="00BC08FE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866" w:type="pct"/>
            <w:shd w:val="clear" w:color="auto" w:fill="auto"/>
            <w:vAlign w:val="center"/>
          </w:tcPr>
          <w:sdt>
            <w:sdtPr>
              <w:rPr>
                <w:rFonts w:ascii="Arial" w:hAnsi="Arial" w:cs="Arial"/>
                <w:sz w:val="20"/>
                <w:szCs w:val="20"/>
              </w:rPr>
              <w:alias w:val="Estándares"/>
              <w:tag w:val="Estándares"/>
              <w:id w:val="1037692724"/>
              <w:placeholder>
                <w:docPart w:val="9FA726C47EE0485EB05728FF103A5509"/>
              </w:placeholder>
              <w:comboBox>
                <w:listItem w:value="Choose an item."/>
                <w:listItem w:displayText="Comprensión Auditiva y Expresión Oral" w:value="Comprensión Auditiva y Expresión Oral"/>
                <w:listItem w:displayText="Destrezas Fundamentales de Lecturas" w:value="Destrezas Fundamentales de Lecturas"/>
                <w:listItem w:displayText="Comprensión de Lectura" w:value="Comprensión de Lectura"/>
                <w:listItem w:displayText="Dominio de la Lengua" w:value="Dominio de la Lengua"/>
                <w:listItem w:displayText="Escritura y Producción de Textos" w:value="Escritura y Producción de Textos"/>
              </w:comboBox>
            </w:sdtPr>
            <w:sdtContent>
              <w:p w:rsidR="00BC08FE" w:rsidRPr="00FE3FD7" w:rsidRDefault="00BC08FE" w:rsidP="00BC08FE">
                <w:pPr>
                  <w:spacing w:after="0" w:line="240" w:lineRule="auto"/>
                  <w:jc w:val="center"/>
                  <w:rPr>
                    <w:rFonts w:ascii="Arial" w:hAnsi="Arial" w:cs="Arial"/>
                    <w:sz w:val="20"/>
                    <w:szCs w:val="20"/>
                  </w:rPr>
                </w:pPr>
                <w:r w:rsidRPr="00FE3FD7">
                  <w:rPr>
                    <w:rFonts w:ascii="Arial" w:hAnsi="Arial" w:cs="Arial"/>
                    <w:sz w:val="20"/>
                    <w:szCs w:val="20"/>
                  </w:rPr>
                  <w:t>Comprensión Auditiva y Expresión Oral</w:t>
                </w:r>
              </w:p>
            </w:sdtContent>
          </w:sdt>
          <w:sdt>
            <w:sdtPr>
              <w:rPr>
                <w:rFonts w:ascii="Arial" w:hAnsi="Arial" w:cs="Arial"/>
                <w:sz w:val="20"/>
                <w:szCs w:val="20"/>
              </w:rPr>
              <w:alias w:val="Estándares"/>
              <w:tag w:val="Estándares"/>
              <w:id w:val="-61487000"/>
              <w:placeholder>
                <w:docPart w:val="2B6A221109E9425DA9347F7BB25DC501"/>
              </w:placeholder>
              <w:comboBox>
                <w:listItem w:value="Choose an item."/>
                <w:listItem w:displayText="Comprensión Auditiva y Expresión Oral" w:value="Comprensión Auditiva y Expresión Oral"/>
                <w:listItem w:displayText="Destrezas Fundamentales de Lecturas" w:value="Destrezas Fundamentales de Lecturas"/>
                <w:listItem w:displayText="Comprensión de Lectura" w:value="Comprensión de Lectura"/>
                <w:listItem w:displayText="Dominio de la Lengua" w:value="Dominio de la Lengua"/>
                <w:listItem w:displayText="Escritura y Producción de Textos" w:value="Escritura y Producción de Textos"/>
              </w:comboBox>
            </w:sdtPr>
            <w:sdtContent>
              <w:p w:rsidR="00BC08FE" w:rsidRPr="00FE3FD7" w:rsidRDefault="00BC08FE" w:rsidP="00BC08FE">
                <w:pPr>
                  <w:spacing w:after="0" w:line="240" w:lineRule="auto"/>
                  <w:jc w:val="center"/>
                  <w:rPr>
                    <w:rFonts w:ascii="Arial" w:hAnsi="Arial" w:cs="Arial"/>
                    <w:sz w:val="20"/>
                    <w:szCs w:val="20"/>
                  </w:rPr>
                </w:pPr>
                <w:r w:rsidRPr="00FE3FD7">
                  <w:rPr>
                    <w:rFonts w:ascii="Arial" w:hAnsi="Arial" w:cs="Arial"/>
                    <w:sz w:val="20"/>
                    <w:szCs w:val="20"/>
                  </w:rPr>
                  <w:t>Escritura y Producción de Textos</w:t>
                </w:r>
              </w:p>
            </w:sdtContent>
          </w:sdt>
          <w:sdt>
            <w:sdtPr>
              <w:rPr>
                <w:rFonts w:ascii="Arial" w:hAnsi="Arial" w:cs="Arial"/>
                <w:sz w:val="20"/>
                <w:szCs w:val="20"/>
              </w:rPr>
              <w:alias w:val="Estándares"/>
              <w:tag w:val="Estándares"/>
              <w:id w:val="-1823261116"/>
              <w:placeholder>
                <w:docPart w:val="BF7F3BA6599A498885A2A7BE168E2DF0"/>
              </w:placeholder>
              <w:comboBox>
                <w:listItem w:value="Choose an item."/>
                <w:listItem w:displayText="Comprensión Auditiva y Expresión Oral" w:value="Comprensión Auditiva y Expresión Oral"/>
                <w:listItem w:displayText="Destrezas Fundamentales de Lecturas" w:value="Destrezas Fundamentales de Lecturas"/>
                <w:listItem w:displayText="Comprensión de Lectura" w:value="Comprensión de Lectura"/>
                <w:listItem w:displayText="Dominio de la Lengua" w:value="Dominio de la Lengua"/>
                <w:listItem w:displayText="Escritura y Producción de Textos" w:value="Escritura y Producción de Textos"/>
              </w:comboBox>
            </w:sdtPr>
            <w:sdtContent>
              <w:p w:rsidR="00BC08FE" w:rsidRPr="00FE3FD7" w:rsidRDefault="00BC08FE" w:rsidP="00BC08FE">
                <w:pPr>
                  <w:spacing w:after="0" w:line="240" w:lineRule="auto"/>
                  <w:jc w:val="center"/>
                  <w:rPr>
                    <w:rFonts w:ascii="Arial" w:hAnsi="Arial" w:cs="Arial"/>
                    <w:sz w:val="20"/>
                    <w:szCs w:val="20"/>
                  </w:rPr>
                </w:pPr>
                <w:r w:rsidRPr="00FE3FD7">
                  <w:rPr>
                    <w:rFonts w:ascii="Arial" w:hAnsi="Arial" w:cs="Arial"/>
                    <w:sz w:val="20"/>
                    <w:szCs w:val="20"/>
                  </w:rPr>
                  <w:t>Comprensión de Lectura</w:t>
                </w:r>
              </w:p>
            </w:sdtContent>
          </w:sdt>
          <w:p w:rsidR="00BC08FE" w:rsidRPr="00FE3FD7" w:rsidRDefault="00BC08FE" w:rsidP="00BC08FE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FE3FD7" w:rsidRPr="00FE3FD7" w:rsidTr="00E03980">
        <w:trPr>
          <w:trHeight w:val="530"/>
        </w:trPr>
        <w:tc>
          <w:tcPr>
            <w:tcW w:w="575" w:type="pct"/>
            <w:shd w:val="clear" w:color="auto" w:fill="auto"/>
            <w:vAlign w:val="center"/>
          </w:tcPr>
          <w:p w:rsidR="00BC08FE" w:rsidRPr="00FE3FD7" w:rsidRDefault="00BC08FE" w:rsidP="00BC08FE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FE3FD7">
              <w:rPr>
                <w:rFonts w:ascii="Arial" w:hAnsi="Arial" w:cs="Arial"/>
                <w:sz w:val="20"/>
                <w:szCs w:val="20"/>
              </w:rPr>
              <w:t>Expectativas</w:t>
            </w:r>
          </w:p>
        </w:tc>
        <w:tc>
          <w:tcPr>
            <w:tcW w:w="866" w:type="pct"/>
            <w:shd w:val="clear" w:color="auto" w:fill="auto"/>
            <w:vAlign w:val="center"/>
          </w:tcPr>
          <w:p w:rsidR="00BC08FE" w:rsidRPr="00FE3FD7" w:rsidRDefault="00BC08FE" w:rsidP="00BC08FE">
            <w:pPr>
              <w:spacing w:after="0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FE3FD7">
              <w:rPr>
                <w:rFonts w:ascii="Arial" w:hAnsi="Arial" w:cs="Arial"/>
                <w:sz w:val="20"/>
                <w:szCs w:val="20"/>
                <w:lang w:val="en-US"/>
              </w:rPr>
              <w:t>11.AO.CC.1a</w:t>
            </w:r>
          </w:p>
          <w:p w:rsidR="00BC08FE" w:rsidRPr="00FE3FD7" w:rsidRDefault="00BC08FE" w:rsidP="00BC08FE">
            <w:pPr>
              <w:spacing w:after="0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FE3FD7">
              <w:rPr>
                <w:rFonts w:ascii="Arial" w:hAnsi="Arial" w:cs="Arial"/>
                <w:sz w:val="20"/>
                <w:szCs w:val="20"/>
                <w:lang w:val="en-US"/>
              </w:rPr>
              <w:t>11.AO.CC.1b</w:t>
            </w:r>
          </w:p>
          <w:p w:rsidR="00BC08FE" w:rsidRPr="00FE3FD7" w:rsidRDefault="00BC08FE" w:rsidP="00BC08FE">
            <w:pPr>
              <w:spacing w:after="0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FE3FD7">
              <w:rPr>
                <w:rFonts w:ascii="Arial" w:hAnsi="Arial" w:cs="Arial"/>
                <w:sz w:val="20"/>
                <w:szCs w:val="20"/>
                <w:lang w:val="en-US"/>
              </w:rPr>
              <w:t>11.AO.PC.5</w:t>
            </w:r>
          </w:p>
          <w:p w:rsidR="00BC08FE" w:rsidRPr="00FE3FD7" w:rsidRDefault="00BC08FE" w:rsidP="00BC08FE">
            <w:pPr>
              <w:spacing w:after="0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FE3FD7">
              <w:rPr>
                <w:rFonts w:ascii="Arial" w:hAnsi="Arial" w:cs="Arial"/>
                <w:sz w:val="20"/>
                <w:szCs w:val="20"/>
                <w:lang w:val="en-US"/>
              </w:rPr>
              <w:t>11.AO.PC.7b</w:t>
            </w:r>
          </w:p>
          <w:p w:rsidR="00BC08FE" w:rsidRPr="00FE3FD7" w:rsidRDefault="00BC08FE" w:rsidP="00BC08FE">
            <w:pPr>
              <w:spacing w:after="0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FE3FD7">
              <w:rPr>
                <w:rFonts w:ascii="Arial" w:hAnsi="Arial" w:cs="Arial"/>
                <w:sz w:val="20"/>
                <w:szCs w:val="20"/>
                <w:lang w:val="en-US"/>
              </w:rPr>
              <w:t>11.LI.ICD.1</w:t>
            </w:r>
          </w:p>
          <w:p w:rsidR="00BC08FE" w:rsidRPr="00FE3FD7" w:rsidRDefault="00BC08FE" w:rsidP="00BC08FE">
            <w:pPr>
              <w:spacing w:after="0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FE3FD7">
              <w:rPr>
                <w:rFonts w:ascii="Arial" w:hAnsi="Arial" w:cs="Arial"/>
                <w:sz w:val="20"/>
                <w:szCs w:val="20"/>
                <w:lang w:val="en-US"/>
              </w:rPr>
              <w:t>11.LI.ICI.10</w:t>
            </w:r>
          </w:p>
          <w:p w:rsidR="00BC08FE" w:rsidRPr="00FE3FD7" w:rsidRDefault="00BC08FE" w:rsidP="00BC08FE">
            <w:pPr>
              <w:spacing w:after="0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FE3FD7">
              <w:rPr>
                <w:rFonts w:ascii="Arial" w:hAnsi="Arial" w:cs="Arial"/>
                <w:sz w:val="20"/>
                <w:szCs w:val="20"/>
                <w:lang w:val="en-US"/>
              </w:rPr>
              <w:t>11.E.PE.4</w:t>
            </w:r>
          </w:p>
          <w:p w:rsidR="00BC08FE" w:rsidRPr="00FE3FD7" w:rsidRDefault="00BC08FE" w:rsidP="00BC08FE">
            <w:pPr>
              <w:spacing w:after="0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FE3FD7">
              <w:rPr>
                <w:rFonts w:ascii="Arial" w:hAnsi="Arial" w:cs="Arial"/>
                <w:sz w:val="20"/>
                <w:szCs w:val="20"/>
              </w:rPr>
              <w:t>11.E.TP.1a</w:t>
            </w:r>
          </w:p>
          <w:p w:rsidR="00BC08FE" w:rsidRPr="00FE3FD7" w:rsidRDefault="00BC08FE" w:rsidP="00BC08FE">
            <w:pPr>
              <w:spacing w:after="0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FE3FD7">
              <w:rPr>
                <w:rFonts w:ascii="Arial" w:hAnsi="Arial" w:cs="Arial"/>
                <w:sz w:val="20"/>
                <w:szCs w:val="20"/>
                <w:lang w:val="en-US"/>
              </w:rPr>
              <w:t xml:space="preserve">11.L.NE.1 </w:t>
            </w:r>
          </w:p>
        </w:tc>
        <w:tc>
          <w:tcPr>
            <w:tcW w:w="962" w:type="pct"/>
            <w:shd w:val="clear" w:color="auto" w:fill="auto"/>
            <w:vAlign w:val="center"/>
          </w:tcPr>
          <w:p w:rsidR="00023B88" w:rsidRPr="00FE3FD7" w:rsidRDefault="00023B88" w:rsidP="00023B88">
            <w:pPr>
              <w:spacing w:after="0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FE3FD7">
              <w:rPr>
                <w:rFonts w:ascii="Arial" w:hAnsi="Arial" w:cs="Arial"/>
                <w:sz w:val="20"/>
                <w:szCs w:val="20"/>
                <w:lang w:val="en-US"/>
              </w:rPr>
              <w:t>11.AO.CC.1a</w:t>
            </w:r>
          </w:p>
          <w:p w:rsidR="00023B88" w:rsidRPr="00FE3FD7" w:rsidRDefault="00023B88" w:rsidP="00023B88">
            <w:pPr>
              <w:spacing w:after="0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FE3FD7">
              <w:rPr>
                <w:rFonts w:ascii="Arial" w:hAnsi="Arial" w:cs="Arial"/>
                <w:sz w:val="20"/>
                <w:szCs w:val="20"/>
                <w:lang w:val="en-US"/>
              </w:rPr>
              <w:t>11.AO.CC.1b</w:t>
            </w:r>
          </w:p>
          <w:p w:rsidR="00023B88" w:rsidRPr="00FE3FD7" w:rsidRDefault="00023B88" w:rsidP="00023B88">
            <w:pPr>
              <w:spacing w:after="0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FE3FD7">
              <w:rPr>
                <w:rFonts w:ascii="Arial" w:hAnsi="Arial" w:cs="Arial"/>
                <w:sz w:val="20"/>
                <w:szCs w:val="20"/>
                <w:lang w:val="en-US"/>
              </w:rPr>
              <w:t>11.AO.PC.5</w:t>
            </w:r>
          </w:p>
          <w:p w:rsidR="00023B88" w:rsidRPr="00FE3FD7" w:rsidRDefault="00023B88" w:rsidP="00023B88">
            <w:pPr>
              <w:spacing w:after="0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FE3FD7">
              <w:rPr>
                <w:rFonts w:ascii="Arial" w:hAnsi="Arial" w:cs="Arial"/>
                <w:sz w:val="20"/>
                <w:szCs w:val="20"/>
                <w:lang w:val="en-US"/>
              </w:rPr>
              <w:t>11.AO.PC.7b</w:t>
            </w:r>
          </w:p>
          <w:p w:rsidR="00023B88" w:rsidRPr="00FE3FD7" w:rsidRDefault="00023B88" w:rsidP="00023B88">
            <w:pPr>
              <w:spacing w:after="0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FE3FD7">
              <w:rPr>
                <w:rFonts w:ascii="Arial" w:hAnsi="Arial" w:cs="Arial"/>
                <w:sz w:val="20"/>
                <w:szCs w:val="20"/>
                <w:lang w:val="en-US"/>
              </w:rPr>
              <w:t>11.LI.ICD.1</w:t>
            </w:r>
          </w:p>
          <w:p w:rsidR="00023B88" w:rsidRPr="00FE3FD7" w:rsidRDefault="00023B88" w:rsidP="00023B88">
            <w:pPr>
              <w:spacing w:after="0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FE3FD7">
              <w:rPr>
                <w:rFonts w:ascii="Arial" w:hAnsi="Arial" w:cs="Arial"/>
                <w:sz w:val="20"/>
                <w:szCs w:val="20"/>
                <w:lang w:val="en-US"/>
              </w:rPr>
              <w:t>11.LI.ICI.10</w:t>
            </w:r>
          </w:p>
          <w:p w:rsidR="00023B88" w:rsidRPr="00FE3FD7" w:rsidRDefault="00023B88" w:rsidP="00023B88">
            <w:pPr>
              <w:spacing w:after="0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FE3FD7">
              <w:rPr>
                <w:rFonts w:ascii="Arial" w:hAnsi="Arial" w:cs="Arial"/>
                <w:sz w:val="20"/>
                <w:szCs w:val="20"/>
                <w:lang w:val="en-US"/>
              </w:rPr>
              <w:t>11.E.PE.4</w:t>
            </w:r>
          </w:p>
          <w:p w:rsidR="00023B88" w:rsidRPr="00FE3FD7" w:rsidRDefault="00023B88" w:rsidP="00023B88">
            <w:pPr>
              <w:spacing w:after="0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FE3FD7">
              <w:rPr>
                <w:rFonts w:ascii="Arial" w:hAnsi="Arial" w:cs="Arial"/>
                <w:sz w:val="20"/>
                <w:szCs w:val="20"/>
              </w:rPr>
              <w:t>11.E.TP.1a</w:t>
            </w:r>
          </w:p>
          <w:p w:rsidR="00BC08FE" w:rsidRPr="00FE3FD7" w:rsidRDefault="00023B88" w:rsidP="00023B88">
            <w:pPr>
              <w:spacing w:after="0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FE3FD7">
              <w:rPr>
                <w:rFonts w:ascii="Arial" w:hAnsi="Arial" w:cs="Arial"/>
                <w:sz w:val="20"/>
                <w:szCs w:val="20"/>
                <w:lang w:val="en-US"/>
              </w:rPr>
              <w:t>11.L.NE.1</w:t>
            </w:r>
          </w:p>
        </w:tc>
        <w:tc>
          <w:tcPr>
            <w:tcW w:w="867" w:type="pct"/>
            <w:shd w:val="clear" w:color="auto" w:fill="auto"/>
          </w:tcPr>
          <w:p w:rsidR="00B86BEA" w:rsidRPr="00FE3FD7" w:rsidRDefault="00B86BEA" w:rsidP="00B86BEA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FE3FD7">
              <w:rPr>
                <w:rFonts w:ascii="Arial" w:hAnsi="Arial" w:cs="Arial"/>
                <w:sz w:val="20"/>
                <w:szCs w:val="20"/>
              </w:rPr>
              <w:t>11.AO.CC.1d</w:t>
            </w:r>
          </w:p>
          <w:p w:rsidR="00B86BEA" w:rsidRPr="00FE3FD7" w:rsidRDefault="00B86BEA" w:rsidP="00B86BEA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FE3FD7">
              <w:rPr>
                <w:rFonts w:ascii="Arial" w:hAnsi="Arial" w:cs="Arial"/>
                <w:sz w:val="20"/>
                <w:szCs w:val="20"/>
              </w:rPr>
              <w:t>11.AO.CC.1e</w:t>
            </w:r>
          </w:p>
          <w:p w:rsidR="00B86BEA" w:rsidRPr="00FE3FD7" w:rsidRDefault="00B86BEA" w:rsidP="00B86BEA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FE3FD7">
              <w:rPr>
                <w:rFonts w:ascii="Arial" w:hAnsi="Arial" w:cs="Arial"/>
                <w:sz w:val="20"/>
                <w:szCs w:val="20"/>
              </w:rPr>
              <w:t>11.LI.ALC.11</w:t>
            </w:r>
          </w:p>
          <w:p w:rsidR="00B86BEA" w:rsidRPr="00FE3FD7" w:rsidRDefault="00B86BEA" w:rsidP="00B86BEA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FE3FD7">
              <w:rPr>
                <w:rFonts w:ascii="Arial" w:hAnsi="Arial" w:cs="Arial"/>
                <w:sz w:val="20"/>
                <w:szCs w:val="20"/>
              </w:rPr>
              <w:t>11.LI.ICD.1</w:t>
            </w:r>
          </w:p>
          <w:p w:rsidR="00B86BEA" w:rsidRPr="00FE3FD7" w:rsidRDefault="00B86BEA" w:rsidP="00B86BEA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FE3FD7">
              <w:rPr>
                <w:rFonts w:ascii="Arial" w:hAnsi="Arial" w:cs="Arial"/>
                <w:sz w:val="20"/>
                <w:szCs w:val="20"/>
              </w:rPr>
              <w:t>11.LI.ICD.2</w:t>
            </w:r>
          </w:p>
          <w:p w:rsidR="00B86BEA" w:rsidRPr="00FE3FD7" w:rsidRDefault="00B86BEA" w:rsidP="00B86BEA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FE3FD7">
              <w:rPr>
                <w:rFonts w:ascii="Arial" w:hAnsi="Arial" w:cs="Arial"/>
                <w:sz w:val="20"/>
                <w:szCs w:val="20"/>
              </w:rPr>
              <w:t>11.LI.ICD.7</w:t>
            </w:r>
          </w:p>
          <w:p w:rsidR="00B86BEA" w:rsidRPr="00FE3FD7" w:rsidRDefault="00B86BEA" w:rsidP="00B86BEA">
            <w:pPr>
              <w:spacing w:after="0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FE3FD7">
              <w:rPr>
                <w:rFonts w:ascii="Arial" w:hAnsi="Arial" w:cs="Arial"/>
                <w:sz w:val="20"/>
                <w:szCs w:val="20"/>
                <w:lang w:val="en-US"/>
              </w:rPr>
              <w:t>11.LI.ICD.9</w:t>
            </w:r>
          </w:p>
          <w:p w:rsidR="00BC08FE" w:rsidRPr="00FE3FD7" w:rsidRDefault="00BC08FE" w:rsidP="007A1258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864" w:type="pct"/>
            <w:shd w:val="clear" w:color="auto" w:fill="auto"/>
          </w:tcPr>
          <w:p w:rsidR="00FE5639" w:rsidRPr="00FE3FD7" w:rsidRDefault="00FE5639" w:rsidP="00FE5639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FE3FD7">
              <w:rPr>
                <w:rFonts w:ascii="Arial" w:hAnsi="Arial" w:cs="Arial"/>
                <w:sz w:val="20"/>
                <w:szCs w:val="20"/>
              </w:rPr>
              <w:t>11.AO.CC.1</w:t>
            </w:r>
          </w:p>
          <w:p w:rsidR="00FE5639" w:rsidRPr="00FE3FD7" w:rsidRDefault="00FE5639" w:rsidP="00FE5639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FE3FD7">
              <w:rPr>
                <w:rFonts w:ascii="Arial" w:hAnsi="Arial" w:cs="Arial"/>
                <w:sz w:val="20"/>
                <w:szCs w:val="20"/>
              </w:rPr>
              <w:t>11.AO.CC.1e</w:t>
            </w:r>
          </w:p>
          <w:p w:rsidR="00FE5639" w:rsidRPr="00FE3FD7" w:rsidRDefault="00FE5639" w:rsidP="00FE5639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FE3FD7">
              <w:rPr>
                <w:rFonts w:ascii="Arial" w:hAnsi="Arial" w:cs="Arial"/>
                <w:sz w:val="20"/>
                <w:szCs w:val="20"/>
              </w:rPr>
              <w:t>11.L.V.6</w:t>
            </w:r>
          </w:p>
          <w:p w:rsidR="00BC08FE" w:rsidRPr="00FE3FD7" w:rsidRDefault="00FE5639" w:rsidP="007A1258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FE3FD7">
              <w:rPr>
                <w:rFonts w:ascii="Arial" w:hAnsi="Arial" w:cs="Arial"/>
                <w:sz w:val="20"/>
                <w:szCs w:val="20"/>
              </w:rPr>
              <w:t>11.E.TP.2c</w:t>
            </w:r>
          </w:p>
        </w:tc>
        <w:tc>
          <w:tcPr>
            <w:tcW w:w="866" w:type="pct"/>
            <w:shd w:val="clear" w:color="auto" w:fill="auto"/>
          </w:tcPr>
          <w:p w:rsidR="00FE5639" w:rsidRPr="00FE3FD7" w:rsidRDefault="00FE5639" w:rsidP="00FE5639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FE3FD7">
              <w:rPr>
                <w:rFonts w:ascii="Arial" w:hAnsi="Arial" w:cs="Arial"/>
                <w:sz w:val="20"/>
                <w:szCs w:val="20"/>
              </w:rPr>
              <w:t>11.E.PE.4</w:t>
            </w:r>
          </w:p>
          <w:p w:rsidR="00FE5639" w:rsidRPr="00FE3FD7" w:rsidRDefault="00FE5639" w:rsidP="00FE5639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FE3FD7">
              <w:rPr>
                <w:rFonts w:ascii="Arial" w:hAnsi="Arial" w:cs="Arial"/>
                <w:sz w:val="20"/>
                <w:szCs w:val="20"/>
              </w:rPr>
              <w:t>11.E.TP.1c</w:t>
            </w:r>
          </w:p>
          <w:p w:rsidR="00FE5639" w:rsidRPr="00FE3FD7" w:rsidRDefault="00FE5639" w:rsidP="00FE5639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FE3FD7">
              <w:rPr>
                <w:rFonts w:ascii="Arial" w:hAnsi="Arial" w:cs="Arial"/>
                <w:sz w:val="20"/>
                <w:szCs w:val="20"/>
              </w:rPr>
              <w:t>11.E.TP.1d</w:t>
            </w:r>
          </w:p>
          <w:p w:rsidR="00FE5639" w:rsidRPr="00FE3FD7" w:rsidRDefault="00FE5639" w:rsidP="00FE5639">
            <w:pPr>
              <w:spacing w:after="0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FE3FD7">
              <w:rPr>
                <w:rFonts w:ascii="Arial" w:hAnsi="Arial" w:cs="Arial"/>
                <w:sz w:val="20"/>
                <w:szCs w:val="20"/>
                <w:lang w:val="en-US"/>
              </w:rPr>
              <w:t xml:space="preserve">11.E.TP.2c </w:t>
            </w:r>
          </w:p>
          <w:p w:rsidR="00BC08FE" w:rsidRPr="00FE3FD7" w:rsidRDefault="00FE5639" w:rsidP="00FE5639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FE3FD7">
              <w:rPr>
                <w:rFonts w:ascii="Arial" w:hAnsi="Arial" w:cs="Arial"/>
                <w:sz w:val="20"/>
                <w:szCs w:val="20"/>
              </w:rPr>
              <w:t>11.E.TP.3a</w:t>
            </w:r>
          </w:p>
        </w:tc>
      </w:tr>
      <w:tr w:rsidR="00FE3FD7" w:rsidRPr="00FE3FD7" w:rsidTr="00E03980">
        <w:trPr>
          <w:trHeight w:val="713"/>
        </w:trPr>
        <w:tc>
          <w:tcPr>
            <w:tcW w:w="575" w:type="pct"/>
            <w:vAlign w:val="center"/>
          </w:tcPr>
          <w:p w:rsidR="00BC08FE" w:rsidRPr="00FE3FD7" w:rsidRDefault="00BC08FE" w:rsidP="00BC08FE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FE3FD7">
              <w:rPr>
                <w:rFonts w:ascii="Arial" w:hAnsi="Arial" w:cs="Arial"/>
                <w:sz w:val="20"/>
                <w:szCs w:val="20"/>
              </w:rPr>
              <w:t>Estrategia Académica</w:t>
            </w:r>
          </w:p>
        </w:tc>
        <w:tc>
          <w:tcPr>
            <w:tcW w:w="866" w:type="pct"/>
            <w:vAlign w:val="center"/>
          </w:tcPr>
          <w:p w:rsidR="00BC08FE" w:rsidRPr="00FE3FD7" w:rsidRDefault="00BC08FE" w:rsidP="00BC08FE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62" w:type="pct"/>
            <w:vAlign w:val="center"/>
          </w:tcPr>
          <w:p w:rsidR="00BC08FE" w:rsidRPr="00FE3FD7" w:rsidRDefault="00BC08FE" w:rsidP="00BC08FE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67" w:type="pct"/>
            <w:vAlign w:val="center"/>
          </w:tcPr>
          <w:p w:rsidR="00BC08FE" w:rsidRPr="00FE3FD7" w:rsidRDefault="00BC08FE" w:rsidP="00BC08FE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64" w:type="pct"/>
            <w:vAlign w:val="center"/>
          </w:tcPr>
          <w:p w:rsidR="00BC08FE" w:rsidRPr="00FE3FD7" w:rsidRDefault="00BC08FE" w:rsidP="00BC08FE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66" w:type="pct"/>
            <w:vAlign w:val="center"/>
          </w:tcPr>
          <w:p w:rsidR="00BC08FE" w:rsidRPr="00FE3FD7" w:rsidRDefault="00BC08FE" w:rsidP="00BC08FE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FE3FD7" w:rsidRPr="00FE3FD7" w:rsidTr="00811F04">
        <w:trPr>
          <w:trHeight w:val="1349"/>
        </w:trPr>
        <w:tc>
          <w:tcPr>
            <w:tcW w:w="575" w:type="pct"/>
            <w:vAlign w:val="center"/>
          </w:tcPr>
          <w:p w:rsidR="00E03980" w:rsidRPr="00FE3FD7" w:rsidRDefault="00E03980" w:rsidP="00E03980">
            <w:pPr>
              <w:spacing w:before="120" w:after="120" w:line="240" w:lineRule="auto"/>
              <w:rPr>
                <w:rFonts w:ascii="Arial" w:hAnsi="Arial" w:cs="Arial"/>
                <w:sz w:val="20"/>
                <w:szCs w:val="20"/>
              </w:rPr>
            </w:pPr>
            <w:r w:rsidRPr="00FE3FD7">
              <w:rPr>
                <w:rFonts w:ascii="Arial" w:hAnsi="Arial" w:cs="Arial"/>
                <w:sz w:val="20"/>
                <w:szCs w:val="20"/>
              </w:rPr>
              <w:lastRenderedPageBreak/>
              <w:t>Objetivos</w:t>
            </w:r>
          </w:p>
        </w:tc>
        <w:tc>
          <w:tcPr>
            <w:tcW w:w="866" w:type="pct"/>
          </w:tcPr>
          <w:p w:rsidR="00811F04" w:rsidRPr="00FE3FD7" w:rsidRDefault="00FE3FD7" w:rsidP="00E03980">
            <w:pPr>
              <w:rPr>
                <w:rFonts w:ascii="Arial" w:hAnsi="Arial" w:cs="Arial"/>
                <w:sz w:val="20"/>
                <w:szCs w:val="20"/>
              </w:rPr>
            </w:pPr>
            <w:sdt>
              <w:sdtPr>
                <w:rPr>
                  <w:rFonts w:ascii="Arial" w:hAnsi="Arial" w:cs="Arial"/>
                  <w:sz w:val="20"/>
                  <w:szCs w:val="20"/>
                </w:rPr>
                <w:alias w:val="Situaciones Objetivos específicos"/>
                <w:tag w:val="Objetivos específicos"/>
                <w:id w:val="1003933305"/>
                <w:placeholder>
                  <w:docPart w:val="7A0E3B037CDB4286B8272A945F29C3B8"/>
                </w:placeholder>
                <w:comboBox>
                  <w:listItem w:value="Choose an item."/>
                  <w:listItem w:displayText=" A través de la lectura, el estudiante" w:value=" A través de la lectura, el estudiante"/>
                  <w:listItem w:displayText=" Al completar el ejercicio, el estudiante" w:value=" Al completar el ejercicio, el estudiante"/>
                  <w:listItem w:displayText="  Al concluir, el estudiante" w:value="  Al concluir, el estudiante"/>
                  <w:listItem w:displayText=" Al confrontar la situación,  el estudiante" w:value=" Al confrontar la situación,  el estudiante"/>
                  <w:listItem w:displayText="  Al darle una lista, el estudiante" w:value="  Al darle una lista, el estudiante"/>
                  <w:listItem w:displayText=" Al ofrecer una lista de preguntas, el estudiante" w:value=" Al ofrecer una lista de preguntas, el estudiante"/>
                  <w:listItem w:displayText=" Al discutir, el estudiante" w:value=" Al discutir, el estudiante"/>
                  <w:listItem w:displayText=" Al discutir el trabajo informativo, el estudiante" w:value=" Al discutir el trabajo informativo, el estudiante"/>
                  <w:listItem w:displayText="Al discutir utilizando preguntas guias, el estudiante" w:value="Al discutir utilizando preguntas guias, el estudiante"/>
                  <w:listItem w:displayText=" Al finalizar la información ______________, el estudiante" w:value=" Al finalizar la información ______________, el estudiante"/>
                  <w:listItem w:displayText=" Al formular una pregunta, el estudiante" w:value=" Al formular una pregunta, el estudiante"/>
                  <w:listItem w:displayText=" Al leer una selección, el estudiante" w:value=" Al leer una selección, el estudiante"/>
                  <w:listItem w:displayText="  Al presentar un cartel el estudiante" w:value="  Al presentar un cartel el estudiante"/>
                  <w:listItem w:displayText="  Al presentar una lámina,  el estudiante" w:value="  Al presentar una lámina,  el estudiante"/>
                  <w:listItem w:displayText="  Al presentar una situación, el estudiante" w:value="  Al presentar una situación, el estudiante"/>
                  <w:listItem w:displayText="  Al presentar una gráfica, el estudiante" w:value="  Al presentar una gráfica, el estudiante"/>
                  <w:listItem w:displayText="  Al terminar la clase, el estudiante" w:value="  Al terminar la clase, el estudiante"/>
                  <w:listItem w:displayText="  Al terminar la lección, el estudiante" w:value="  Al terminar la lección, el estudiante"/>
                  <w:listItem w:displayText="  Al presentar el ejercicio, el estudiante" w:value="  Al presentar el ejercicio, el estudiante"/>
                  <w:listItem w:displayText=" Basándose en la evidencia de criterios, el estudiante" w:value=" Basándose en la evidencia de criterios, el estudiante"/>
                  <w:listItem w:displayText="  Dada una lista de situaciones, el estudiante" w:value="  Dada una lista de situaciones, el estudiante"/>
                  <w:listItem w:displayText=" Dado un parráfo, el estudiante" w:value=" Dado un parráfo, el estudiante"/>
                  <w:listItem w:displayText="  Dado una serie de manipulativos, el estudiante" w:value="  Dado una serie de manipulativos, el estudiante"/>
                  <w:listItem w:displayText="Dado un párrafo, el estudiante" w:value="Dado un párrafo, el estudiante"/>
                  <w:listItem w:displayText="  Dado una lista de situaciones, el estudiante" w:value="  Dado una lista de situaciones, el estudiante"/>
                  <w:listItem w:displayText="  Despues de escuchar una grabación, el estudiante" w:value="  Despues de escuchar una grabación, el estudiante"/>
                  <w:listItem w:displayText="  Despues de estudiar ______________,el estudiante" w:value="  Despues de estudiar ______________,el estudiante"/>
                  <w:listItem w:displayText=" Despues de la demostración del maestro, el estudiante" w:value=" Despues de la demostración del maestro, el estudiante"/>
                  <w:listItem w:displayText="  Despues de la explicación del maestro, el estudiante" w:value="  Despues de la explicación del maestro, el estudiante"/>
                  <w:listItem w:displayText="  Con la ayuda del maestro, el estudiante" w:value="  Con la ayuda del maestro, el estudiante"/>
                  <w:listItem w:displayText="  Despues de observar la película, el estudiante" w:value="  Despues de observar la película, el estudiante"/>
                  <w:listItem w:displayText="  Durante el exámen, el estudiante" w:value="  Durante el exámen, el estudiante"/>
                  <w:listItem w:displayText="Dado un ejercicio de selección múltiple, el estudiante" w:value="Dado un ejercicio de selección múltiple, el estudiante"/>
                  <w:listItem w:displayText=" Luego de analizar_________________, el estudiante" w:value=" Luego de analizar_________________, el estudiante"/>
                  <w:listItem w:displayText=" Luego de la discución del tema, el estudiante" w:value=" Luego de la discución del tema, el estudiante"/>
                  <w:listItem w:displayText=" Mediante el estudio de________________, el estudiante" w:value=" Mediante el estudio de________________, el estudiante"/>
                  <w:listItem w:displayText=" Mediante el uso de láminas y discusión de grupo, el estudiante" w:value=" Mediante el uso de láminas y discusión de grupo, el estudiante"/>
                  <w:listItem w:displayText="  Por medio del repaso, el estudiante" w:value="  Por medio del repaso, el estudiante"/>
                  <w:listItem w:displayText=" Por medio de una noticia, el estudiante" w:value=" Por medio de una noticia, el estudiante"/>
                  <w:listItem w:displayText="Utilizando varios ejercicios, el estudiante" w:value="Utilizando varios ejercicios, el estudiante"/>
                  <w:listItem w:displayText="Durante la clase, el estudiante" w:value="Durante la clase, el estudiante"/>
                </w:comboBox>
              </w:sdtPr>
              <w:sdtContent>
                <w:r w:rsidR="00E03980" w:rsidRPr="00FE3FD7">
                  <w:rPr>
                    <w:rFonts w:ascii="Arial" w:hAnsi="Arial" w:cs="Arial"/>
                    <w:sz w:val="20"/>
                    <w:szCs w:val="20"/>
                  </w:rPr>
                  <w:t>Durante la clase, el estudiante</w:t>
                </w:r>
              </w:sdtContent>
            </w:sdt>
          </w:p>
          <w:p w:rsidR="005259E3" w:rsidRPr="00FE3FD7" w:rsidRDefault="00EF49C8" w:rsidP="005259E3">
            <w:pPr>
              <w:pStyle w:val="ListParagraph"/>
              <w:numPr>
                <w:ilvl w:val="0"/>
                <w:numId w:val="37"/>
              </w:numPr>
              <w:tabs>
                <w:tab w:val="right" w:pos="3017"/>
              </w:tabs>
              <w:rPr>
                <w:rFonts w:ascii="Arial" w:hAnsi="Arial" w:cs="Arial"/>
                <w:sz w:val="20"/>
                <w:szCs w:val="20"/>
              </w:rPr>
            </w:pPr>
            <w:r w:rsidRPr="00FE3FD7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proofErr w:type="gramStart"/>
            <w:r w:rsidR="005259E3" w:rsidRPr="00FE3FD7">
              <w:rPr>
                <w:rFonts w:ascii="Arial" w:hAnsi="Arial" w:cs="Arial"/>
                <w:sz w:val="20"/>
                <w:szCs w:val="20"/>
              </w:rPr>
              <w:t>comprenderá</w:t>
            </w:r>
            <w:proofErr w:type="spellEnd"/>
            <w:proofErr w:type="gramEnd"/>
            <w:r w:rsidR="005259E3" w:rsidRPr="00FE3FD7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="005259E3" w:rsidRPr="00FE3FD7">
              <w:rPr>
                <w:rFonts w:ascii="Arial" w:hAnsi="Arial" w:cs="Arial"/>
                <w:sz w:val="20"/>
                <w:szCs w:val="20"/>
              </w:rPr>
              <w:t>otras</w:t>
            </w:r>
            <w:proofErr w:type="spellEnd"/>
            <w:r w:rsidR="005259E3" w:rsidRPr="00FE3FD7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="005259E3" w:rsidRPr="00FE3FD7">
              <w:rPr>
                <w:rFonts w:ascii="Arial" w:hAnsi="Arial" w:cs="Arial"/>
                <w:sz w:val="20"/>
                <w:szCs w:val="20"/>
              </w:rPr>
              <w:t>culturas</w:t>
            </w:r>
            <w:proofErr w:type="spellEnd"/>
            <w:r w:rsidR="005259E3" w:rsidRPr="00FE3FD7">
              <w:rPr>
                <w:rFonts w:ascii="Arial" w:hAnsi="Arial" w:cs="Arial"/>
                <w:sz w:val="20"/>
                <w:szCs w:val="20"/>
              </w:rPr>
              <w:t>.</w:t>
            </w:r>
          </w:p>
          <w:p w:rsidR="005259E3" w:rsidRPr="00FE3FD7" w:rsidRDefault="005259E3" w:rsidP="005259E3">
            <w:pPr>
              <w:pStyle w:val="ListParagraph"/>
              <w:numPr>
                <w:ilvl w:val="0"/>
                <w:numId w:val="37"/>
              </w:numPr>
              <w:tabs>
                <w:tab w:val="right" w:pos="3017"/>
              </w:tabs>
              <w:rPr>
                <w:rFonts w:ascii="Arial" w:hAnsi="Arial" w:cs="Arial"/>
                <w:sz w:val="20"/>
                <w:szCs w:val="20"/>
                <w:lang w:val="es-PR"/>
              </w:rPr>
            </w:pPr>
            <w:r w:rsidRPr="00FE3FD7">
              <w:rPr>
                <w:rFonts w:ascii="Arial" w:hAnsi="Arial" w:cs="Arial"/>
                <w:sz w:val="20"/>
                <w:szCs w:val="20"/>
                <w:lang w:val="es-PR"/>
              </w:rPr>
              <w:t xml:space="preserve">utiliza adecuadamente estrategias de lectura para derivar significados de diversos textos. </w:t>
            </w:r>
          </w:p>
          <w:p w:rsidR="005259E3" w:rsidRPr="00FE3FD7" w:rsidRDefault="005259E3" w:rsidP="005259E3">
            <w:pPr>
              <w:pStyle w:val="ListParagraph"/>
              <w:numPr>
                <w:ilvl w:val="0"/>
                <w:numId w:val="37"/>
              </w:numPr>
              <w:tabs>
                <w:tab w:val="right" w:pos="3017"/>
              </w:tabs>
              <w:rPr>
                <w:rFonts w:ascii="Arial" w:hAnsi="Arial" w:cs="Arial"/>
                <w:sz w:val="20"/>
                <w:szCs w:val="20"/>
                <w:lang w:val="es-PR"/>
              </w:rPr>
            </w:pPr>
            <w:r w:rsidRPr="00FE3FD7">
              <w:rPr>
                <w:rFonts w:ascii="Arial" w:hAnsi="Arial" w:cs="Arial"/>
                <w:sz w:val="20"/>
                <w:szCs w:val="20"/>
                <w:lang w:val="es-PR"/>
              </w:rPr>
              <w:t xml:space="preserve">lleva a cabo procesos de investigación para responder preguntas y documentar su escritura. </w:t>
            </w:r>
          </w:p>
          <w:p w:rsidR="005259E3" w:rsidRPr="00FE3FD7" w:rsidRDefault="005259E3" w:rsidP="005259E3">
            <w:pPr>
              <w:pStyle w:val="ListParagraph"/>
              <w:numPr>
                <w:ilvl w:val="0"/>
                <w:numId w:val="37"/>
              </w:numPr>
              <w:tabs>
                <w:tab w:val="right" w:pos="3017"/>
              </w:tabs>
              <w:rPr>
                <w:rFonts w:ascii="Arial" w:hAnsi="Arial" w:cs="Arial"/>
                <w:sz w:val="20"/>
                <w:szCs w:val="20"/>
                <w:lang w:val="es-PR"/>
              </w:rPr>
            </w:pPr>
            <w:r w:rsidRPr="00FE3FD7">
              <w:rPr>
                <w:rFonts w:ascii="Arial" w:hAnsi="Arial" w:cs="Arial"/>
                <w:sz w:val="20"/>
                <w:szCs w:val="20"/>
                <w:lang w:val="es-PR"/>
              </w:rPr>
              <w:t>utiliza técnicas de búsqueda de información para recopilar información relevante de múltiples fuentes.</w:t>
            </w:r>
          </w:p>
          <w:p w:rsidR="005259E3" w:rsidRPr="00FE3FD7" w:rsidRDefault="005259E3" w:rsidP="005259E3">
            <w:pPr>
              <w:pStyle w:val="ListParagraph"/>
              <w:numPr>
                <w:ilvl w:val="0"/>
                <w:numId w:val="37"/>
              </w:numPr>
              <w:tabs>
                <w:tab w:val="right" w:pos="3017"/>
              </w:tabs>
              <w:rPr>
                <w:rFonts w:ascii="Arial" w:hAnsi="Arial" w:cs="Arial"/>
                <w:sz w:val="20"/>
                <w:szCs w:val="20"/>
                <w:lang w:val="es-PR"/>
              </w:rPr>
            </w:pPr>
            <w:r w:rsidRPr="00FE3FD7">
              <w:rPr>
                <w:rFonts w:ascii="Arial" w:hAnsi="Arial" w:cs="Arial"/>
                <w:sz w:val="20"/>
                <w:szCs w:val="20"/>
                <w:lang w:val="es-PR"/>
              </w:rPr>
              <w:t xml:space="preserve">escribe rutinariamente atendiendo las normas de gramática y ortografía para realizar una variedad de tareas o propósitos.  </w:t>
            </w:r>
          </w:p>
          <w:p w:rsidR="00E03980" w:rsidRPr="00FE3FD7" w:rsidRDefault="00811F04" w:rsidP="00811F04">
            <w:pPr>
              <w:rPr>
                <w:rFonts w:ascii="Arial" w:hAnsi="Arial" w:cs="Arial"/>
                <w:sz w:val="20"/>
                <w:szCs w:val="20"/>
              </w:rPr>
            </w:pPr>
            <w:r w:rsidRPr="00FE3FD7">
              <w:rPr>
                <w:rFonts w:ascii="Arial" w:hAnsi="Arial" w:cs="Arial"/>
                <w:sz w:val="20"/>
                <w:szCs w:val="20"/>
              </w:rPr>
              <w:t>A.1, A.2, A.3</w:t>
            </w:r>
            <w:r w:rsidR="00EC1F2C" w:rsidRPr="00FE3FD7">
              <w:rPr>
                <w:rFonts w:ascii="Arial" w:hAnsi="Arial" w:cs="Arial"/>
                <w:sz w:val="20"/>
                <w:szCs w:val="20"/>
              </w:rPr>
              <w:t>, A.4, A.5</w:t>
            </w:r>
          </w:p>
        </w:tc>
        <w:tc>
          <w:tcPr>
            <w:tcW w:w="962" w:type="pct"/>
          </w:tcPr>
          <w:p w:rsidR="00811F04" w:rsidRPr="00FE3FD7" w:rsidRDefault="00FE3FD7" w:rsidP="00E03980">
            <w:pPr>
              <w:rPr>
                <w:rFonts w:ascii="Arial" w:hAnsi="Arial" w:cs="Arial"/>
                <w:sz w:val="20"/>
                <w:szCs w:val="20"/>
              </w:rPr>
            </w:pPr>
            <w:sdt>
              <w:sdtPr>
                <w:rPr>
                  <w:rFonts w:ascii="Arial" w:hAnsi="Arial" w:cs="Arial"/>
                  <w:sz w:val="20"/>
                  <w:szCs w:val="20"/>
                </w:rPr>
                <w:alias w:val="Situaciones Objetivos específicos"/>
                <w:tag w:val="Objetivos específicos"/>
                <w:id w:val="1783457497"/>
                <w:placeholder>
                  <w:docPart w:val="CE16E0CF0E0E428CB602CF152522CF38"/>
                </w:placeholder>
                <w:comboBox>
                  <w:listItem w:value="Choose an item."/>
                  <w:listItem w:displayText=" A través de la lectura, el estudiante" w:value=" A través de la lectura, el estudiante"/>
                  <w:listItem w:displayText=" Al completar el ejercicio, el estudiante" w:value=" Al completar el ejercicio, el estudiante"/>
                  <w:listItem w:displayText="  Al concluir, el estudiante" w:value="  Al concluir, el estudiante"/>
                  <w:listItem w:displayText=" Al confrontar la situación,  el estudiante" w:value=" Al confrontar la situación,  el estudiante"/>
                  <w:listItem w:displayText="  Al darle una lista, el estudiante" w:value="  Al darle una lista, el estudiante"/>
                  <w:listItem w:displayText=" Al ofrecer una lista de preguntas, el estudiante" w:value=" Al ofrecer una lista de preguntas, el estudiante"/>
                  <w:listItem w:displayText=" Al discutir, el estudiante" w:value=" Al discutir, el estudiante"/>
                  <w:listItem w:displayText=" Al discutir el trabajo informativo, el estudiante" w:value=" Al discutir el trabajo informativo, el estudiante"/>
                  <w:listItem w:displayText="Al discutir utilizando preguntas guias, el estudiante" w:value="Al discutir utilizando preguntas guias, el estudiante"/>
                  <w:listItem w:displayText=" Al finalizar la información ______________, el estudiante" w:value=" Al finalizar la información ______________, el estudiante"/>
                  <w:listItem w:displayText=" Al formular una pregunta, el estudiante" w:value=" Al formular una pregunta, el estudiante"/>
                  <w:listItem w:displayText=" Al leer una selección, el estudiante" w:value=" Al leer una selección, el estudiante"/>
                  <w:listItem w:displayText="  Al presentar un cartel el estudiante" w:value="  Al presentar un cartel el estudiante"/>
                  <w:listItem w:displayText="  Al presentar una lámina,  el estudiante" w:value="  Al presentar una lámina,  el estudiante"/>
                  <w:listItem w:displayText="  Al presentar una situación, el estudiante" w:value="  Al presentar una situación, el estudiante"/>
                  <w:listItem w:displayText="  Al presentar una gráfica, el estudiante" w:value="  Al presentar una gráfica, el estudiante"/>
                  <w:listItem w:displayText="  Al terminar la clase, el estudiante" w:value="  Al terminar la clase, el estudiante"/>
                  <w:listItem w:displayText="  Al terminar la lección, el estudiante" w:value="  Al terminar la lección, el estudiante"/>
                  <w:listItem w:displayText="  Al presentar el ejercicio, el estudiante" w:value="  Al presentar el ejercicio, el estudiante"/>
                  <w:listItem w:displayText=" Basándose en la evidencia de criterios, el estudiante" w:value=" Basándose en la evidencia de criterios, el estudiante"/>
                  <w:listItem w:displayText="  Dada una lista de situaciones, el estudiante" w:value="  Dada una lista de situaciones, el estudiante"/>
                  <w:listItem w:displayText=" Dado un parráfo, el estudiante" w:value=" Dado un parráfo, el estudiante"/>
                  <w:listItem w:displayText="  Dado una serie de manipulativos, el estudiante" w:value="  Dado una serie de manipulativos, el estudiante"/>
                  <w:listItem w:displayText="Dado un párrafo, el estudiante" w:value="Dado un párrafo, el estudiante"/>
                  <w:listItem w:displayText="  Dado una lista de situaciones, el estudiante" w:value="  Dado una lista de situaciones, el estudiante"/>
                  <w:listItem w:displayText="  Despues de escuchar una grabación, el estudiante" w:value="  Despues de escuchar una grabación, el estudiante"/>
                  <w:listItem w:displayText="  Despues de estudiar ______________,el estudiante" w:value="  Despues de estudiar ______________,el estudiante"/>
                  <w:listItem w:displayText=" Despues de la demostración del maestro, el estudiante" w:value=" Despues de la demostración del maestro, el estudiante"/>
                  <w:listItem w:displayText="  Despues de la explicación del maestro, el estudiante" w:value="  Despues de la explicación del maestro, el estudiante"/>
                  <w:listItem w:displayText="  Con la ayuda del maestro, el estudiante" w:value="  Con la ayuda del maestro, el estudiante"/>
                  <w:listItem w:displayText="  Despues de observar la película, el estudiante" w:value="  Despues de observar la película, el estudiante"/>
                  <w:listItem w:displayText="  Durante el exámen, el estudiante" w:value="  Durante el exámen, el estudiante"/>
                  <w:listItem w:displayText="Dado un ejercicio de selección múltiple, el estudiante" w:value="Dado un ejercicio de selección múltiple, el estudiante"/>
                  <w:listItem w:displayText=" Luego de analizar_________________, el estudiante" w:value=" Luego de analizar_________________, el estudiante"/>
                  <w:listItem w:displayText=" Luego de la discución del tema, el estudiante" w:value=" Luego de la discución del tema, el estudiante"/>
                  <w:listItem w:displayText=" Mediante el estudio de________________, el estudiante" w:value=" Mediante el estudio de________________, el estudiante"/>
                  <w:listItem w:displayText=" Mediante el uso de láminas y discusión de grupo, el estudiante" w:value=" Mediante el uso de láminas y discusión de grupo, el estudiante"/>
                  <w:listItem w:displayText="  Por medio del repaso, el estudiante" w:value="  Por medio del repaso, el estudiante"/>
                  <w:listItem w:displayText=" Por medio de una noticia, el estudiante" w:value=" Por medio de una noticia, el estudiante"/>
                  <w:listItem w:displayText="Utilizando varios ejercicios, el estudiante" w:value="Utilizando varios ejercicios, el estudiante"/>
                  <w:listItem w:displayText="Durante la clase, el estudiante" w:value="Durante la clase, el estudiante"/>
                </w:comboBox>
              </w:sdtPr>
              <w:sdtContent>
                <w:r w:rsidR="00E03980" w:rsidRPr="00FE3FD7">
                  <w:rPr>
                    <w:rFonts w:ascii="Arial" w:hAnsi="Arial" w:cs="Arial"/>
                    <w:sz w:val="20"/>
                    <w:szCs w:val="20"/>
                  </w:rPr>
                  <w:t>Durante la clase, el estudiante</w:t>
                </w:r>
              </w:sdtContent>
            </w:sdt>
          </w:p>
          <w:p w:rsidR="005259E3" w:rsidRPr="00FE3FD7" w:rsidRDefault="005259E3" w:rsidP="005259E3">
            <w:pPr>
              <w:pStyle w:val="ListParagraph"/>
              <w:numPr>
                <w:ilvl w:val="0"/>
                <w:numId w:val="38"/>
              </w:numPr>
              <w:tabs>
                <w:tab w:val="right" w:pos="3017"/>
              </w:tabs>
              <w:rPr>
                <w:rFonts w:ascii="Arial" w:hAnsi="Arial" w:cs="Arial"/>
                <w:sz w:val="20"/>
                <w:szCs w:val="20"/>
              </w:rPr>
            </w:pPr>
            <w:proofErr w:type="spellStart"/>
            <w:proofErr w:type="gramStart"/>
            <w:r w:rsidRPr="00FE3FD7">
              <w:rPr>
                <w:rFonts w:ascii="Arial" w:hAnsi="Arial" w:cs="Arial"/>
                <w:sz w:val="20"/>
                <w:szCs w:val="20"/>
              </w:rPr>
              <w:t>comprenderá</w:t>
            </w:r>
            <w:proofErr w:type="spellEnd"/>
            <w:proofErr w:type="gramEnd"/>
            <w:r w:rsidRPr="00FE3FD7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FE3FD7">
              <w:rPr>
                <w:rFonts w:ascii="Arial" w:hAnsi="Arial" w:cs="Arial"/>
                <w:sz w:val="20"/>
                <w:szCs w:val="20"/>
              </w:rPr>
              <w:t>otras</w:t>
            </w:r>
            <w:proofErr w:type="spellEnd"/>
            <w:r w:rsidRPr="00FE3FD7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FE3FD7">
              <w:rPr>
                <w:rFonts w:ascii="Arial" w:hAnsi="Arial" w:cs="Arial"/>
                <w:sz w:val="20"/>
                <w:szCs w:val="20"/>
              </w:rPr>
              <w:t>culturas</w:t>
            </w:r>
            <w:proofErr w:type="spellEnd"/>
            <w:r w:rsidRPr="00FE3FD7">
              <w:rPr>
                <w:rFonts w:ascii="Arial" w:hAnsi="Arial" w:cs="Arial"/>
                <w:sz w:val="20"/>
                <w:szCs w:val="20"/>
              </w:rPr>
              <w:t>.</w:t>
            </w:r>
          </w:p>
          <w:p w:rsidR="005259E3" w:rsidRPr="00FE3FD7" w:rsidRDefault="005259E3" w:rsidP="005259E3">
            <w:pPr>
              <w:pStyle w:val="ListParagraph"/>
              <w:numPr>
                <w:ilvl w:val="0"/>
                <w:numId w:val="38"/>
              </w:numPr>
              <w:tabs>
                <w:tab w:val="right" w:pos="3017"/>
              </w:tabs>
              <w:rPr>
                <w:rFonts w:ascii="Arial" w:hAnsi="Arial" w:cs="Arial"/>
                <w:sz w:val="20"/>
                <w:szCs w:val="20"/>
                <w:lang w:val="es-PR"/>
              </w:rPr>
            </w:pPr>
            <w:r w:rsidRPr="00FE3FD7">
              <w:rPr>
                <w:rFonts w:ascii="Arial" w:hAnsi="Arial" w:cs="Arial"/>
                <w:sz w:val="20"/>
                <w:szCs w:val="20"/>
                <w:lang w:val="es-PR"/>
              </w:rPr>
              <w:t xml:space="preserve">utiliza adecuadamente estrategias de lectura para derivar significados de diversos textos. </w:t>
            </w:r>
          </w:p>
          <w:p w:rsidR="005259E3" w:rsidRPr="00FE3FD7" w:rsidRDefault="005259E3" w:rsidP="005259E3">
            <w:pPr>
              <w:pStyle w:val="ListParagraph"/>
              <w:numPr>
                <w:ilvl w:val="0"/>
                <w:numId w:val="38"/>
              </w:numPr>
              <w:tabs>
                <w:tab w:val="right" w:pos="3017"/>
              </w:tabs>
              <w:rPr>
                <w:rFonts w:ascii="Arial" w:hAnsi="Arial" w:cs="Arial"/>
                <w:sz w:val="20"/>
                <w:szCs w:val="20"/>
                <w:lang w:val="es-PR"/>
              </w:rPr>
            </w:pPr>
            <w:r w:rsidRPr="00FE3FD7">
              <w:rPr>
                <w:rFonts w:ascii="Arial" w:hAnsi="Arial" w:cs="Arial"/>
                <w:sz w:val="20"/>
                <w:szCs w:val="20"/>
                <w:lang w:val="es-PR"/>
              </w:rPr>
              <w:t xml:space="preserve">lleva a cabo procesos de investigación para responder preguntas y documentar su escritura. </w:t>
            </w:r>
          </w:p>
          <w:p w:rsidR="005259E3" w:rsidRPr="00FE3FD7" w:rsidRDefault="005259E3" w:rsidP="005259E3">
            <w:pPr>
              <w:pStyle w:val="ListParagraph"/>
              <w:numPr>
                <w:ilvl w:val="0"/>
                <w:numId w:val="38"/>
              </w:numPr>
              <w:tabs>
                <w:tab w:val="right" w:pos="3017"/>
              </w:tabs>
              <w:rPr>
                <w:rFonts w:ascii="Arial" w:hAnsi="Arial" w:cs="Arial"/>
                <w:sz w:val="20"/>
                <w:szCs w:val="20"/>
                <w:lang w:val="es-PR"/>
              </w:rPr>
            </w:pPr>
            <w:r w:rsidRPr="00FE3FD7">
              <w:rPr>
                <w:rFonts w:ascii="Arial" w:hAnsi="Arial" w:cs="Arial"/>
                <w:sz w:val="20"/>
                <w:szCs w:val="20"/>
                <w:lang w:val="es-PR"/>
              </w:rPr>
              <w:t>utiliza técnicas de búsqueda de información para recopilar información relevante de múltiples fuentes.</w:t>
            </w:r>
          </w:p>
          <w:p w:rsidR="005259E3" w:rsidRPr="00FE3FD7" w:rsidRDefault="005259E3" w:rsidP="005259E3">
            <w:pPr>
              <w:pStyle w:val="ListParagraph"/>
              <w:numPr>
                <w:ilvl w:val="0"/>
                <w:numId w:val="38"/>
              </w:numPr>
              <w:tabs>
                <w:tab w:val="right" w:pos="3017"/>
              </w:tabs>
              <w:rPr>
                <w:rFonts w:ascii="Arial" w:hAnsi="Arial" w:cs="Arial"/>
                <w:sz w:val="20"/>
                <w:szCs w:val="20"/>
                <w:lang w:val="es-PR"/>
              </w:rPr>
            </w:pPr>
            <w:r w:rsidRPr="00FE3FD7">
              <w:rPr>
                <w:rFonts w:ascii="Arial" w:hAnsi="Arial" w:cs="Arial"/>
                <w:sz w:val="20"/>
                <w:szCs w:val="20"/>
                <w:lang w:val="es-PR"/>
              </w:rPr>
              <w:t xml:space="preserve">escribe rutinariamente atendiendo las normas de gramática y ortografía para realizar una variedad de tareas o propósitos.  </w:t>
            </w:r>
          </w:p>
          <w:p w:rsidR="00E03980" w:rsidRPr="00FE3FD7" w:rsidRDefault="00811F04" w:rsidP="00811F04">
            <w:pPr>
              <w:rPr>
                <w:rFonts w:ascii="Arial" w:hAnsi="Arial" w:cs="Arial"/>
                <w:sz w:val="20"/>
                <w:szCs w:val="20"/>
              </w:rPr>
            </w:pPr>
            <w:r w:rsidRPr="00FE3FD7">
              <w:rPr>
                <w:rFonts w:ascii="Arial" w:hAnsi="Arial" w:cs="Arial"/>
                <w:sz w:val="20"/>
                <w:szCs w:val="20"/>
              </w:rPr>
              <w:t>A.1, A.2, A.3</w:t>
            </w:r>
            <w:r w:rsidR="00EC1F2C" w:rsidRPr="00FE3FD7">
              <w:rPr>
                <w:rFonts w:ascii="Arial" w:hAnsi="Arial" w:cs="Arial"/>
                <w:sz w:val="20"/>
                <w:szCs w:val="20"/>
              </w:rPr>
              <w:t>, A.4, A.5</w:t>
            </w:r>
          </w:p>
        </w:tc>
        <w:tc>
          <w:tcPr>
            <w:tcW w:w="867" w:type="pct"/>
          </w:tcPr>
          <w:p w:rsidR="00811F04" w:rsidRPr="00FE3FD7" w:rsidRDefault="00FE3FD7" w:rsidP="00E03980">
            <w:pPr>
              <w:rPr>
                <w:rFonts w:ascii="Arial" w:hAnsi="Arial" w:cs="Arial"/>
                <w:sz w:val="20"/>
                <w:szCs w:val="20"/>
              </w:rPr>
            </w:pPr>
            <w:sdt>
              <w:sdtPr>
                <w:rPr>
                  <w:rFonts w:ascii="Arial" w:hAnsi="Arial" w:cs="Arial"/>
                  <w:sz w:val="20"/>
                  <w:szCs w:val="20"/>
                </w:rPr>
                <w:alias w:val="Situaciones Objetivos específicos"/>
                <w:tag w:val="Objetivos específicos"/>
                <w:id w:val="-103191851"/>
                <w:placeholder>
                  <w:docPart w:val="AB0761AA7DDC425FBCA003BC8F5AE17A"/>
                </w:placeholder>
                <w:comboBox>
                  <w:listItem w:value="Choose an item."/>
                  <w:listItem w:displayText=" A través de la lectura, el estudiante" w:value=" A través de la lectura, el estudiante"/>
                  <w:listItem w:displayText=" Al completar el ejercicio, el estudiante" w:value=" Al completar el ejercicio, el estudiante"/>
                  <w:listItem w:displayText="  Al concluir, el estudiante" w:value="  Al concluir, el estudiante"/>
                  <w:listItem w:displayText=" Al confrontar la situación,  el estudiante" w:value=" Al confrontar la situación,  el estudiante"/>
                  <w:listItem w:displayText="  Al darle una lista, el estudiante" w:value="  Al darle una lista, el estudiante"/>
                  <w:listItem w:displayText=" Al ofrecer una lista de preguntas, el estudiante" w:value=" Al ofrecer una lista de preguntas, el estudiante"/>
                  <w:listItem w:displayText=" Al discutir, el estudiante" w:value=" Al discutir, el estudiante"/>
                  <w:listItem w:displayText=" Al discutir el trabajo informativo, el estudiante" w:value=" Al discutir el trabajo informativo, el estudiante"/>
                  <w:listItem w:displayText="Al discutir utilizando preguntas guias, el estudiante" w:value="Al discutir utilizando preguntas guias, el estudiante"/>
                  <w:listItem w:displayText=" Al finalizar la información ______________, el estudiante" w:value=" Al finalizar la información ______________, el estudiante"/>
                  <w:listItem w:displayText=" Al formular una pregunta, el estudiante" w:value=" Al formular una pregunta, el estudiante"/>
                  <w:listItem w:displayText=" Al leer una selección, el estudiante" w:value=" Al leer una selección, el estudiante"/>
                  <w:listItem w:displayText="  Al presentar un cartel el estudiante" w:value="  Al presentar un cartel el estudiante"/>
                  <w:listItem w:displayText="  Al presentar una lámina,  el estudiante" w:value="  Al presentar una lámina,  el estudiante"/>
                  <w:listItem w:displayText="  Al presentar una situación, el estudiante" w:value="  Al presentar una situación, el estudiante"/>
                  <w:listItem w:displayText="  Al presentar una gráfica, el estudiante" w:value="  Al presentar una gráfica, el estudiante"/>
                  <w:listItem w:displayText="  Al terminar la clase, el estudiante" w:value="  Al terminar la clase, el estudiante"/>
                  <w:listItem w:displayText="  Al terminar la lección, el estudiante" w:value="  Al terminar la lección, el estudiante"/>
                  <w:listItem w:displayText="  Al presentar el ejercicio, el estudiante" w:value="  Al presentar el ejercicio, el estudiante"/>
                  <w:listItem w:displayText=" Basándose en la evidencia de criterios, el estudiante" w:value=" Basándose en la evidencia de criterios, el estudiante"/>
                  <w:listItem w:displayText="  Dada una lista de situaciones, el estudiante" w:value="  Dada una lista de situaciones, el estudiante"/>
                  <w:listItem w:displayText=" Dado un parráfo, el estudiante" w:value=" Dado un parráfo, el estudiante"/>
                  <w:listItem w:displayText="  Dado una serie de manipulativos, el estudiante" w:value="  Dado una serie de manipulativos, el estudiante"/>
                  <w:listItem w:displayText="Dado un párrafo, el estudiante" w:value="Dado un párrafo, el estudiante"/>
                  <w:listItem w:displayText="  Dado una lista de situaciones, el estudiante" w:value="  Dado una lista de situaciones, el estudiante"/>
                  <w:listItem w:displayText="  Despues de escuchar una grabación, el estudiante" w:value="  Despues de escuchar una grabación, el estudiante"/>
                  <w:listItem w:displayText="  Despues de estudiar ______________,el estudiante" w:value="  Despues de estudiar ______________,el estudiante"/>
                  <w:listItem w:displayText=" Despues de la demostración del maestro, el estudiante" w:value=" Despues de la demostración del maestro, el estudiante"/>
                  <w:listItem w:displayText="  Despues de la explicación del maestro, el estudiante" w:value="  Despues de la explicación del maestro, el estudiante"/>
                  <w:listItem w:displayText="  Con la ayuda del maestro, el estudiante" w:value="  Con la ayuda del maestro, el estudiante"/>
                  <w:listItem w:displayText="  Despues de observar la película, el estudiante" w:value="  Despues de observar la película, el estudiante"/>
                  <w:listItem w:displayText="  Durante el exámen, el estudiante" w:value="  Durante el exámen, el estudiante"/>
                  <w:listItem w:displayText="Dado un ejercicio de selección múltiple, el estudiante" w:value="Dado un ejercicio de selección múltiple, el estudiante"/>
                  <w:listItem w:displayText=" Luego de analizar_________________, el estudiante" w:value=" Luego de analizar_________________, el estudiante"/>
                  <w:listItem w:displayText=" Luego de la discución del tema, el estudiante" w:value=" Luego de la discución del tema, el estudiante"/>
                  <w:listItem w:displayText=" Mediante el estudio de________________, el estudiante" w:value=" Mediante el estudio de________________, el estudiante"/>
                  <w:listItem w:displayText=" Mediante el uso de láminas y discusión de grupo, el estudiante" w:value=" Mediante el uso de láminas y discusión de grupo, el estudiante"/>
                  <w:listItem w:displayText="  Por medio del repaso, el estudiante" w:value="  Por medio del repaso, el estudiante"/>
                  <w:listItem w:displayText=" Por medio de una noticia, el estudiante" w:value=" Por medio de una noticia, el estudiante"/>
                  <w:listItem w:displayText="Utilizando varios ejercicios, el estudiante" w:value="Utilizando varios ejercicios, el estudiante"/>
                  <w:listItem w:displayText="Durante la clase, el estudiante" w:value="Durante la clase, el estudiante"/>
                </w:comboBox>
              </w:sdtPr>
              <w:sdtContent>
                <w:r w:rsidR="00E03980" w:rsidRPr="00FE3FD7">
                  <w:rPr>
                    <w:rFonts w:ascii="Arial" w:hAnsi="Arial" w:cs="Arial"/>
                    <w:sz w:val="20"/>
                    <w:szCs w:val="20"/>
                  </w:rPr>
                  <w:t>Durante la clase, el estudiante</w:t>
                </w:r>
              </w:sdtContent>
            </w:sdt>
          </w:p>
          <w:p w:rsidR="005259E3" w:rsidRPr="00FE3FD7" w:rsidRDefault="005259E3" w:rsidP="005259E3">
            <w:pPr>
              <w:pStyle w:val="ListParagraph"/>
              <w:numPr>
                <w:ilvl w:val="0"/>
                <w:numId w:val="39"/>
              </w:numPr>
              <w:tabs>
                <w:tab w:val="right" w:pos="3017"/>
              </w:tabs>
              <w:rPr>
                <w:rFonts w:ascii="Arial" w:hAnsi="Arial" w:cs="Arial"/>
                <w:sz w:val="20"/>
                <w:szCs w:val="20"/>
                <w:lang w:val="es-PR"/>
              </w:rPr>
            </w:pPr>
            <w:r w:rsidRPr="00FE3FD7">
              <w:rPr>
                <w:rFonts w:ascii="Arial" w:hAnsi="Arial" w:cs="Arial"/>
                <w:sz w:val="20"/>
                <w:szCs w:val="20"/>
                <w:lang w:val="es-PR"/>
              </w:rPr>
              <w:t xml:space="preserve">lleva a cabo procesos de investigación para responder preguntas y documentar su escritura. </w:t>
            </w:r>
          </w:p>
          <w:p w:rsidR="005259E3" w:rsidRPr="00FE3FD7" w:rsidRDefault="005259E3" w:rsidP="005259E3">
            <w:pPr>
              <w:pStyle w:val="ListParagraph"/>
              <w:numPr>
                <w:ilvl w:val="0"/>
                <w:numId w:val="39"/>
              </w:numPr>
              <w:spacing w:after="0"/>
              <w:rPr>
                <w:rFonts w:ascii="Arial" w:hAnsi="Arial" w:cs="Arial"/>
                <w:sz w:val="20"/>
                <w:szCs w:val="20"/>
                <w:lang w:val="es-PR"/>
              </w:rPr>
            </w:pPr>
            <w:r w:rsidRPr="00FE3FD7">
              <w:rPr>
                <w:rFonts w:ascii="Arial" w:hAnsi="Arial" w:cs="Arial"/>
                <w:sz w:val="20"/>
                <w:szCs w:val="20"/>
                <w:lang w:val="es-PR"/>
              </w:rPr>
              <w:t>utiliza técnicas de búsqueda de información para recopilar información relevante de múltiples fuentes.</w:t>
            </w:r>
          </w:p>
          <w:p w:rsidR="000B4501" w:rsidRPr="00FE3FD7" w:rsidRDefault="005259E3" w:rsidP="005259E3">
            <w:pPr>
              <w:pStyle w:val="ListParagraph"/>
              <w:numPr>
                <w:ilvl w:val="0"/>
                <w:numId w:val="39"/>
              </w:numPr>
              <w:spacing w:after="0"/>
              <w:rPr>
                <w:rFonts w:ascii="Arial" w:hAnsi="Arial" w:cs="Arial"/>
                <w:sz w:val="20"/>
                <w:szCs w:val="20"/>
                <w:lang w:val="es-PR"/>
              </w:rPr>
            </w:pPr>
            <w:r w:rsidRPr="00FE3FD7">
              <w:rPr>
                <w:rFonts w:ascii="Arial" w:hAnsi="Arial" w:cs="Arial"/>
                <w:sz w:val="20"/>
                <w:szCs w:val="20"/>
                <w:lang w:val="es-PR"/>
              </w:rPr>
              <w:t>a</w:t>
            </w:r>
            <w:r w:rsidR="000B4501" w:rsidRPr="00FE3FD7">
              <w:rPr>
                <w:rFonts w:ascii="Arial" w:hAnsi="Arial" w:cs="Arial"/>
                <w:sz w:val="20"/>
                <w:szCs w:val="20"/>
                <w:lang w:val="es-PR"/>
              </w:rPr>
              <w:t xml:space="preserve">nalizará múltiples fuentes de información presentadas en diferentes medios y formatos para definir el concepto turismo. </w:t>
            </w:r>
          </w:p>
          <w:p w:rsidR="000B4501" w:rsidRPr="00FE3FD7" w:rsidRDefault="000B4501" w:rsidP="000B4501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</w:p>
          <w:p w:rsidR="00E03980" w:rsidRPr="00FE3FD7" w:rsidRDefault="000B4501" w:rsidP="000B4501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FE3FD7">
              <w:rPr>
                <w:rFonts w:ascii="Arial" w:hAnsi="Arial" w:cs="Arial"/>
                <w:sz w:val="20"/>
                <w:szCs w:val="20"/>
                <w:lang w:val="en-US"/>
              </w:rPr>
              <w:t>A.2, A.3</w:t>
            </w:r>
          </w:p>
        </w:tc>
        <w:tc>
          <w:tcPr>
            <w:tcW w:w="864" w:type="pct"/>
          </w:tcPr>
          <w:p w:rsidR="000B4501" w:rsidRPr="00FE3FD7" w:rsidRDefault="00FE3FD7" w:rsidP="00E03980">
            <w:pPr>
              <w:rPr>
                <w:rFonts w:ascii="Arial" w:hAnsi="Arial" w:cs="Arial"/>
                <w:sz w:val="20"/>
                <w:szCs w:val="20"/>
              </w:rPr>
            </w:pPr>
            <w:sdt>
              <w:sdtPr>
                <w:rPr>
                  <w:rFonts w:ascii="Arial" w:hAnsi="Arial" w:cs="Arial"/>
                  <w:sz w:val="20"/>
                  <w:szCs w:val="20"/>
                </w:rPr>
                <w:alias w:val="Situaciones Objetivos específicos"/>
                <w:tag w:val="Objetivos específicos"/>
                <w:id w:val="351932678"/>
                <w:placeholder>
                  <w:docPart w:val="EEB0F61C359F4900AFD77C423E06571F"/>
                </w:placeholder>
                <w:comboBox>
                  <w:listItem w:value="Choose an item."/>
                  <w:listItem w:displayText=" A través de la lectura, el estudiante" w:value=" A través de la lectura, el estudiante"/>
                  <w:listItem w:displayText=" Al completar el ejercicio, el estudiante" w:value=" Al completar el ejercicio, el estudiante"/>
                  <w:listItem w:displayText="  Al concluir, el estudiante" w:value="  Al concluir, el estudiante"/>
                  <w:listItem w:displayText=" Al confrontar la situación,  el estudiante" w:value=" Al confrontar la situación,  el estudiante"/>
                  <w:listItem w:displayText="  Al darle una lista, el estudiante" w:value="  Al darle una lista, el estudiante"/>
                  <w:listItem w:displayText=" Al ofrecer una lista de preguntas, el estudiante" w:value=" Al ofrecer una lista de preguntas, el estudiante"/>
                  <w:listItem w:displayText=" Al discutir, el estudiante" w:value=" Al discutir, el estudiante"/>
                  <w:listItem w:displayText=" Al discutir el trabajo informativo, el estudiante" w:value=" Al discutir el trabajo informativo, el estudiante"/>
                  <w:listItem w:displayText="Al discutir utilizando preguntas guias, el estudiante" w:value="Al discutir utilizando preguntas guias, el estudiante"/>
                  <w:listItem w:displayText=" Al finalizar la información ______________, el estudiante" w:value=" Al finalizar la información ______________, el estudiante"/>
                  <w:listItem w:displayText=" Al formular una pregunta, el estudiante" w:value=" Al formular una pregunta, el estudiante"/>
                  <w:listItem w:displayText=" Al leer una selección, el estudiante" w:value=" Al leer una selección, el estudiante"/>
                  <w:listItem w:displayText="  Al presentar un cartel el estudiante" w:value="  Al presentar un cartel el estudiante"/>
                  <w:listItem w:displayText="  Al presentar una lámina,  el estudiante" w:value="  Al presentar una lámina,  el estudiante"/>
                  <w:listItem w:displayText="  Al presentar una situación, el estudiante" w:value="  Al presentar una situación, el estudiante"/>
                  <w:listItem w:displayText="  Al presentar una gráfica, el estudiante" w:value="  Al presentar una gráfica, el estudiante"/>
                  <w:listItem w:displayText="  Al terminar la clase, el estudiante" w:value="  Al terminar la clase, el estudiante"/>
                  <w:listItem w:displayText="  Al terminar la lección, el estudiante" w:value="  Al terminar la lección, el estudiante"/>
                  <w:listItem w:displayText="  Al presentar el ejercicio, el estudiante" w:value="  Al presentar el ejercicio, el estudiante"/>
                  <w:listItem w:displayText=" Basándose en la evidencia de criterios, el estudiante" w:value=" Basándose en la evidencia de criterios, el estudiante"/>
                  <w:listItem w:displayText="  Dada una lista de situaciones, el estudiante" w:value="  Dada una lista de situaciones, el estudiante"/>
                  <w:listItem w:displayText=" Dado un parráfo, el estudiante" w:value=" Dado un parráfo, el estudiante"/>
                  <w:listItem w:displayText="  Dado una serie de manipulativos, el estudiante" w:value="  Dado una serie de manipulativos, el estudiante"/>
                  <w:listItem w:displayText="Dado un párrafo, el estudiante" w:value="Dado un párrafo, el estudiante"/>
                  <w:listItem w:displayText="  Dado una lista de situaciones, el estudiante" w:value="  Dado una lista de situaciones, el estudiante"/>
                  <w:listItem w:displayText="  Despues de escuchar una grabación, el estudiante" w:value="  Despues de escuchar una grabación, el estudiante"/>
                  <w:listItem w:displayText="  Despues de estudiar ______________,el estudiante" w:value="  Despues de estudiar ______________,el estudiante"/>
                  <w:listItem w:displayText=" Despues de la demostración del maestro, el estudiante" w:value=" Despues de la demostración del maestro, el estudiante"/>
                  <w:listItem w:displayText="  Despues de la explicación del maestro, el estudiante" w:value="  Despues de la explicación del maestro, el estudiante"/>
                  <w:listItem w:displayText="  Con la ayuda del maestro, el estudiante" w:value="  Con la ayuda del maestro, el estudiante"/>
                  <w:listItem w:displayText="  Despues de observar la película, el estudiante" w:value="  Despues de observar la película, el estudiante"/>
                  <w:listItem w:displayText="  Durante el exámen, el estudiante" w:value="  Durante el exámen, el estudiante"/>
                  <w:listItem w:displayText="Dado un ejercicio de selección múltiple, el estudiante" w:value="Dado un ejercicio de selección múltiple, el estudiante"/>
                  <w:listItem w:displayText=" Luego de analizar_________________, el estudiante" w:value=" Luego de analizar_________________, el estudiante"/>
                  <w:listItem w:displayText=" Luego de la discución del tema, el estudiante" w:value=" Luego de la discución del tema, el estudiante"/>
                  <w:listItem w:displayText=" Mediante el estudio de________________, el estudiante" w:value=" Mediante el estudio de________________, el estudiante"/>
                  <w:listItem w:displayText=" Mediante el uso de láminas y discusión de grupo, el estudiante" w:value=" Mediante el uso de láminas y discusión de grupo, el estudiante"/>
                  <w:listItem w:displayText="  Por medio del repaso, el estudiante" w:value="  Por medio del repaso, el estudiante"/>
                  <w:listItem w:displayText=" Por medio de una noticia, el estudiante" w:value=" Por medio de una noticia, el estudiante"/>
                  <w:listItem w:displayText="Utilizando varios ejercicios, el estudiante" w:value="Utilizando varios ejercicios, el estudiante"/>
                  <w:listItem w:displayText="Durante la clase, el estudiante" w:value="Durante la clase, el estudiante"/>
                </w:comboBox>
              </w:sdtPr>
              <w:sdtContent>
                <w:r w:rsidR="00E03980" w:rsidRPr="00FE3FD7">
                  <w:rPr>
                    <w:rFonts w:ascii="Arial" w:hAnsi="Arial" w:cs="Arial"/>
                    <w:sz w:val="20"/>
                    <w:szCs w:val="20"/>
                  </w:rPr>
                  <w:t>Durante la clase, el estudiante</w:t>
                </w:r>
              </w:sdtContent>
            </w:sdt>
          </w:p>
          <w:p w:rsidR="005259E3" w:rsidRPr="00FE3FD7" w:rsidRDefault="005259E3" w:rsidP="005259E3">
            <w:pPr>
              <w:pStyle w:val="ListParagraph"/>
              <w:numPr>
                <w:ilvl w:val="0"/>
                <w:numId w:val="39"/>
              </w:numPr>
              <w:tabs>
                <w:tab w:val="right" w:pos="3017"/>
              </w:tabs>
              <w:rPr>
                <w:rFonts w:ascii="Arial" w:hAnsi="Arial" w:cs="Arial"/>
                <w:sz w:val="20"/>
                <w:szCs w:val="20"/>
                <w:lang w:val="es-PR"/>
              </w:rPr>
            </w:pPr>
            <w:r w:rsidRPr="00FE3FD7">
              <w:rPr>
                <w:rFonts w:ascii="Arial" w:hAnsi="Arial" w:cs="Arial"/>
                <w:sz w:val="20"/>
                <w:szCs w:val="20"/>
                <w:lang w:val="es-PR"/>
              </w:rPr>
              <w:t xml:space="preserve">lleva a cabo procesos de investigación para responder preguntas y documentar su escritura. </w:t>
            </w:r>
          </w:p>
          <w:p w:rsidR="000B4501" w:rsidRPr="00FE3FD7" w:rsidRDefault="005259E3" w:rsidP="000B4501">
            <w:pPr>
              <w:pStyle w:val="ListParagraph"/>
              <w:numPr>
                <w:ilvl w:val="0"/>
                <w:numId w:val="39"/>
              </w:numPr>
              <w:spacing w:after="0"/>
              <w:rPr>
                <w:rFonts w:ascii="Arial" w:hAnsi="Arial" w:cs="Arial"/>
                <w:sz w:val="20"/>
                <w:szCs w:val="20"/>
                <w:lang w:val="es-PR"/>
              </w:rPr>
            </w:pPr>
            <w:r w:rsidRPr="00FE3FD7">
              <w:rPr>
                <w:rFonts w:ascii="Arial" w:hAnsi="Arial" w:cs="Arial"/>
                <w:sz w:val="20"/>
                <w:szCs w:val="20"/>
                <w:lang w:val="es-PR"/>
              </w:rPr>
              <w:t>.a</w:t>
            </w:r>
            <w:r w:rsidR="000B4501" w:rsidRPr="00FE3FD7">
              <w:rPr>
                <w:rFonts w:ascii="Arial" w:hAnsi="Arial" w:cs="Arial"/>
                <w:sz w:val="20"/>
                <w:szCs w:val="20"/>
                <w:lang w:val="es-PR"/>
              </w:rPr>
              <w:t xml:space="preserve">nalizará </w:t>
            </w:r>
            <w:r w:rsidR="00923332" w:rsidRPr="00FE3FD7">
              <w:rPr>
                <w:rFonts w:ascii="Arial" w:hAnsi="Arial" w:cs="Arial"/>
                <w:sz w:val="20"/>
                <w:szCs w:val="20"/>
                <w:lang w:val="es-PR"/>
              </w:rPr>
              <w:t>situaciones dadas</w:t>
            </w:r>
            <w:r w:rsidR="000B4501" w:rsidRPr="00FE3FD7">
              <w:rPr>
                <w:rFonts w:ascii="Arial" w:hAnsi="Arial" w:cs="Arial"/>
                <w:sz w:val="20"/>
                <w:szCs w:val="20"/>
                <w:lang w:val="es-PR"/>
              </w:rPr>
              <w:t xml:space="preserve"> </w:t>
            </w:r>
            <w:r w:rsidR="00923332" w:rsidRPr="00FE3FD7">
              <w:rPr>
                <w:rFonts w:ascii="Arial" w:hAnsi="Arial" w:cs="Arial"/>
                <w:sz w:val="20"/>
                <w:szCs w:val="20"/>
                <w:lang w:val="es-PR"/>
              </w:rPr>
              <w:t>para identificar los tipos de turismo</w:t>
            </w:r>
            <w:r w:rsidR="000B4501" w:rsidRPr="00FE3FD7">
              <w:rPr>
                <w:rFonts w:ascii="Arial" w:hAnsi="Arial" w:cs="Arial"/>
                <w:sz w:val="20"/>
                <w:szCs w:val="20"/>
                <w:lang w:val="es-PR"/>
              </w:rPr>
              <w:t xml:space="preserve">. </w:t>
            </w:r>
          </w:p>
          <w:p w:rsidR="000B4501" w:rsidRPr="00FE3FD7" w:rsidRDefault="000B4501" w:rsidP="000B4501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</w:p>
          <w:p w:rsidR="00E03980" w:rsidRPr="00FE3FD7" w:rsidRDefault="000B4501" w:rsidP="000B4501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FE3FD7">
              <w:rPr>
                <w:rFonts w:ascii="Arial" w:hAnsi="Arial" w:cs="Arial"/>
                <w:sz w:val="20"/>
                <w:szCs w:val="20"/>
              </w:rPr>
              <w:t>A.2</w:t>
            </w:r>
          </w:p>
        </w:tc>
        <w:tc>
          <w:tcPr>
            <w:tcW w:w="866" w:type="pct"/>
          </w:tcPr>
          <w:p w:rsidR="00EC6581" w:rsidRPr="00FE3FD7" w:rsidRDefault="00FE3FD7" w:rsidP="00E03980">
            <w:pPr>
              <w:rPr>
                <w:rFonts w:ascii="Arial" w:hAnsi="Arial" w:cs="Arial"/>
                <w:sz w:val="20"/>
                <w:szCs w:val="20"/>
              </w:rPr>
            </w:pPr>
            <w:sdt>
              <w:sdtPr>
                <w:rPr>
                  <w:rFonts w:ascii="Arial" w:hAnsi="Arial" w:cs="Arial"/>
                  <w:sz w:val="20"/>
                  <w:szCs w:val="20"/>
                </w:rPr>
                <w:alias w:val="Situaciones Objetivos específicos"/>
                <w:tag w:val="Objetivos específicos"/>
                <w:id w:val="-371693649"/>
                <w:placeholder>
                  <w:docPart w:val="3FB0A926B64A466FA7FAA9FA63797412"/>
                </w:placeholder>
                <w:comboBox>
                  <w:listItem w:value="Choose an item."/>
                  <w:listItem w:displayText=" A través de la lectura, el estudiante" w:value=" A través de la lectura, el estudiante"/>
                  <w:listItem w:displayText=" Al completar el ejercicio, el estudiante" w:value=" Al completar el ejercicio, el estudiante"/>
                  <w:listItem w:displayText="  Al concluir, el estudiante" w:value="  Al concluir, el estudiante"/>
                  <w:listItem w:displayText=" Al confrontar la situación,  el estudiante" w:value=" Al confrontar la situación,  el estudiante"/>
                  <w:listItem w:displayText="  Al darle una lista, el estudiante" w:value="  Al darle una lista, el estudiante"/>
                  <w:listItem w:displayText=" Al ofrecer una lista de preguntas, el estudiante" w:value=" Al ofrecer una lista de preguntas, el estudiante"/>
                  <w:listItem w:displayText=" Al discutir, el estudiante" w:value=" Al discutir, el estudiante"/>
                  <w:listItem w:displayText=" Al discutir el trabajo informativo, el estudiante" w:value=" Al discutir el trabajo informativo, el estudiante"/>
                  <w:listItem w:displayText="Al discutir utilizando preguntas guias, el estudiante" w:value="Al discutir utilizando preguntas guias, el estudiante"/>
                  <w:listItem w:displayText=" Al finalizar la información ______________, el estudiante" w:value=" Al finalizar la información ______________, el estudiante"/>
                  <w:listItem w:displayText=" Al formular una pregunta, el estudiante" w:value=" Al formular una pregunta, el estudiante"/>
                  <w:listItem w:displayText=" Al leer una selección, el estudiante" w:value=" Al leer una selección, el estudiante"/>
                  <w:listItem w:displayText="  Al presentar un cartel el estudiante" w:value="  Al presentar un cartel el estudiante"/>
                  <w:listItem w:displayText="  Al presentar una lámina,  el estudiante" w:value="  Al presentar una lámina,  el estudiante"/>
                  <w:listItem w:displayText="  Al presentar una situación, el estudiante" w:value="  Al presentar una situación, el estudiante"/>
                  <w:listItem w:displayText="  Al presentar una gráfica, el estudiante" w:value="  Al presentar una gráfica, el estudiante"/>
                  <w:listItem w:displayText="  Al terminar la clase, el estudiante" w:value="  Al terminar la clase, el estudiante"/>
                  <w:listItem w:displayText="  Al terminar la lección, el estudiante" w:value="  Al terminar la lección, el estudiante"/>
                  <w:listItem w:displayText="  Al presentar el ejercicio, el estudiante" w:value="  Al presentar el ejercicio, el estudiante"/>
                  <w:listItem w:displayText=" Basándose en la evidencia de criterios, el estudiante" w:value=" Basándose en la evidencia de criterios, el estudiante"/>
                  <w:listItem w:displayText="  Dada una lista de situaciones, el estudiante" w:value="  Dada una lista de situaciones, el estudiante"/>
                  <w:listItem w:displayText=" Dado un parráfo, el estudiante" w:value=" Dado un parráfo, el estudiante"/>
                  <w:listItem w:displayText="  Dado una serie de manipulativos, el estudiante" w:value="  Dado una serie de manipulativos, el estudiante"/>
                  <w:listItem w:displayText="Dado un párrafo, el estudiante" w:value="Dado un párrafo, el estudiante"/>
                  <w:listItem w:displayText="  Dado una lista de situaciones, el estudiante" w:value="  Dado una lista de situaciones, el estudiante"/>
                  <w:listItem w:displayText="  Despues de escuchar una grabación, el estudiante" w:value="  Despues de escuchar una grabación, el estudiante"/>
                  <w:listItem w:displayText="  Despues de estudiar ______________,el estudiante" w:value="  Despues de estudiar ______________,el estudiante"/>
                  <w:listItem w:displayText=" Despues de la demostración del maestro, el estudiante" w:value=" Despues de la demostración del maestro, el estudiante"/>
                  <w:listItem w:displayText="  Despues de la explicación del maestro, el estudiante" w:value="  Despues de la explicación del maestro, el estudiante"/>
                  <w:listItem w:displayText="  Con la ayuda del maestro, el estudiante" w:value="  Con la ayuda del maestro, el estudiante"/>
                  <w:listItem w:displayText="  Despues de observar la película, el estudiante" w:value="  Despues de observar la película, el estudiante"/>
                  <w:listItem w:displayText="  Durante el exámen, el estudiante" w:value="  Durante el exámen, el estudiante"/>
                  <w:listItem w:displayText="Dado un ejercicio de selección múltiple, el estudiante" w:value="Dado un ejercicio de selección múltiple, el estudiante"/>
                  <w:listItem w:displayText=" Luego de analizar_________________, el estudiante" w:value=" Luego de analizar_________________, el estudiante"/>
                  <w:listItem w:displayText=" Luego de la discución del tema, el estudiante" w:value=" Luego de la discución del tema, el estudiante"/>
                  <w:listItem w:displayText=" Mediante el estudio de________________, el estudiante" w:value=" Mediante el estudio de________________, el estudiante"/>
                  <w:listItem w:displayText=" Mediante el uso de láminas y discusión de grupo, el estudiante" w:value=" Mediante el uso de láminas y discusión de grupo, el estudiante"/>
                  <w:listItem w:displayText="  Por medio del repaso, el estudiante" w:value="  Por medio del repaso, el estudiante"/>
                  <w:listItem w:displayText=" Por medio de una noticia, el estudiante" w:value=" Por medio de una noticia, el estudiante"/>
                  <w:listItem w:displayText="Utilizando varios ejercicios, el estudiante" w:value="Utilizando varios ejercicios, el estudiante"/>
                  <w:listItem w:displayText="Durante la clase, el estudiante" w:value="Durante la clase, el estudiante"/>
                </w:comboBox>
              </w:sdtPr>
              <w:sdtContent>
                <w:r w:rsidR="00E03980" w:rsidRPr="00FE3FD7">
                  <w:rPr>
                    <w:rFonts w:ascii="Arial" w:hAnsi="Arial" w:cs="Arial"/>
                    <w:sz w:val="20"/>
                    <w:szCs w:val="20"/>
                  </w:rPr>
                  <w:t>Durante la clase, el estudiante</w:t>
                </w:r>
              </w:sdtContent>
            </w:sdt>
          </w:p>
          <w:p w:rsidR="00EC6581" w:rsidRPr="00FE3FD7" w:rsidRDefault="00766703" w:rsidP="005259E3">
            <w:pPr>
              <w:pStyle w:val="ListParagraph"/>
              <w:numPr>
                <w:ilvl w:val="0"/>
                <w:numId w:val="40"/>
              </w:numPr>
              <w:rPr>
                <w:rFonts w:ascii="Arial" w:hAnsi="Arial" w:cs="Arial"/>
                <w:sz w:val="20"/>
                <w:szCs w:val="20"/>
                <w:lang w:val="es-PR"/>
              </w:rPr>
            </w:pPr>
            <w:r w:rsidRPr="00FE3FD7">
              <w:rPr>
                <w:rFonts w:ascii="Arial" w:hAnsi="Arial" w:cs="Arial"/>
                <w:sz w:val="20"/>
                <w:szCs w:val="20"/>
                <w:lang w:val="es-PR"/>
              </w:rPr>
              <w:t>Enumerará y d</w:t>
            </w:r>
            <w:r w:rsidR="00EC6581" w:rsidRPr="00FE3FD7">
              <w:rPr>
                <w:rFonts w:ascii="Arial" w:hAnsi="Arial" w:cs="Arial"/>
                <w:sz w:val="20"/>
                <w:szCs w:val="20"/>
                <w:lang w:val="es-PR"/>
              </w:rPr>
              <w:t>escribirá los pasos para realizar un viaje.</w:t>
            </w:r>
          </w:p>
          <w:p w:rsidR="005259E3" w:rsidRPr="00FE3FD7" w:rsidRDefault="005259E3" w:rsidP="005259E3">
            <w:pPr>
              <w:pStyle w:val="ListParagraph"/>
              <w:numPr>
                <w:ilvl w:val="0"/>
                <w:numId w:val="40"/>
              </w:numPr>
              <w:spacing w:after="0" w:line="240" w:lineRule="auto"/>
              <w:rPr>
                <w:rFonts w:ascii="Arial" w:hAnsi="Arial" w:cs="Arial"/>
                <w:sz w:val="20"/>
                <w:szCs w:val="20"/>
                <w:lang w:val="es-PR"/>
              </w:rPr>
            </w:pPr>
            <w:r w:rsidRPr="00FE3FD7">
              <w:rPr>
                <w:rFonts w:ascii="Arial" w:hAnsi="Arial" w:cs="Arial"/>
                <w:sz w:val="20"/>
                <w:szCs w:val="20"/>
                <w:lang w:val="es-PR"/>
              </w:rPr>
              <w:t>comenta el material estudiado y hace referencia a la evidencia del tema.</w:t>
            </w:r>
          </w:p>
          <w:p w:rsidR="005259E3" w:rsidRPr="00FE3FD7" w:rsidRDefault="005259E3" w:rsidP="005259E3">
            <w:pPr>
              <w:pStyle w:val="ListParagraph"/>
              <w:numPr>
                <w:ilvl w:val="0"/>
                <w:numId w:val="40"/>
              </w:numPr>
              <w:rPr>
                <w:rFonts w:ascii="Arial" w:hAnsi="Arial" w:cs="Arial"/>
                <w:sz w:val="20"/>
                <w:szCs w:val="20"/>
                <w:lang w:val="es-PR"/>
              </w:rPr>
            </w:pPr>
            <w:r w:rsidRPr="00FE3FD7">
              <w:rPr>
                <w:rFonts w:ascii="Arial" w:hAnsi="Arial" w:cs="Arial"/>
                <w:sz w:val="20"/>
                <w:szCs w:val="20"/>
                <w:lang w:val="es-PR"/>
              </w:rPr>
              <w:t xml:space="preserve">escribe rutinariamente atendiendo las normas de gramática y ortografía para realizar una variedad de tareas o propósitos.  </w:t>
            </w:r>
          </w:p>
          <w:p w:rsidR="005259E3" w:rsidRPr="00FE3FD7" w:rsidRDefault="005259E3" w:rsidP="005259E3">
            <w:pPr>
              <w:pStyle w:val="ListParagraph"/>
              <w:rPr>
                <w:rFonts w:ascii="Arial" w:hAnsi="Arial" w:cs="Arial"/>
                <w:sz w:val="20"/>
                <w:szCs w:val="20"/>
                <w:lang w:val="es-PR"/>
              </w:rPr>
            </w:pPr>
          </w:p>
          <w:p w:rsidR="00E03980" w:rsidRPr="00FE3FD7" w:rsidRDefault="00EC6581" w:rsidP="00EC6581">
            <w:pPr>
              <w:rPr>
                <w:rFonts w:ascii="Arial" w:hAnsi="Arial" w:cs="Arial"/>
                <w:sz w:val="20"/>
                <w:szCs w:val="20"/>
              </w:rPr>
            </w:pPr>
            <w:r w:rsidRPr="00FE3FD7">
              <w:rPr>
                <w:rFonts w:ascii="Arial" w:hAnsi="Arial" w:cs="Arial"/>
                <w:sz w:val="20"/>
                <w:szCs w:val="20"/>
              </w:rPr>
              <w:t>A.2</w:t>
            </w:r>
            <w:r w:rsidR="002F55F4" w:rsidRPr="00FE3FD7">
              <w:rPr>
                <w:rFonts w:ascii="Arial" w:hAnsi="Arial" w:cs="Arial"/>
                <w:sz w:val="20"/>
                <w:szCs w:val="20"/>
              </w:rPr>
              <w:t>, A.5</w:t>
            </w:r>
          </w:p>
        </w:tc>
      </w:tr>
      <w:tr w:rsidR="00FE3FD7" w:rsidRPr="00FE3FD7" w:rsidTr="00E03980">
        <w:trPr>
          <w:trHeight w:val="58"/>
        </w:trPr>
        <w:tc>
          <w:tcPr>
            <w:tcW w:w="575" w:type="pct"/>
            <w:vAlign w:val="center"/>
          </w:tcPr>
          <w:p w:rsidR="00BC08FE" w:rsidRPr="00FE3FD7" w:rsidRDefault="00BC08FE" w:rsidP="00BC08FE">
            <w:pPr>
              <w:spacing w:before="120" w:after="120" w:line="240" w:lineRule="auto"/>
              <w:rPr>
                <w:rFonts w:ascii="Arial" w:hAnsi="Arial" w:cs="Arial"/>
                <w:sz w:val="20"/>
                <w:szCs w:val="20"/>
              </w:rPr>
            </w:pPr>
            <w:r w:rsidRPr="00FE3FD7">
              <w:rPr>
                <w:rFonts w:ascii="Arial" w:hAnsi="Arial" w:cs="Arial"/>
                <w:sz w:val="20"/>
                <w:szCs w:val="20"/>
              </w:rPr>
              <w:t>Actividad de Inicio</w:t>
            </w:r>
          </w:p>
        </w:tc>
        <w:tc>
          <w:tcPr>
            <w:tcW w:w="866" w:type="pct"/>
          </w:tcPr>
          <w:sdt>
            <w:sdtPr>
              <w:rPr>
                <w:rFonts w:ascii="Arial" w:hAnsi="Arial" w:cs="Arial"/>
                <w:sz w:val="20"/>
                <w:szCs w:val="20"/>
              </w:rPr>
              <w:id w:val="579180735"/>
              <w:placeholder>
                <w:docPart w:val="541C1C06053A4D82808243573BD607ED"/>
              </w:placeholder>
              <w:dropDownList>
                <w:listItem w:value="Choose an item."/>
                <w:listItem w:displayText="Exploración" w:value="Exploración"/>
                <w:listItem w:displayText="Presentación del tema" w:value="Presentación del tema"/>
                <w:listItem w:displayText="Discusión de la asignación" w:value="Discusión de la asignación"/>
                <w:listItem w:displayText="Repaso de la clase anterior" w:value="Repaso de la clase anterior"/>
                <w:listItem w:displayText="Introducción: destrezas o temas" w:value="Introducción: destrezas o temas"/>
                <w:listItem w:displayText="Discusión del vocabulario" w:value="Discusión del vocabulario"/>
                <w:listItem w:displayText="Discusión de una noticia" w:value="Discusión de una noticia"/>
                <w:listItem w:displayText="Presentación de ejercicios" w:value="Presentación de ejercicios"/>
                <w:listItem w:displayText="Conversación Socializada" w:value="Conversación Socializada"/>
                <w:listItem w:displayText="Actividad de Avalúo" w:value="Actividad de Avalúo"/>
                <w:listItem w:displayText="Objetivos del aprendizaje y expectativas" w:value="Objetivos del aprendizaje y expectativas"/>
                <w:listItem w:displayText="Preguntas abiertas" w:value="Preguntas abiertas"/>
                <w:listItem w:displayText="Reflexión diaria" w:value="Reflexión diaria"/>
                <w:listItem w:displayText="Impartir instrucciones" w:value="Impartir instrucciones"/>
                <w:listItem w:displayText="Repasar instrucciones" w:value="Repasar instrucciones"/>
              </w:dropDownList>
            </w:sdtPr>
            <w:sdtContent>
              <w:p w:rsidR="00BC08FE" w:rsidRPr="00FE3FD7" w:rsidRDefault="00BC08FE" w:rsidP="00BC08FE">
                <w:pPr>
                  <w:rPr>
                    <w:rFonts w:ascii="Arial" w:hAnsi="Arial" w:cs="Arial"/>
                    <w:sz w:val="20"/>
                    <w:szCs w:val="20"/>
                  </w:rPr>
                </w:pPr>
                <w:r w:rsidRPr="00FE3FD7">
                  <w:rPr>
                    <w:rFonts w:ascii="Arial" w:hAnsi="Arial" w:cs="Arial"/>
                    <w:sz w:val="20"/>
                    <w:szCs w:val="20"/>
                  </w:rPr>
                  <w:t>Repasar instrucciones</w:t>
                </w:r>
              </w:p>
            </w:sdtContent>
          </w:sdt>
          <w:p w:rsidR="00BC08FE" w:rsidRPr="00FE3FD7" w:rsidRDefault="00BC08FE" w:rsidP="00BC08FE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FE3FD7">
              <w:rPr>
                <w:rFonts w:ascii="Arial" w:hAnsi="Arial" w:cs="Arial"/>
                <w:sz w:val="20"/>
                <w:szCs w:val="20"/>
              </w:rPr>
              <w:t xml:space="preserve">Explica: </w:t>
            </w:r>
          </w:p>
          <w:p w:rsidR="00BC08FE" w:rsidRPr="00FE3FD7" w:rsidRDefault="00BC08FE" w:rsidP="00BC08FE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FE3FD7">
              <w:rPr>
                <w:rFonts w:ascii="Arial" w:hAnsi="Arial" w:cs="Arial"/>
                <w:sz w:val="20"/>
                <w:szCs w:val="20"/>
              </w:rPr>
              <w:t xml:space="preserve">TAREA DE DESEMPEÑO: Conociendo otras culturas </w:t>
            </w:r>
          </w:p>
          <w:p w:rsidR="00BC08FE" w:rsidRPr="00FE3FD7" w:rsidRDefault="00BC08FE" w:rsidP="00BC08FE">
            <w:pPr>
              <w:numPr>
                <w:ilvl w:val="0"/>
                <w:numId w:val="14"/>
              </w:num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FE3FD7">
              <w:rPr>
                <w:rFonts w:ascii="Arial" w:hAnsi="Arial" w:cs="Arial"/>
                <w:sz w:val="20"/>
                <w:szCs w:val="20"/>
              </w:rPr>
              <w:t>Continuar con la tarea de desempeño.</w:t>
            </w:r>
          </w:p>
          <w:p w:rsidR="00BC08FE" w:rsidRPr="00FE3FD7" w:rsidRDefault="00BC08FE" w:rsidP="00BC08FE">
            <w:pPr>
              <w:numPr>
                <w:ilvl w:val="1"/>
                <w:numId w:val="14"/>
              </w:num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FE3FD7">
              <w:rPr>
                <w:rFonts w:ascii="Arial" w:hAnsi="Arial" w:cs="Arial"/>
                <w:sz w:val="20"/>
                <w:szCs w:val="20"/>
              </w:rPr>
              <w:t>El maestro debe repasar las instrucciones y dar seguimiento al progreso de la tarea por subgrupo.</w:t>
            </w:r>
          </w:p>
          <w:p w:rsidR="00BC08FE" w:rsidRPr="00FE3FD7" w:rsidRDefault="00BC08FE" w:rsidP="00BC08FE">
            <w:pPr>
              <w:numPr>
                <w:ilvl w:val="0"/>
                <w:numId w:val="14"/>
              </w:numPr>
              <w:spacing w:after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62" w:type="pct"/>
          </w:tcPr>
          <w:sdt>
            <w:sdtPr>
              <w:rPr>
                <w:rFonts w:ascii="Arial" w:hAnsi="Arial" w:cs="Arial"/>
                <w:sz w:val="20"/>
                <w:szCs w:val="20"/>
              </w:rPr>
              <w:id w:val="1105396750"/>
              <w:placeholder>
                <w:docPart w:val="F09AF3C367614D25AE7BC87DDA773A20"/>
              </w:placeholder>
              <w:dropDownList>
                <w:listItem w:value="Choose an item."/>
                <w:listItem w:displayText="Exploración" w:value="Exploración"/>
                <w:listItem w:displayText="Presentación del tema" w:value="Presentación del tema"/>
                <w:listItem w:displayText="Discusión de la asignación" w:value="Discusión de la asignación"/>
                <w:listItem w:displayText="Repaso de la clase anterior" w:value="Repaso de la clase anterior"/>
                <w:listItem w:displayText="Introducción: destrezas o temas" w:value="Introducción: destrezas o temas"/>
                <w:listItem w:displayText="Discusión del vocabulario" w:value="Discusión del vocabulario"/>
                <w:listItem w:displayText="Discusión de una noticia" w:value="Discusión de una noticia"/>
                <w:listItem w:displayText="Presentación de ejercicios" w:value="Presentación de ejercicios"/>
                <w:listItem w:displayText="Conversación Socializada" w:value="Conversación Socializada"/>
                <w:listItem w:displayText="Actividad de Avalúo" w:value="Actividad de Avalúo"/>
                <w:listItem w:displayText="Objetivos del aprendizaje y expectativas" w:value="Objetivos del aprendizaje y expectativas"/>
                <w:listItem w:displayText="Preguntas abiertas" w:value="Preguntas abiertas"/>
                <w:listItem w:displayText="Reflexión diaria" w:value="Reflexión diaria"/>
                <w:listItem w:displayText="Repaso de instrucciones y criterios de evaluación" w:value="Repaso de instrucciones y criterios de evaluación"/>
              </w:dropDownList>
            </w:sdtPr>
            <w:sdtContent>
              <w:p w:rsidR="00BC08FE" w:rsidRPr="00FE3FD7" w:rsidRDefault="00023B88" w:rsidP="00BC08FE">
                <w:pPr>
                  <w:rPr>
                    <w:rFonts w:ascii="Arial" w:hAnsi="Arial" w:cs="Arial"/>
                    <w:sz w:val="20"/>
                    <w:szCs w:val="20"/>
                  </w:rPr>
                </w:pPr>
                <w:r w:rsidRPr="00FE3FD7">
                  <w:rPr>
                    <w:rFonts w:ascii="Arial" w:hAnsi="Arial" w:cs="Arial"/>
                    <w:sz w:val="20"/>
                    <w:szCs w:val="20"/>
                  </w:rPr>
                  <w:t>Repaso de instrucciones y criterios de evaluación</w:t>
                </w:r>
              </w:p>
            </w:sdtContent>
          </w:sdt>
          <w:p w:rsidR="00BC08FE" w:rsidRPr="00FE3FD7" w:rsidRDefault="00BC08FE" w:rsidP="00BC08FE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FE3FD7">
              <w:rPr>
                <w:rFonts w:ascii="Arial" w:hAnsi="Arial" w:cs="Arial"/>
                <w:sz w:val="20"/>
                <w:szCs w:val="20"/>
              </w:rPr>
              <w:t xml:space="preserve">Explica: </w:t>
            </w:r>
          </w:p>
          <w:p w:rsidR="00023B88" w:rsidRPr="00FE3FD7" w:rsidRDefault="00023B88" w:rsidP="00023B88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FE3FD7">
              <w:rPr>
                <w:rFonts w:ascii="Arial" w:hAnsi="Arial" w:cs="Arial"/>
                <w:sz w:val="20"/>
                <w:szCs w:val="20"/>
              </w:rPr>
              <w:t xml:space="preserve">TAREA DE DESEMPEÑO: Conociendo otras culturas </w:t>
            </w:r>
          </w:p>
          <w:p w:rsidR="00BC08FE" w:rsidRPr="00FE3FD7" w:rsidRDefault="00BC08FE" w:rsidP="00023B88">
            <w:pPr>
              <w:numPr>
                <w:ilvl w:val="0"/>
                <w:numId w:val="15"/>
              </w:numPr>
              <w:spacing w:after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67" w:type="pct"/>
          </w:tcPr>
          <w:sdt>
            <w:sdtPr>
              <w:rPr>
                <w:rFonts w:ascii="Arial" w:hAnsi="Arial" w:cs="Arial"/>
                <w:sz w:val="20"/>
                <w:szCs w:val="20"/>
              </w:rPr>
              <w:id w:val="-715893287"/>
              <w:placeholder>
                <w:docPart w:val="ED9442C332EA47679C326C660EEF4ECE"/>
              </w:placeholder>
              <w:dropDownList>
                <w:listItem w:value="Choose an item."/>
                <w:listItem w:displayText="Exploración" w:value="Exploración"/>
                <w:listItem w:displayText="Presentación del tema" w:value="Presentación del tema"/>
                <w:listItem w:displayText="Discusión de la asignación" w:value="Discusión de la asignación"/>
                <w:listItem w:displayText="Repaso de la clase anterior" w:value="Repaso de la clase anterior"/>
                <w:listItem w:displayText="Introducción: destrezas o temas" w:value="Introducción: destrezas o temas"/>
                <w:listItem w:displayText="Discusión del vocabulario" w:value="Discusión del vocabulario"/>
                <w:listItem w:displayText="Discusión de una noticia" w:value="Discusión de una noticia"/>
                <w:listItem w:displayText="Presentación de ejercicios" w:value="Presentación de ejercicios"/>
                <w:listItem w:displayText="Conversación Socializada" w:value="Conversación Socializada"/>
                <w:listItem w:displayText="Actividad de Avalúo" w:value="Actividad de Avalúo"/>
                <w:listItem w:displayText="Objetivos del aprendizaje y expectativas" w:value="Objetivos del aprendizaje y expectativas"/>
                <w:listItem w:displayText="Preguntas abiertas" w:value="Preguntas abiertas"/>
                <w:listItem w:displayText="Reflexión diaria" w:value="Reflexión diaria"/>
              </w:dropDownList>
            </w:sdtPr>
            <w:sdtContent>
              <w:p w:rsidR="00BC08FE" w:rsidRPr="00FE3FD7" w:rsidRDefault="00BC08FE" w:rsidP="00BC08FE">
                <w:pPr>
                  <w:rPr>
                    <w:rFonts w:ascii="Arial" w:hAnsi="Arial" w:cs="Arial"/>
                    <w:sz w:val="20"/>
                    <w:szCs w:val="20"/>
                  </w:rPr>
                </w:pPr>
                <w:r w:rsidRPr="00FE3FD7">
                  <w:rPr>
                    <w:rFonts w:ascii="Arial" w:hAnsi="Arial" w:cs="Arial"/>
                    <w:sz w:val="20"/>
                    <w:szCs w:val="20"/>
                  </w:rPr>
                  <w:t>Presentación del tema</w:t>
                </w:r>
              </w:p>
            </w:sdtContent>
          </w:sdt>
          <w:p w:rsidR="00BC08FE" w:rsidRPr="00FE3FD7" w:rsidRDefault="00BC08FE" w:rsidP="00BC08FE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FE3FD7">
              <w:rPr>
                <w:rFonts w:ascii="Arial" w:hAnsi="Arial" w:cs="Arial"/>
                <w:sz w:val="20"/>
                <w:szCs w:val="20"/>
              </w:rPr>
              <w:t xml:space="preserve">Explica: </w:t>
            </w:r>
          </w:p>
          <w:p w:rsidR="00BC08FE" w:rsidRPr="00FE3FD7" w:rsidRDefault="00BC08FE" w:rsidP="00BC08FE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B86BEA" w:rsidRPr="00FE3FD7" w:rsidRDefault="00B86BEA" w:rsidP="00B86BEA">
            <w:pPr>
              <w:numPr>
                <w:ilvl w:val="0"/>
                <w:numId w:val="21"/>
              </w:num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FE3FD7">
              <w:rPr>
                <w:rFonts w:ascii="Arial" w:hAnsi="Arial" w:cs="Arial"/>
                <w:sz w:val="20"/>
                <w:szCs w:val="20"/>
              </w:rPr>
              <w:t xml:space="preserve">Mediante el torbellino de ideas los estudiantes definen el concepto turismo. </w:t>
            </w:r>
          </w:p>
          <w:p w:rsidR="00BC08FE" w:rsidRPr="00FE3FD7" w:rsidRDefault="00B86BEA" w:rsidP="00B86BEA">
            <w:pPr>
              <w:numPr>
                <w:ilvl w:val="0"/>
                <w:numId w:val="21"/>
              </w:num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FE3FD7">
              <w:rPr>
                <w:rFonts w:ascii="Arial" w:hAnsi="Arial" w:cs="Arial"/>
                <w:sz w:val="20"/>
                <w:szCs w:val="20"/>
              </w:rPr>
              <w:t xml:space="preserve">En la discusión, el maestro debe propiciar que los estudiantes mencionen lugares donde podemos encontrar información sobre destinos turísticos, por </w:t>
            </w:r>
            <w:r w:rsidRPr="00FE3FD7">
              <w:rPr>
                <w:rFonts w:ascii="Arial" w:hAnsi="Arial" w:cs="Arial"/>
                <w:sz w:val="20"/>
                <w:szCs w:val="20"/>
              </w:rPr>
              <w:lastRenderedPageBreak/>
              <w:t xml:space="preserve">ejemplo: el periódico del domingo, agencias de viajes, agencia de turismo, y los tipos de turismo. </w:t>
            </w:r>
          </w:p>
        </w:tc>
        <w:tc>
          <w:tcPr>
            <w:tcW w:w="864" w:type="pct"/>
          </w:tcPr>
          <w:sdt>
            <w:sdtPr>
              <w:rPr>
                <w:rFonts w:ascii="Arial" w:hAnsi="Arial" w:cs="Arial"/>
                <w:sz w:val="20"/>
                <w:szCs w:val="20"/>
              </w:rPr>
              <w:id w:val="-942993506"/>
              <w:placeholder>
                <w:docPart w:val="10CB51399CD5446084B0838DD272C1C3"/>
              </w:placeholder>
              <w:dropDownList>
                <w:listItem w:value="Choose an item."/>
                <w:listItem w:displayText="Exploración" w:value="Exploración"/>
                <w:listItem w:displayText="Presentación del tema" w:value="Presentación del tema"/>
                <w:listItem w:displayText="Discusión de la asignación" w:value="Discusión de la asignación"/>
                <w:listItem w:displayText="Repaso de la clase anterior" w:value="Repaso de la clase anterior"/>
                <w:listItem w:displayText="Introducción: destrezas o temas" w:value="Introducción: destrezas o temas"/>
                <w:listItem w:displayText="Discusión del vocabulario" w:value="Discusión del vocabulario"/>
                <w:listItem w:displayText="Discusión de una noticia" w:value="Discusión de una noticia"/>
                <w:listItem w:displayText="Presentación de ejercicios" w:value="Presentación de ejercicios"/>
                <w:listItem w:displayText="Conversación Socializada" w:value="Conversación Socializada"/>
                <w:listItem w:displayText="Actividad de Avalúo" w:value="Actividad de Avalúo"/>
                <w:listItem w:displayText="Objetivos del aprendizaje y expectativas" w:value="Objetivos del aprendizaje y expectativas"/>
                <w:listItem w:displayText="Preguntas abiertas" w:value="Preguntas abiertas"/>
                <w:listItem w:displayText="Reflexión diaria" w:value="Reflexión diaria"/>
              </w:dropDownList>
            </w:sdtPr>
            <w:sdtContent>
              <w:p w:rsidR="00BC08FE" w:rsidRPr="00FE3FD7" w:rsidRDefault="00FE5639" w:rsidP="00BC08FE">
                <w:pPr>
                  <w:rPr>
                    <w:rFonts w:ascii="Arial" w:hAnsi="Arial" w:cs="Arial"/>
                    <w:sz w:val="20"/>
                    <w:szCs w:val="20"/>
                  </w:rPr>
                </w:pPr>
                <w:r w:rsidRPr="00FE3FD7">
                  <w:rPr>
                    <w:rFonts w:ascii="Arial" w:hAnsi="Arial" w:cs="Arial"/>
                    <w:sz w:val="20"/>
                    <w:szCs w:val="20"/>
                  </w:rPr>
                  <w:t>Presentación del tema</w:t>
                </w:r>
              </w:p>
            </w:sdtContent>
          </w:sdt>
          <w:p w:rsidR="00BC08FE" w:rsidRPr="00FE3FD7" w:rsidRDefault="00BC08FE" w:rsidP="00BC08FE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FE3FD7">
              <w:rPr>
                <w:rFonts w:ascii="Arial" w:hAnsi="Arial" w:cs="Arial"/>
                <w:sz w:val="20"/>
                <w:szCs w:val="20"/>
              </w:rPr>
              <w:t xml:space="preserve">Explica: </w:t>
            </w:r>
          </w:p>
          <w:p w:rsidR="00FE5639" w:rsidRPr="00FE3FD7" w:rsidRDefault="00FE5639" w:rsidP="00FE5639">
            <w:pPr>
              <w:numPr>
                <w:ilvl w:val="0"/>
                <w:numId w:val="17"/>
              </w:num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FE3FD7">
              <w:rPr>
                <w:rFonts w:ascii="Arial" w:hAnsi="Arial" w:cs="Arial"/>
                <w:sz w:val="20"/>
                <w:szCs w:val="20"/>
              </w:rPr>
              <w:t xml:space="preserve">Desarrollar la clase en torno a los propósitos para viajar (placer, negocios, turismo médico).  </w:t>
            </w:r>
          </w:p>
          <w:p w:rsidR="00BC08FE" w:rsidRPr="00FE3FD7" w:rsidRDefault="00BC08FE" w:rsidP="00FE5639">
            <w:pPr>
              <w:spacing w:after="0"/>
              <w:ind w:left="36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66" w:type="pct"/>
          </w:tcPr>
          <w:sdt>
            <w:sdtPr>
              <w:rPr>
                <w:rFonts w:ascii="Arial" w:hAnsi="Arial" w:cs="Arial"/>
                <w:sz w:val="20"/>
                <w:szCs w:val="20"/>
              </w:rPr>
              <w:id w:val="1570926339"/>
              <w:placeholder>
                <w:docPart w:val="6201920D9D1748EBB1B328AF85629E3B"/>
              </w:placeholder>
              <w:dropDownList>
                <w:listItem w:value="Choose an item."/>
                <w:listItem w:displayText="Exploración" w:value="Exploración"/>
                <w:listItem w:displayText="Presentación del tema" w:value="Presentación del tema"/>
                <w:listItem w:displayText="Discusión de la asignación" w:value="Discusión de la asignación"/>
                <w:listItem w:displayText="Repaso de la clase anterior" w:value="Repaso de la clase anterior"/>
                <w:listItem w:displayText="Introducción: destrezas o temas" w:value="Introducción: destrezas o temas"/>
                <w:listItem w:displayText="Discusión del vocabulario" w:value="Discusión del vocabulario"/>
                <w:listItem w:displayText="Discusión de una noticia" w:value="Discusión de una noticia"/>
                <w:listItem w:displayText="Presentación de ejercicios" w:value="Presentación de ejercicios"/>
                <w:listItem w:displayText="Conversación Socializada" w:value="Conversación Socializada"/>
                <w:listItem w:displayText="Actividad de Avalúo" w:value="Actividad de Avalúo"/>
                <w:listItem w:displayText="Objetivos del aprendizaje y expectativas" w:value="Objetivos del aprendizaje y expectativas"/>
                <w:listItem w:displayText="Preguntas abiertas" w:value="Preguntas abiertas"/>
                <w:listItem w:displayText="Reflexión diaria" w:value="Reflexión diaria"/>
                <w:listItem w:displayText="Impartir instrucciones" w:value="Impartir instrucciones"/>
              </w:dropDownList>
            </w:sdtPr>
            <w:sdtContent>
              <w:p w:rsidR="00BC08FE" w:rsidRPr="00FE3FD7" w:rsidRDefault="00FE5639" w:rsidP="00BC08FE">
                <w:pPr>
                  <w:rPr>
                    <w:rFonts w:ascii="Arial" w:hAnsi="Arial" w:cs="Arial"/>
                    <w:sz w:val="20"/>
                    <w:szCs w:val="20"/>
                  </w:rPr>
                </w:pPr>
                <w:r w:rsidRPr="00FE3FD7">
                  <w:rPr>
                    <w:rFonts w:ascii="Arial" w:hAnsi="Arial" w:cs="Arial"/>
                    <w:sz w:val="20"/>
                    <w:szCs w:val="20"/>
                  </w:rPr>
                  <w:t>Repaso de la clase anterior</w:t>
                </w:r>
              </w:p>
            </w:sdtContent>
          </w:sdt>
          <w:p w:rsidR="00BC08FE" w:rsidRPr="00FE3FD7" w:rsidRDefault="00BC08FE" w:rsidP="00BC08FE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FE3FD7">
              <w:rPr>
                <w:rFonts w:ascii="Arial" w:hAnsi="Arial" w:cs="Arial"/>
                <w:sz w:val="20"/>
                <w:szCs w:val="20"/>
              </w:rPr>
              <w:t xml:space="preserve">Explica: </w:t>
            </w:r>
          </w:p>
          <w:p w:rsidR="00FE5639" w:rsidRPr="00FE3FD7" w:rsidRDefault="00FE5639" w:rsidP="00FE5639">
            <w:pPr>
              <w:numPr>
                <w:ilvl w:val="0"/>
                <w:numId w:val="23"/>
              </w:num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FE3FD7">
              <w:rPr>
                <w:rFonts w:ascii="Arial" w:hAnsi="Arial" w:cs="Arial"/>
                <w:sz w:val="20"/>
                <w:szCs w:val="20"/>
              </w:rPr>
              <w:t>Impartir instrucciones</w:t>
            </w:r>
          </w:p>
          <w:p w:rsidR="00FE5639" w:rsidRPr="00FE3FD7" w:rsidRDefault="00FE5639" w:rsidP="00FE5639">
            <w:pPr>
              <w:numPr>
                <w:ilvl w:val="0"/>
                <w:numId w:val="23"/>
              </w:num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FE3FD7">
              <w:rPr>
                <w:rFonts w:ascii="Arial" w:hAnsi="Arial" w:cs="Arial"/>
                <w:sz w:val="20"/>
                <w:szCs w:val="20"/>
              </w:rPr>
              <w:t xml:space="preserve">Los estudiantes harán una lista en la que detallen los pasos para realizar un viaje. </w:t>
            </w:r>
          </w:p>
          <w:p w:rsidR="00FE5639" w:rsidRPr="00FE3FD7" w:rsidRDefault="00FE5639" w:rsidP="00FE5639">
            <w:pPr>
              <w:numPr>
                <w:ilvl w:val="0"/>
                <w:numId w:val="23"/>
              </w:num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FE3FD7">
              <w:rPr>
                <w:rFonts w:ascii="Arial" w:hAnsi="Arial" w:cs="Arial"/>
                <w:sz w:val="20"/>
                <w:szCs w:val="20"/>
              </w:rPr>
              <w:t>Deben incluir:</w:t>
            </w:r>
          </w:p>
          <w:p w:rsidR="00FE5639" w:rsidRPr="00FE3FD7" w:rsidRDefault="00FE5639" w:rsidP="00FE5639">
            <w:pPr>
              <w:numPr>
                <w:ilvl w:val="1"/>
                <w:numId w:val="24"/>
              </w:num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FE3FD7">
              <w:rPr>
                <w:rFonts w:ascii="Arial" w:hAnsi="Arial" w:cs="Arial"/>
                <w:sz w:val="20"/>
                <w:szCs w:val="20"/>
              </w:rPr>
              <w:t>destino</w:t>
            </w:r>
          </w:p>
          <w:p w:rsidR="00FE5639" w:rsidRPr="00FE3FD7" w:rsidRDefault="00FE5639" w:rsidP="00FE5639">
            <w:pPr>
              <w:numPr>
                <w:ilvl w:val="1"/>
                <w:numId w:val="24"/>
              </w:num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FE3FD7">
              <w:rPr>
                <w:rFonts w:ascii="Arial" w:hAnsi="Arial" w:cs="Arial"/>
                <w:sz w:val="20"/>
                <w:szCs w:val="20"/>
              </w:rPr>
              <w:t>propósito</w:t>
            </w:r>
          </w:p>
          <w:p w:rsidR="00FE5639" w:rsidRPr="00FE3FD7" w:rsidRDefault="00FE5639" w:rsidP="00FE5639">
            <w:pPr>
              <w:numPr>
                <w:ilvl w:val="1"/>
                <w:numId w:val="24"/>
              </w:num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FE3FD7">
              <w:rPr>
                <w:rFonts w:ascii="Arial" w:hAnsi="Arial" w:cs="Arial"/>
                <w:sz w:val="20"/>
                <w:szCs w:val="20"/>
              </w:rPr>
              <w:t>documentos necesarios</w:t>
            </w:r>
          </w:p>
          <w:p w:rsidR="00FE5639" w:rsidRPr="00FE3FD7" w:rsidRDefault="00FE5639" w:rsidP="00FE5639">
            <w:pPr>
              <w:numPr>
                <w:ilvl w:val="1"/>
                <w:numId w:val="24"/>
              </w:num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FE3FD7">
              <w:rPr>
                <w:rFonts w:ascii="Arial" w:hAnsi="Arial" w:cs="Arial"/>
                <w:sz w:val="20"/>
                <w:szCs w:val="20"/>
              </w:rPr>
              <w:t>equipaje (reglamentación de agricultura)</w:t>
            </w:r>
          </w:p>
          <w:p w:rsidR="00FE5639" w:rsidRPr="00FE3FD7" w:rsidRDefault="00FE5639" w:rsidP="00FE5639">
            <w:pPr>
              <w:numPr>
                <w:ilvl w:val="1"/>
                <w:numId w:val="24"/>
              </w:num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FE3FD7">
              <w:rPr>
                <w:rFonts w:ascii="Arial" w:hAnsi="Arial" w:cs="Arial"/>
                <w:sz w:val="20"/>
                <w:szCs w:val="20"/>
              </w:rPr>
              <w:lastRenderedPageBreak/>
              <w:t xml:space="preserve">vacunas </w:t>
            </w:r>
          </w:p>
          <w:p w:rsidR="00BC08FE" w:rsidRPr="00FE3FD7" w:rsidRDefault="00FE5639" w:rsidP="00FE5639">
            <w:pPr>
              <w:numPr>
                <w:ilvl w:val="1"/>
                <w:numId w:val="24"/>
              </w:num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FE3FD7">
              <w:rPr>
                <w:rFonts w:ascii="Arial" w:hAnsi="Arial" w:cs="Arial"/>
                <w:sz w:val="20"/>
                <w:szCs w:val="20"/>
              </w:rPr>
              <w:t>otros</w:t>
            </w:r>
          </w:p>
        </w:tc>
      </w:tr>
      <w:tr w:rsidR="00FE3FD7" w:rsidRPr="00FE3FD7" w:rsidTr="00E03980">
        <w:trPr>
          <w:trHeight w:val="58"/>
        </w:trPr>
        <w:tc>
          <w:tcPr>
            <w:tcW w:w="575" w:type="pct"/>
            <w:vAlign w:val="center"/>
          </w:tcPr>
          <w:p w:rsidR="00BC08FE" w:rsidRPr="00FE3FD7" w:rsidRDefault="00BC08FE" w:rsidP="00BC08FE">
            <w:pPr>
              <w:spacing w:before="120" w:after="120" w:line="240" w:lineRule="auto"/>
              <w:rPr>
                <w:rFonts w:ascii="Arial" w:hAnsi="Arial" w:cs="Arial"/>
                <w:sz w:val="20"/>
                <w:szCs w:val="20"/>
              </w:rPr>
            </w:pPr>
            <w:r w:rsidRPr="00FE3FD7">
              <w:rPr>
                <w:rFonts w:ascii="Arial" w:hAnsi="Arial" w:cs="Arial"/>
                <w:sz w:val="20"/>
                <w:szCs w:val="20"/>
              </w:rPr>
              <w:lastRenderedPageBreak/>
              <w:t>Actividad de Desarrollo</w:t>
            </w:r>
          </w:p>
        </w:tc>
        <w:tc>
          <w:tcPr>
            <w:tcW w:w="866" w:type="pct"/>
          </w:tcPr>
          <w:sdt>
            <w:sdtPr>
              <w:rPr>
                <w:rFonts w:ascii="Arial" w:hAnsi="Arial" w:cs="Arial"/>
                <w:bCs/>
                <w:sz w:val="20"/>
                <w:szCs w:val="20"/>
              </w:rPr>
              <w:id w:val="715403286"/>
              <w:placeholder>
                <w:docPart w:val="BA5A7557514F45DBB3AED601EE8977A6"/>
              </w:placeholder>
              <w:comboBox>
                <w:listItem w:value="Choose an item."/>
                <w:listItem w:displayText="Definir conceptos nuevos" w:value="Definir conceptos nuevos"/>
                <w:listItem w:displayText="Explicación de ejercicios creativos" w:value="Explicación de ejercicios creativos"/>
                <w:listItem w:displayText="Análisis de material presentado" w:value="Análisis de material presentado"/>
                <w:listItem w:displayText="Discusión oral del tema" w:value="Discusión oral del tema"/>
                <w:listItem w:displayText="Trabajo en grupo" w:value="Trabajo en grupo"/>
                <w:listItem w:displayText="Lectura o presentación oral" w:value="Lectura o presentación oral"/>
                <w:listItem w:displayText="Resumen de noticias" w:value="Resumen de noticias"/>
                <w:listItem w:displayText="Discusión de láminas" w:value="Discusión de láminas"/>
                <w:listItem w:displayText="Uso de texto" w:value="Uso de texto"/>
                <w:listItem w:displayText="Actividad de avalúo" w:value="Actividad de avalúo"/>
                <w:listItem w:displayText="Repaso de destrezas para examen o prueba corta" w:value="Repaso de destrezas para examen o prueba corta"/>
                <w:listItem w:displayText="Realizar examen o prueba corta" w:value="Realizar examen o prueba corta"/>
                <w:listItem w:displayText="Estudio y discusión del concepto" w:value="Estudio y discusión del concepto"/>
                <w:listItem w:displayText="Lectura e intercambio de ideas" w:value="Lectura e intercambio de ideas"/>
              </w:comboBox>
            </w:sdtPr>
            <w:sdtContent>
              <w:p w:rsidR="00BC08FE" w:rsidRPr="00FE3FD7" w:rsidRDefault="00BC08FE" w:rsidP="00BC08FE">
                <w:pPr>
                  <w:spacing w:after="0" w:line="240" w:lineRule="auto"/>
                  <w:rPr>
                    <w:rFonts w:ascii="Arial" w:hAnsi="Arial" w:cs="Arial"/>
                    <w:bCs/>
                    <w:sz w:val="20"/>
                    <w:szCs w:val="20"/>
                  </w:rPr>
                </w:pPr>
                <w:r w:rsidRPr="00FE3FD7">
                  <w:rPr>
                    <w:rFonts w:ascii="Arial" w:hAnsi="Arial" w:cs="Arial"/>
                    <w:bCs/>
                    <w:sz w:val="20"/>
                    <w:szCs w:val="20"/>
                  </w:rPr>
                  <w:t>Trabajo en grupo</w:t>
                </w:r>
              </w:p>
            </w:sdtContent>
          </w:sdt>
          <w:p w:rsidR="00BC08FE" w:rsidRPr="00FE3FD7" w:rsidRDefault="00BC08FE" w:rsidP="00BC08FE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BC08FE" w:rsidRPr="00FE3FD7" w:rsidRDefault="00BC08FE" w:rsidP="00BC08FE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FE3FD7">
              <w:rPr>
                <w:rFonts w:ascii="Arial" w:hAnsi="Arial" w:cs="Arial"/>
                <w:sz w:val="20"/>
                <w:szCs w:val="20"/>
              </w:rPr>
              <w:t>Explica:</w:t>
            </w:r>
          </w:p>
          <w:p w:rsidR="00BC08FE" w:rsidRPr="00FE3FD7" w:rsidRDefault="00BC08FE" w:rsidP="00BC08FE">
            <w:pPr>
              <w:numPr>
                <w:ilvl w:val="0"/>
                <w:numId w:val="14"/>
              </w:numPr>
              <w:spacing w:after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62" w:type="pct"/>
          </w:tcPr>
          <w:sdt>
            <w:sdtPr>
              <w:rPr>
                <w:rFonts w:ascii="Arial" w:hAnsi="Arial" w:cs="Arial"/>
                <w:bCs/>
                <w:sz w:val="20"/>
                <w:szCs w:val="20"/>
              </w:rPr>
              <w:id w:val="267049730"/>
              <w:placeholder>
                <w:docPart w:val="2A1133F3D2F84F4C89C99BB0F58E1BDF"/>
              </w:placeholder>
              <w:comboBox>
                <w:listItem w:value="Choose an item."/>
                <w:listItem w:displayText="Definir conceptos nuevos" w:value="Definir conceptos nuevos"/>
                <w:listItem w:displayText="Explicación de ejercicios creativos" w:value="Explicación de ejercicios creativos"/>
                <w:listItem w:displayText="Análisis de material presentado" w:value="Análisis de material presentado"/>
                <w:listItem w:displayText="Discusión oral del tema" w:value="Discusión oral del tema"/>
                <w:listItem w:displayText="Trabajo en grupo" w:value="Trabajo en grupo"/>
                <w:listItem w:displayText="Lectura o presentación oral" w:value="Lectura o presentación oral"/>
                <w:listItem w:displayText="Resumen de noticias" w:value="Resumen de noticias"/>
                <w:listItem w:displayText="Discusión de láminas" w:value="Discusión de láminas"/>
                <w:listItem w:displayText="Uso de texto" w:value="Uso de texto"/>
                <w:listItem w:displayText="Actividad de avalúo" w:value="Actividad de avalúo"/>
                <w:listItem w:displayText="Repaso de destrezas para examen o prueba corta" w:value="Repaso de destrezas para examen o prueba corta"/>
                <w:listItem w:displayText="Realizar examen o prueba corta" w:value="Realizar examen o prueba corta"/>
                <w:listItem w:displayText="Estudio y discusión del concepto" w:value="Estudio y discusión del concepto"/>
                <w:listItem w:displayText="Lectura e intercambio de ideas" w:value="Lectura e intercambio de ideas"/>
                <w:listItem w:displayText="Presentaciones de los estudiantes" w:value="Presentaciones de los estudiantes"/>
              </w:comboBox>
            </w:sdtPr>
            <w:sdtContent>
              <w:p w:rsidR="00BC08FE" w:rsidRPr="00FE3FD7" w:rsidRDefault="00023B88" w:rsidP="00BC08FE">
                <w:pPr>
                  <w:spacing w:after="0" w:line="240" w:lineRule="auto"/>
                  <w:rPr>
                    <w:rFonts w:ascii="Arial" w:hAnsi="Arial" w:cs="Arial"/>
                    <w:bCs/>
                    <w:sz w:val="20"/>
                    <w:szCs w:val="20"/>
                  </w:rPr>
                </w:pPr>
                <w:r w:rsidRPr="00FE3FD7">
                  <w:rPr>
                    <w:rFonts w:ascii="Arial" w:hAnsi="Arial" w:cs="Arial"/>
                    <w:bCs/>
                    <w:sz w:val="20"/>
                    <w:szCs w:val="20"/>
                  </w:rPr>
                  <w:t>Presentaciones de los estudiantes</w:t>
                </w:r>
              </w:p>
            </w:sdtContent>
          </w:sdt>
          <w:p w:rsidR="00BC08FE" w:rsidRPr="00FE3FD7" w:rsidRDefault="00BC08FE" w:rsidP="00BC08FE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BC08FE" w:rsidRPr="00FE3FD7" w:rsidRDefault="00BC08FE" w:rsidP="00BC08FE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FE3FD7">
              <w:rPr>
                <w:rFonts w:ascii="Arial" w:hAnsi="Arial" w:cs="Arial"/>
                <w:sz w:val="20"/>
                <w:szCs w:val="20"/>
              </w:rPr>
              <w:t>Explica:</w:t>
            </w:r>
          </w:p>
          <w:p w:rsidR="00023B88" w:rsidRPr="00FE3FD7" w:rsidRDefault="00023B88" w:rsidP="00023B88">
            <w:pPr>
              <w:numPr>
                <w:ilvl w:val="0"/>
                <w:numId w:val="15"/>
              </w:num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FE3FD7">
              <w:rPr>
                <w:rFonts w:ascii="Arial" w:hAnsi="Arial" w:cs="Arial"/>
                <w:sz w:val="20"/>
                <w:szCs w:val="20"/>
              </w:rPr>
              <w:t>Presentaciones orales</w:t>
            </w:r>
          </w:p>
          <w:p w:rsidR="00023B88" w:rsidRPr="00FE3FD7" w:rsidRDefault="00023B88" w:rsidP="00023B88">
            <w:pPr>
              <w:numPr>
                <w:ilvl w:val="0"/>
                <w:numId w:val="15"/>
              </w:num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FE3FD7">
              <w:rPr>
                <w:rFonts w:ascii="Arial" w:hAnsi="Arial" w:cs="Arial"/>
                <w:sz w:val="20"/>
                <w:szCs w:val="20"/>
              </w:rPr>
              <w:t>En la discusión, se debe incluir la reflexión (Repasar la descripción de la tarea.) ¿Cómo me ha ayudado lo que aprendí de esta cultura en específico a entender mejor mi cultura y qué elementos de esta cultura me gustaría incorporar en mi vida diaria?</w:t>
            </w:r>
          </w:p>
          <w:p w:rsidR="00BC08FE" w:rsidRPr="00FE3FD7" w:rsidRDefault="00BC08FE" w:rsidP="00BC08FE">
            <w:pPr>
              <w:numPr>
                <w:ilvl w:val="0"/>
                <w:numId w:val="15"/>
              </w:numPr>
              <w:spacing w:after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67" w:type="pct"/>
          </w:tcPr>
          <w:sdt>
            <w:sdtPr>
              <w:rPr>
                <w:rFonts w:ascii="Arial" w:hAnsi="Arial" w:cs="Arial"/>
                <w:bCs/>
                <w:sz w:val="20"/>
                <w:szCs w:val="20"/>
              </w:rPr>
              <w:id w:val="940955417"/>
              <w:placeholder>
                <w:docPart w:val="0850DD20103E473FB06DC4DCF795A9AB"/>
              </w:placeholder>
              <w:comboBox>
                <w:listItem w:value="Choose an item."/>
                <w:listItem w:displayText="Definir conceptos nuevos" w:value="Definir conceptos nuevos"/>
                <w:listItem w:displayText="Explicación de ejercicios creativos" w:value="Explicación de ejercicios creativos"/>
                <w:listItem w:displayText="Análisis de material presentado" w:value="Análisis de material presentado"/>
                <w:listItem w:displayText="Discusión oral del tema" w:value="Discusión oral del tema"/>
                <w:listItem w:displayText="Trabajo en grupo" w:value="Trabajo en grupo"/>
                <w:listItem w:displayText="Lectura o presentación oral" w:value="Lectura o presentación oral"/>
                <w:listItem w:displayText="Resumen de noticias" w:value="Resumen de noticias"/>
                <w:listItem w:displayText="Discusión de láminas" w:value="Discusión de láminas"/>
                <w:listItem w:displayText="Uso de texto" w:value="Uso de texto"/>
                <w:listItem w:displayText="Actividad de avalúo" w:value="Actividad de avalúo"/>
                <w:listItem w:displayText="Repaso de destrezas para examen o prueba corta" w:value="Repaso de destrezas para examen o prueba corta"/>
                <w:listItem w:displayText="Realizar examen o prueba corta" w:value="Realizar examen o prueba corta"/>
                <w:listItem w:displayText="Estudio y discusión del concepto" w:value="Estudio y discusión del concepto"/>
                <w:listItem w:displayText="Lectura e intercambio de ideas" w:value="Lectura e intercambio de ideas"/>
              </w:comboBox>
            </w:sdtPr>
            <w:sdtContent>
              <w:p w:rsidR="00BC08FE" w:rsidRPr="00FE3FD7" w:rsidRDefault="00B86BEA" w:rsidP="00BC08FE">
                <w:pPr>
                  <w:spacing w:after="0" w:line="240" w:lineRule="auto"/>
                  <w:rPr>
                    <w:rFonts w:ascii="Arial" w:hAnsi="Arial" w:cs="Arial"/>
                    <w:bCs/>
                    <w:sz w:val="20"/>
                    <w:szCs w:val="20"/>
                  </w:rPr>
                </w:pPr>
                <w:r w:rsidRPr="00FE3FD7">
                  <w:rPr>
                    <w:rFonts w:ascii="Arial" w:hAnsi="Arial" w:cs="Arial"/>
                    <w:bCs/>
                    <w:sz w:val="20"/>
                    <w:szCs w:val="20"/>
                  </w:rPr>
                  <w:t>Lectura e intercambio de ideas</w:t>
                </w:r>
              </w:p>
            </w:sdtContent>
          </w:sdt>
          <w:p w:rsidR="00BC08FE" w:rsidRPr="00FE3FD7" w:rsidRDefault="00BC08FE" w:rsidP="00BC08FE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BC08FE" w:rsidRPr="00FE3FD7" w:rsidRDefault="00BC08FE" w:rsidP="00BC08FE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FE3FD7">
              <w:rPr>
                <w:rFonts w:ascii="Arial" w:hAnsi="Arial" w:cs="Arial"/>
                <w:sz w:val="20"/>
                <w:szCs w:val="20"/>
              </w:rPr>
              <w:t>Explica:</w:t>
            </w:r>
          </w:p>
          <w:p w:rsidR="00B86BEA" w:rsidRPr="00FE3FD7" w:rsidRDefault="00B86BEA" w:rsidP="00B86BEA">
            <w:pPr>
              <w:numPr>
                <w:ilvl w:val="0"/>
                <w:numId w:val="15"/>
              </w:num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FE3FD7">
              <w:rPr>
                <w:rFonts w:ascii="Arial" w:hAnsi="Arial" w:cs="Arial"/>
                <w:sz w:val="20"/>
                <w:szCs w:val="20"/>
              </w:rPr>
              <w:t xml:space="preserve">Presentar un artículo del periódico o revista (o Internet) sobre un destino turístico para analizarlo en clase. </w:t>
            </w:r>
          </w:p>
          <w:p w:rsidR="00BC08FE" w:rsidRPr="00FE3FD7" w:rsidRDefault="00BC08FE" w:rsidP="00B86BEA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64" w:type="pct"/>
          </w:tcPr>
          <w:sdt>
            <w:sdtPr>
              <w:rPr>
                <w:rFonts w:ascii="Arial" w:hAnsi="Arial" w:cs="Arial"/>
                <w:bCs/>
                <w:sz w:val="20"/>
                <w:szCs w:val="20"/>
              </w:rPr>
              <w:id w:val="891235275"/>
              <w:placeholder>
                <w:docPart w:val="2B601E1C74054574A1A44FB8D3E05EBD"/>
              </w:placeholder>
              <w:comboBox>
                <w:listItem w:value="Choose an item."/>
                <w:listItem w:displayText="Definir conceptos nuevos" w:value="Definir conceptos nuevos"/>
                <w:listItem w:displayText="Explicación de ejercicios creativos" w:value="Explicación de ejercicios creativos"/>
                <w:listItem w:displayText="Análisis de material presentado" w:value="Análisis de material presentado"/>
                <w:listItem w:displayText="Discusión oral del tema" w:value="Discusión oral del tema"/>
                <w:listItem w:displayText="Trabajo en grupo" w:value="Trabajo en grupo"/>
                <w:listItem w:displayText="Lectura o presentación oral" w:value="Lectura o presentación oral"/>
                <w:listItem w:displayText="Resumen de noticias" w:value="Resumen de noticias"/>
                <w:listItem w:displayText="Discusión de láminas" w:value="Discusión de láminas"/>
                <w:listItem w:displayText="Uso de texto" w:value="Uso de texto"/>
                <w:listItem w:displayText="Actividad de avalúo" w:value="Actividad de avalúo"/>
                <w:listItem w:displayText="Repaso de destrezas para examen o prueba corta" w:value="Repaso de destrezas para examen o prueba corta"/>
                <w:listItem w:displayText="Realizar examen o prueba corta" w:value="Realizar examen o prueba corta"/>
                <w:listItem w:displayText="Estudio y discusión del concepto" w:value="Estudio y discusión del concepto"/>
                <w:listItem w:displayText="Lectura e intercambio de ideas" w:value="Lectura e intercambio de ideas"/>
                <w:listItem w:displayText="Realizar ejercicio" w:value="Realizar ejercicio"/>
              </w:comboBox>
            </w:sdtPr>
            <w:sdtContent>
              <w:p w:rsidR="00BC08FE" w:rsidRPr="00FE3FD7" w:rsidRDefault="00FE5639" w:rsidP="00BC08FE">
                <w:pPr>
                  <w:spacing w:after="0" w:line="240" w:lineRule="auto"/>
                  <w:rPr>
                    <w:rFonts w:ascii="Arial" w:hAnsi="Arial" w:cs="Arial"/>
                    <w:bCs/>
                    <w:sz w:val="20"/>
                    <w:szCs w:val="20"/>
                  </w:rPr>
                </w:pPr>
                <w:r w:rsidRPr="00FE3FD7">
                  <w:rPr>
                    <w:rFonts w:ascii="Arial" w:hAnsi="Arial" w:cs="Arial"/>
                    <w:bCs/>
                    <w:sz w:val="20"/>
                    <w:szCs w:val="20"/>
                  </w:rPr>
                  <w:t>Realizar ejercicio</w:t>
                </w:r>
              </w:p>
            </w:sdtContent>
          </w:sdt>
          <w:p w:rsidR="00BC08FE" w:rsidRPr="00FE3FD7" w:rsidRDefault="00BC08FE" w:rsidP="00BC08FE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BC08FE" w:rsidRPr="00FE3FD7" w:rsidRDefault="00BC08FE" w:rsidP="00BC08FE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FE3FD7">
              <w:rPr>
                <w:rFonts w:ascii="Arial" w:hAnsi="Arial" w:cs="Arial"/>
                <w:sz w:val="20"/>
                <w:szCs w:val="20"/>
              </w:rPr>
              <w:t>Explica:</w:t>
            </w:r>
          </w:p>
          <w:p w:rsidR="00FE5639" w:rsidRPr="00FE3FD7" w:rsidRDefault="00FE5639" w:rsidP="00FE5639">
            <w:pPr>
              <w:numPr>
                <w:ilvl w:val="0"/>
                <w:numId w:val="19"/>
              </w:num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FE3FD7">
              <w:rPr>
                <w:rFonts w:ascii="Arial" w:hAnsi="Arial" w:cs="Arial"/>
                <w:sz w:val="20"/>
                <w:szCs w:val="20"/>
              </w:rPr>
              <w:t xml:space="preserve">A través de situaciones dadas, el estudiante identifica el tipo de turismo que presenta cada una. </w:t>
            </w:r>
          </w:p>
          <w:p w:rsidR="00FE5639" w:rsidRPr="00FE3FD7" w:rsidRDefault="00FE5639" w:rsidP="00FE5639">
            <w:pPr>
              <w:numPr>
                <w:ilvl w:val="0"/>
                <w:numId w:val="19"/>
              </w:num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FE3FD7">
              <w:rPr>
                <w:rFonts w:ascii="Arial" w:hAnsi="Arial" w:cs="Arial"/>
                <w:sz w:val="20"/>
                <w:szCs w:val="20"/>
              </w:rPr>
              <w:t xml:space="preserve">Hacer una lista focalizada para cada tipo de turismo. </w:t>
            </w:r>
          </w:p>
          <w:p w:rsidR="00BC08FE" w:rsidRPr="00FE3FD7" w:rsidRDefault="00BC08FE" w:rsidP="00FE563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66" w:type="pct"/>
          </w:tcPr>
          <w:sdt>
            <w:sdtPr>
              <w:rPr>
                <w:rFonts w:ascii="Arial" w:hAnsi="Arial" w:cs="Arial"/>
                <w:bCs/>
                <w:sz w:val="20"/>
                <w:szCs w:val="20"/>
              </w:rPr>
              <w:id w:val="1584108424"/>
              <w:placeholder>
                <w:docPart w:val="8F40B9F2C2614B13861FE92A79544B04"/>
              </w:placeholder>
              <w:comboBox>
                <w:listItem w:value="Choose an item."/>
                <w:listItem w:displayText="Definir conceptos nuevos" w:value="Definir conceptos nuevos"/>
                <w:listItem w:displayText="Explicación de ejercicios creativos" w:value="Explicación de ejercicios creativos"/>
                <w:listItem w:displayText="Análisis de material presentado" w:value="Análisis de material presentado"/>
                <w:listItem w:displayText="Discusión oral del tema" w:value="Discusión oral del tema"/>
                <w:listItem w:displayText="Trabajo en grupo" w:value="Trabajo en grupo"/>
                <w:listItem w:displayText="Lectura o presentación oral" w:value="Lectura o presentación oral"/>
                <w:listItem w:displayText="Resumen de noticias" w:value="Resumen de noticias"/>
                <w:listItem w:displayText="Discusión de láminas" w:value="Discusión de láminas"/>
                <w:listItem w:displayText="Uso de texto" w:value="Uso de texto"/>
                <w:listItem w:displayText="Actividad de avalúo" w:value="Actividad de avalúo"/>
                <w:listItem w:displayText="Repaso de destrezas para examen o prueba corta" w:value="Repaso de destrezas para examen o prueba corta"/>
                <w:listItem w:displayText="Realizar examen o prueba corta" w:value="Realizar examen o prueba corta"/>
                <w:listItem w:displayText="Estudio y discusión del concepto" w:value="Estudio y discusión del concepto"/>
                <w:listItem w:displayText="Lectura e intercambio de ideas" w:value="Lectura e intercambio de ideas"/>
                <w:listItem w:displayText="Realizar la tarea de desempeño " w:value="Realizar la tarea de desempeño "/>
                <w:listItem w:displayText="Realizar la tarea del día" w:value="Realizar la tarea del día"/>
              </w:comboBox>
            </w:sdtPr>
            <w:sdtContent>
              <w:p w:rsidR="00BC08FE" w:rsidRPr="00FE3FD7" w:rsidRDefault="00EC6581" w:rsidP="00BC08FE">
                <w:pPr>
                  <w:spacing w:after="0" w:line="240" w:lineRule="auto"/>
                  <w:rPr>
                    <w:rFonts w:ascii="Arial" w:hAnsi="Arial" w:cs="Arial"/>
                    <w:bCs/>
                    <w:sz w:val="20"/>
                    <w:szCs w:val="20"/>
                  </w:rPr>
                </w:pPr>
                <w:r w:rsidRPr="00FE3FD7">
                  <w:rPr>
                    <w:rFonts w:ascii="Arial" w:hAnsi="Arial" w:cs="Arial"/>
                    <w:bCs/>
                    <w:sz w:val="20"/>
                    <w:szCs w:val="20"/>
                  </w:rPr>
                  <w:t>Realizar la tarea del día</w:t>
                </w:r>
              </w:p>
            </w:sdtContent>
          </w:sdt>
          <w:p w:rsidR="00BC08FE" w:rsidRPr="00FE3FD7" w:rsidRDefault="00BC08FE" w:rsidP="00BC08FE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BC08FE" w:rsidRPr="00FE3FD7" w:rsidRDefault="00BC08FE" w:rsidP="00BC08FE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FE3FD7">
              <w:rPr>
                <w:rFonts w:ascii="Arial" w:hAnsi="Arial" w:cs="Arial"/>
                <w:sz w:val="20"/>
                <w:szCs w:val="20"/>
              </w:rPr>
              <w:t>Explica:</w:t>
            </w:r>
          </w:p>
          <w:p w:rsidR="00FE5639" w:rsidRPr="00FE3FD7" w:rsidRDefault="00FE5639" w:rsidP="00BC08FE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BC08FE" w:rsidRPr="00FE3FD7" w:rsidRDefault="00BC08FE" w:rsidP="00BC08FE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BC08FE" w:rsidRPr="00FE3FD7" w:rsidRDefault="00BC08FE" w:rsidP="00BC08FE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FE3FD7" w:rsidRPr="00FE3FD7" w:rsidTr="00E03980">
        <w:trPr>
          <w:trHeight w:val="1898"/>
        </w:trPr>
        <w:tc>
          <w:tcPr>
            <w:tcW w:w="575" w:type="pct"/>
            <w:vAlign w:val="center"/>
          </w:tcPr>
          <w:p w:rsidR="00BC08FE" w:rsidRPr="00FE3FD7" w:rsidRDefault="00BC08FE" w:rsidP="00BC08FE">
            <w:pPr>
              <w:spacing w:before="120" w:after="120" w:line="240" w:lineRule="auto"/>
              <w:rPr>
                <w:rFonts w:ascii="Arial" w:hAnsi="Arial" w:cs="Arial"/>
                <w:sz w:val="20"/>
                <w:szCs w:val="20"/>
              </w:rPr>
            </w:pPr>
            <w:r w:rsidRPr="00FE3FD7">
              <w:rPr>
                <w:rFonts w:ascii="Arial" w:hAnsi="Arial" w:cs="Arial"/>
                <w:sz w:val="20"/>
                <w:szCs w:val="20"/>
              </w:rPr>
              <w:t>Actividad de Cierre</w:t>
            </w:r>
          </w:p>
        </w:tc>
        <w:tc>
          <w:tcPr>
            <w:tcW w:w="866" w:type="pct"/>
          </w:tcPr>
          <w:sdt>
            <w:sdtPr>
              <w:rPr>
                <w:rFonts w:ascii="Arial" w:hAnsi="Arial" w:cs="Arial"/>
                <w:bCs/>
                <w:color w:val="auto"/>
                <w:sz w:val="20"/>
                <w:szCs w:val="20"/>
                <w:lang w:val="es-PR"/>
              </w:rPr>
              <w:id w:val="358859386"/>
              <w:placeholder>
                <w:docPart w:val="5AE6DAB7AF3940BF94ED56A881FB0915"/>
              </w:placeholder>
              <w:dropDownList>
                <w:listItem w:value="Choose an item."/>
                <w:listItem w:displayText="Resumen del material discutido" w:value="Resumen del material discutido"/>
                <w:listItem w:displayText="Ejercicio creativo" w:value="Ejercicio creativo"/>
                <w:listItem w:displayText="Discusión de lectura" w:value="Discusión de lectura"/>
                <w:listItem w:displayText="Explicación de la tarea" w:value="Explicación de la tarea"/>
                <w:listItem w:displayText="Trabajo en la libreta" w:value="Trabajo en la libreta"/>
                <w:listItem w:displayText="Repaso para examen" w:value="Repaso para examen"/>
                <w:listItem w:displayText="Instrucciones para el siguiente día" w:value="Instrucciones para el siguiente día"/>
                <w:listItem w:displayText="Técnicas de avalúo" w:value="Técnicas de avalúo"/>
                <w:listItem w:displayText="Dibujo" w:value="Dibujo"/>
                <w:listItem w:displayText="Corregir trabajo en la libreta" w:value="Corregir trabajo en la libreta"/>
                <w:listItem w:displayText="Contestar dudas" w:value="Contestar dudas"/>
              </w:dropDownList>
            </w:sdtPr>
            <w:sdtContent>
              <w:p w:rsidR="00BC08FE" w:rsidRPr="00FE3FD7" w:rsidRDefault="00BC08FE" w:rsidP="00BC08FE">
                <w:pPr>
                  <w:pStyle w:val="NoSpacing"/>
                  <w:rPr>
                    <w:rFonts w:ascii="Arial" w:hAnsi="Arial" w:cs="Arial"/>
                    <w:bCs/>
                    <w:color w:val="auto"/>
                    <w:sz w:val="20"/>
                    <w:szCs w:val="20"/>
                    <w:lang w:val="es-PR"/>
                  </w:rPr>
                </w:pPr>
                <w:r w:rsidRPr="00FE3FD7">
                  <w:rPr>
                    <w:rFonts w:ascii="Arial" w:hAnsi="Arial" w:cs="Arial"/>
                    <w:bCs/>
                    <w:color w:val="auto"/>
                    <w:sz w:val="20"/>
                    <w:szCs w:val="20"/>
                    <w:lang w:val="es-PR"/>
                  </w:rPr>
                  <w:t>Contestar dudas</w:t>
                </w:r>
              </w:p>
            </w:sdtContent>
          </w:sdt>
          <w:p w:rsidR="00BC08FE" w:rsidRPr="00FE3FD7" w:rsidRDefault="00BC08FE" w:rsidP="00BC08FE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BC08FE" w:rsidRPr="00FE3FD7" w:rsidRDefault="00BC08FE" w:rsidP="00BC08FE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FE3FD7">
              <w:rPr>
                <w:rFonts w:ascii="Arial" w:hAnsi="Arial" w:cs="Arial"/>
                <w:sz w:val="20"/>
                <w:szCs w:val="20"/>
              </w:rPr>
              <w:t xml:space="preserve">Explica: </w:t>
            </w:r>
          </w:p>
          <w:p w:rsidR="00BC08FE" w:rsidRPr="00FE3FD7" w:rsidRDefault="00BC08FE" w:rsidP="00BC08FE">
            <w:pPr>
              <w:numPr>
                <w:ilvl w:val="0"/>
                <w:numId w:val="14"/>
              </w:numPr>
              <w:spacing w:after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62" w:type="pct"/>
          </w:tcPr>
          <w:sdt>
            <w:sdtPr>
              <w:rPr>
                <w:rFonts w:ascii="Arial" w:hAnsi="Arial" w:cs="Arial"/>
                <w:bCs/>
                <w:color w:val="auto"/>
                <w:sz w:val="20"/>
                <w:szCs w:val="20"/>
                <w:lang w:val="es-PR"/>
              </w:rPr>
              <w:id w:val="424998728"/>
              <w:placeholder>
                <w:docPart w:val="A2A98BB39361421FB467522A1F7264CA"/>
              </w:placeholder>
              <w:dropDownList>
                <w:listItem w:value="Choose an item."/>
                <w:listItem w:displayText="Resumen del material discutido" w:value="Resumen del material discutido"/>
                <w:listItem w:displayText="Ejercicio creativo" w:value="Ejercicio creativo"/>
                <w:listItem w:displayText="Discusión de lectura" w:value="Discusión de lectura"/>
                <w:listItem w:displayText="Explicación de la tarea" w:value="Explicación de la tarea"/>
                <w:listItem w:displayText="Trabajo en la libreta" w:value="Trabajo en la libreta"/>
                <w:listItem w:displayText="Repaso para examen" w:value="Repaso para examen"/>
                <w:listItem w:displayText="Instrucciones para el siguiente día" w:value="Instrucciones para el siguiente día"/>
                <w:listItem w:displayText="Técnicas de avalúo" w:value="Técnicas de avalúo"/>
                <w:listItem w:displayText="Dibujo" w:value="Dibujo"/>
                <w:listItem w:displayText="Corregir trabajo en la libreta" w:value="Corregir trabajo en la libreta"/>
                <w:listItem w:displayText="Contestar dudas" w:value="Contestar dudas"/>
              </w:dropDownList>
            </w:sdtPr>
            <w:sdtContent>
              <w:p w:rsidR="00BC08FE" w:rsidRPr="00FE3FD7" w:rsidRDefault="00023B88" w:rsidP="00BC08FE">
                <w:pPr>
                  <w:pStyle w:val="NoSpacing"/>
                  <w:rPr>
                    <w:rFonts w:ascii="Arial" w:hAnsi="Arial" w:cs="Arial"/>
                    <w:bCs/>
                    <w:color w:val="auto"/>
                    <w:sz w:val="20"/>
                    <w:szCs w:val="20"/>
                    <w:lang w:val="es-PR"/>
                  </w:rPr>
                </w:pPr>
                <w:r w:rsidRPr="00FE3FD7">
                  <w:rPr>
                    <w:rFonts w:ascii="Arial" w:hAnsi="Arial" w:cs="Arial"/>
                    <w:bCs/>
                    <w:color w:val="auto"/>
                    <w:sz w:val="20"/>
                    <w:szCs w:val="20"/>
                    <w:lang w:val="es-PR"/>
                  </w:rPr>
                  <w:t>Resumen del material discutido</w:t>
                </w:r>
              </w:p>
            </w:sdtContent>
          </w:sdt>
          <w:p w:rsidR="00BC08FE" w:rsidRPr="00FE3FD7" w:rsidRDefault="00BC08FE" w:rsidP="00BC08FE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BC08FE" w:rsidRPr="00FE3FD7" w:rsidRDefault="00BC08FE" w:rsidP="00BC08FE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FE3FD7">
              <w:rPr>
                <w:rFonts w:ascii="Arial" w:hAnsi="Arial" w:cs="Arial"/>
                <w:sz w:val="20"/>
                <w:szCs w:val="20"/>
              </w:rPr>
              <w:t xml:space="preserve">Explica: </w:t>
            </w:r>
          </w:p>
          <w:p w:rsidR="00BC08FE" w:rsidRPr="00FE3FD7" w:rsidRDefault="00BC08FE" w:rsidP="00BC08FE">
            <w:pPr>
              <w:pStyle w:val="ListParagraph"/>
              <w:numPr>
                <w:ilvl w:val="0"/>
                <w:numId w:val="14"/>
              </w:numPr>
              <w:spacing w:after="0" w:line="240" w:lineRule="auto"/>
              <w:rPr>
                <w:rFonts w:ascii="Arial" w:hAnsi="Arial" w:cs="Arial"/>
                <w:sz w:val="20"/>
                <w:szCs w:val="20"/>
                <w:lang w:val="es-PR"/>
              </w:rPr>
            </w:pPr>
          </w:p>
        </w:tc>
        <w:tc>
          <w:tcPr>
            <w:tcW w:w="867" w:type="pct"/>
          </w:tcPr>
          <w:sdt>
            <w:sdtPr>
              <w:rPr>
                <w:rFonts w:ascii="Arial" w:hAnsi="Arial" w:cs="Arial"/>
                <w:bCs/>
                <w:color w:val="auto"/>
                <w:sz w:val="20"/>
                <w:szCs w:val="20"/>
                <w:lang w:val="es-PR"/>
              </w:rPr>
              <w:id w:val="-48698042"/>
              <w:placeholder>
                <w:docPart w:val="A67772AC2EEE434998C05F5CDC22EBC4"/>
              </w:placeholder>
              <w:dropDownList>
                <w:listItem w:value="Choose an item."/>
                <w:listItem w:displayText="Resumen del material discutido" w:value="Resumen del material discutido"/>
                <w:listItem w:displayText="Ejercicio creativo" w:value="Ejercicio creativo"/>
                <w:listItem w:displayText="Discusión de lectura" w:value="Discusión de lectura"/>
                <w:listItem w:displayText="Explicación de la tarea" w:value="Explicación de la tarea"/>
                <w:listItem w:displayText="Trabajo en la libreta" w:value="Trabajo en la libreta"/>
                <w:listItem w:displayText="Repaso para examen" w:value="Repaso para examen"/>
                <w:listItem w:displayText="Instrucciones para el siguiente día" w:value="Instrucciones para el siguiente día"/>
                <w:listItem w:displayText="Técnicas de avalúo" w:value="Técnicas de avalúo"/>
                <w:listItem w:displayText="Dibujo" w:value="Dibujo"/>
                <w:listItem w:displayText="Corregir trabajo en la libreta" w:value="Corregir trabajo en la libreta"/>
                <w:listItem w:displayText="Contestar dudas" w:value="Contestar dudas"/>
              </w:dropDownList>
            </w:sdtPr>
            <w:sdtContent>
              <w:p w:rsidR="00BC08FE" w:rsidRPr="00FE3FD7" w:rsidRDefault="00BC08FE" w:rsidP="00BC08FE">
                <w:pPr>
                  <w:pStyle w:val="NoSpacing"/>
                  <w:rPr>
                    <w:rFonts w:ascii="Arial" w:hAnsi="Arial" w:cs="Arial"/>
                    <w:bCs/>
                    <w:color w:val="auto"/>
                    <w:sz w:val="20"/>
                    <w:szCs w:val="20"/>
                    <w:lang w:val="es-PR"/>
                  </w:rPr>
                </w:pPr>
                <w:r w:rsidRPr="00FE3FD7">
                  <w:rPr>
                    <w:rFonts w:ascii="Arial" w:hAnsi="Arial" w:cs="Arial"/>
                    <w:bCs/>
                    <w:color w:val="auto"/>
                    <w:sz w:val="20"/>
                    <w:szCs w:val="20"/>
                    <w:lang w:val="es-PR"/>
                  </w:rPr>
                  <w:t>Trabajo en la libreta</w:t>
                </w:r>
              </w:p>
            </w:sdtContent>
          </w:sdt>
          <w:p w:rsidR="00BC08FE" w:rsidRPr="00FE3FD7" w:rsidRDefault="00BC08FE" w:rsidP="00BC08FE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BC08FE" w:rsidRPr="00FE3FD7" w:rsidRDefault="00BC08FE" w:rsidP="00BC08FE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FE3FD7">
              <w:rPr>
                <w:rFonts w:ascii="Arial" w:hAnsi="Arial" w:cs="Arial"/>
                <w:sz w:val="20"/>
                <w:szCs w:val="20"/>
              </w:rPr>
              <w:t>Explica:</w:t>
            </w:r>
          </w:p>
          <w:p w:rsidR="00BC08FE" w:rsidRPr="00FE3FD7" w:rsidRDefault="00B86BEA" w:rsidP="00B86BEA">
            <w:pPr>
              <w:numPr>
                <w:ilvl w:val="0"/>
                <w:numId w:val="15"/>
              </w:num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FE3FD7">
              <w:rPr>
                <w:rFonts w:ascii="Arial" w:hAnsi="Arial" w:cs="Arial"/>
                <w:sz w:val="20"/>
                <w:szCs w:val="20"/>
              </w:rPr>
              <w:t>Reflexionar sobre cómo el turismo es una industria importante para nuestra economía.</w:t>
            </w:r>
          </w:p>
        </w:tc>
        <w:tc>
          <w:tcPr>
            <w:tcW w:w="864" w:type="pct"/>
          </w:tcPr>
          <w:sdt>
            <w:sdtPr>
              <w:rPr>
                <w:rFonts w:ascii="Arial" w:hAnsi="Arial" w:cs="Arial"/>
                <w:bCs/>
                <w:color w:val="auto"/>
                <w:sz w:val="20"/>
                <w:szCs w:val="20"/>
                <w:lang w:val="es-PR"/>
              </w:rPr>
              <w:id w:val="195593053"/>
              <w:placeholder>
                <w:docPart w:val="CD7B3292A4734D46B46DFEAD08AB56EA"/>
              </w:placeholder>
              <w:dropDownList>
                <w:listItem w:value="Choose an item."/>
                <w:listItem w:displayText="Resumen del material discutido" w:value="Resumen del material discutido"/>
                <w:listItem w:displayText="Ejercicio creativo" w:value="Ejercicio creativo"/>
                <w:listItem w:displayText="Discusión de lectura" w:value="Discusión de lectura"/>
                <w:listItem w:displayText="Explicación de la tarea" w:value="Explicación de la tarea"/>
                <w:listItem w:displayText="Trabajo en la libreta" w:value="Trabajo en la libreta"/>
                <w:listItem w:displayText="Repaso para examen" w:value="Repaso para examen"/>
                <w:listItem w:displayText="Instrucciones para el siguiente día" w:value="Instrucciones para el siguiente día"/>
                <w:listItem w:displayText="Técnicas de avalúo" w:value="Técnicas de avalúo"/>
                <w:listItem w:displayText="Dibujo" w:value="Dibujo"/>
                <w:listItem w:displayText="Corregir trabajo en la libreta" w:value="Corregir trabajo en la libreta"/>
                <w:listItem w:displayText="Contestar dudas" w:value="Contestar dudas"/>
              </w:dropDownList>
            </w:sdtPr>
            <w:sdtContent>
              <w:p w:rsidR="00BC08FE" w:rsidRPr="00FE3FD7" w:rsidRDefault="00BC08FE" w:rsidP="00BC08FE">
                <w:pPr>
                  <w:pStyle w:val="NoSpacing"/>
                  <w:rPr>
                    <w:rFonts w:ascii="Arial" w:hAnsi="Arial" w:cs="Arial"/>
                    <w:bCs/>
                    <w:color w:val="auto"/>
                    <w:sz w:val="20"/>
                    <w:szCs w:val="20"/>
                    <w:lang w:val="es-PR"/>
                  </w:rPr>
                </w:pPr>
                <w:r w:rsidRPr="00FE3FD7">
                  <w:rPr>
                    <w:rFonts w:ascii="Arial" w:hAnsi="Arial" w:cs="Arial"/>
                    <w:bCs/>
                    <w:color w:val="auto"/>
                    <w:sz w:val="20"/>
                    <w:szCs w:val="20"/>
                    <w:lang w:val="es-PR"/>
                  </w:rPr>
                  <w:t>Contestar dudas</w:t>
                </w:r>
              </w:p>
            </w:sdtContent>
          </w:sdt>
          <w:p w:rsidR="00BC08FE" w:rsidRPr="00FE3FD7" w:rsidRDefault="00BC08FE" w:rsidP="00BC08FE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BC08FE" w:rsidRPr="00FE3FD7" w:rsidRDefault="00BC08FE" w:rsidP="00BC08FE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FE3FD7">
              <w:rPr>
                <w:rFonts w:ascii="Arial" w:hAnsi="Arial" w:cs="Arial"/>
                <w:sz w:val="20"/>
                <w:szCs w:val="20"/>
              </w:rPr>
              <w:t>Explica:</w:t>
            </w:r>
          </w:p>
          <w:p w:rsidR="00FE5639" w:rsidRPr="00FE3FD7" w:rsidRDefault="00FE5639" w:rsidP="00FE5639">
            <w:pPr>
              <w:pStyle w:val="ListParagraph"/>
              <w:numPr>
                <w:ilvl w:val="0"/>
                <w:numId w:val="15"/>
              </w:num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FE3FD7">
              <w:rPr>
                <w:rFonts w:ascii="Arial" w:hAnsi="Arial" w:cs="Arial"/>
                <w:sz w:val="20"/>
                <w:szCs w:val="20"/>
                <w:lang w:val="es-ES_tradnl"/>
              </w:rPr>
              <w:t>Discutir ejercicio, lista</w:t>
            </w:r>
            <w:r w:rsidRPr="00FE3FD7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FE3FD7">
              <w:rPr>
                <w:rFonts w:ascii="Arial" w:hAnsi="Arial" w:cs="Arial"/>
                <w:sz w:val="20"/>
                <w:szCs w:val="20"/>
                <w:lang w:val="es-ES_tradnl"/>
              </w:rPr>
              <w:t>focalizada</w:t>
            </w:r>
            <w:r w:rsidRPr="00FE3FD7">
              <w:rPr>
                <w:rFonts w:ascii="Arial" w:hAnsi="Arial" w:cs="Arial"/>
                <w:sz w:val="20"/>
                <w:szCs w:val="20"/>
              </w:rPr>
              <w:t>.</w:t>
            </w:r>
          </w:p>
        </w:tc>
        <w:tc>
          <w:tcPr>
            <w:tcW w:w="866" w:type="pct"/>
          </w:tcPr>
          <w:sdt>
            <w:sdtPr>
              <w:rPr>
                <w:rFonts w:ascii="Arial" w:hAnsi="Arial" w:cs="Arial"/>
                <w:bCs/>
                <w:color w:val="auto"/>
                <w:sz w:val="20"/>
                <w:szCs w:val="20"/>
                <w:lang w:val="es-PR"/>
              </w:rPr>
              <w:id w:val="-709651696"/>
              <w:placeholder>
                <w:docPart w:val="9222560A1384427C8674562BC534D1B7"/>
              </w:placeholder>
              <w:dropDownList>
                <w:listItem w:value="Choose an item."/>
                <w:listItem w:displayText="Resumen del material discutido" w:value="Resumen del material discutido"/>
                <w:listItem w:displayText="Ejercicio creativo" w:value="Ejercicio creativo"/>
                <w:listItem w:displayText="Discusión de lectura" w:value="Discusión de lectura"/>
                <w:listItem w:displayText="Explicación de la tarea" w:value="Explicación de la tarea"/>
                <w:listItem w:displayText="Trabajo en la libreta" w:value="Trabajo en la libreta"/>
                <w:listItem w:displayText="Repaso para examen" w:value="Repaso para examen"/>
                <w:listItem w:displayText="Instrucciones para el siguiente día" w:value="Instrucciones para el siguiente día"/>
                <w:listItem w:displayText="Técnicas de avalúo" w:value="Técnicas de avalúo"/>
                <w:listItem w:displayText="Dibujo" w:value="Dibujo"/>
                <w:listItem w:displayText="Corregir trabajo en la libreta" w:value="Corregir trabajo en la libreta"/>
                <w:listItem w:displayText="Contestar dudas" w:value="Contestar dudas"/>
                <w:listItem w:displayText="Recoger la tarea" w:value="Recoger la tarea"/>
              </w:dropDownList>
            </w:sdtPr>
            <w:sdtContent>
              <w:p w:rsidR="00BC08FE" w:rsidRPr="00FE3FD7" w:rsidRDefault="00FE5639" w:rsidP="00BC08FE">
                <w:pPr>
                  <w:pStyle w:val="NoSpacing"/>
                  <w:rPr>
                    <w:rFonts w:ascii="Arial" w:hAnsi="Arial" w:cs="Arial"/>
                    <w:bCs/>
                    <w:color w:val="auto"/>
                    <w:sz w:val="20"/>
                    <w:szCs w:val="20"/>
                    <w:lang w:val="es-PR"/>
                  </w:rPr>
                </w:pPr>
                <w:r w:rsidRPr="00FE3FD7">
                  <w:rPr>
                    <w:rFonts w:ascii="Arial" w:hAnsi="Arial" w:cs="Arial"/>
                    <w:bCs/>
                    <w:color w:val="auto"/>
                    <w:sz w:val="20"/>
                    <w:szCs w:val="20"/>
                    <w:lang w:val="es-PR"/>
                  </w:rPr>
                  <w:t>Corregir trabajo en la libreta</w:t>
                </w:r>
              </w:p>
            </w:sdtContent>
          </w:sdt>
          <w:p w:rsidR="00BC08FE" w:rsidRPr="00FE3FD7" w:rsidRDefault="00BC08FE" w:rsidP="00BC08FE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BC08FE" w:rsidRPr="00FE3FD7" w:rsidRDefault="00BC08FE" w:rsidP="00BC08FE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FE3FD7">
              <w:rPr>
                <w:rFonts w:ascii="Arial" w:hAnsi="Arial" w:cs="Arial"/>
                <w:sz w:val="20"/>
                <w:szCs w:val="20"/>
              </w:rPr>
              <w:t>Explica:</w:t>
            </w:r>
          </w:p>
          <w:p w:rsidR="00FE5639" w:rsidRPr="00FE3FD7" w:rsidRDefault="00FE5639" w:rsidP="00FE5639">
            <w:pPr>
              <w:pStyle w:val="ListParagraph"/>
              <w:numPr>
                <w:ilvl w:val="0"/>
                <w:numId w:val="15"/>
              </w:numPr>
              <w:spacing w:after="0" w:line="240" w:lineRule="auto"/>
              <w:rPr>
                <w:rFonts w:ascii="Arial" w:hAnsi="Arial" w:cs="Arial"/>
                <w:sz w:val="20"/>
                <w:szCs w:val="20"/>
                <w:lang w:val="es-PR"/>
              </w:rPr>
            </w:pPr>
            <w:r w:rsidRPr="00FE3FD7">
              <w:rPr>
                <w:rFonts w:ascii="Arial" w:hAnsi="Arial" w:cs="Arial"/>
                <w:sz w:val="20"/>
                <w:szCs w:val="20"/>
                <w:lang w:val="es-PR"/>
              </w:rPr>
              <w:t>La tarea se discutirá oralmente.</w:t>
            </w:r>
          </w:p>
        </w:tc>
      </w:tr>
      <w:tr w:rsidR="00FE3FD7" w:rsidRPr="00FE3FD7" w:rsidTr="00E03980">
        <w:trPr>
          <w:trHeight w:val="58"/>
        </w:trPr>
        <w:tc>
          <w:tcPr>
            <w:tcW w:w="575" w:type="pct"/>
            <w:vAlign w:val="center"/>
          </w:tcPr>
          <w:p w:rsidR="00BC08FE" w:rsidRPr="00FE3FD7" w:rsidRDefault="00BC08FE" w:rsidP="00BC08FE">
            <w:pPr>
              <w:spacing w:before="120" w:after="120" w:line="240" w:lineRule="auto"/>
              <w:rPr>
                <w:rFonts w:ascii="Arial" w:hAnsi="Arial" w:cs="Arial"/>
                <w:sz w:val="20"/>
                <w:szCs w:val="20"/>
              </w:rPr>
            </w:pPr>
            <w:r w:rsidRPr="00FE3FD7">
              <w:rPr>
                <w:rFonts w:ascii="Arial" w:hAnsi="Arial" w:cs="Arial"/>
                <w:sz w:val="20"/>
                <w:szCs w:val="20"/>
              </w:rPr>
              <w:t>Avalúos Formativos - Otras evidencias</w:t>
            </w:r>
          </w:p>
        </w:tc>
        <w:tc>
          <w:tcPr>
            <w:tcW w:w="866" w:type="pct"/>
          </w:tcPr>
          <w:p w:rsidR="00BC08FE" w:rsidRPr="00FE3FD7" w:rsidRDefault="00BC08FE" w:rsidP="00BC08FE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962" w:type="pct"/>
          </w:tcPr>
          <w:p w:rsidR="00BC08FE" w:rsidRPr="00FE3FD7" w:rsidRDefault="00BC08FE" w:rsidP="00BC08FE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67" w:type="pct"/>
          </w:tcPr>
          <w:p w:rsidR="00BC08FE" w:rsidRPr="00FE3FD7" w:rsidRDefault="00BC08FE" w:rsidP="00BC08FE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64" w:type="pct"/>
          </w:tcPr>
          <w:p w:rsidR="00BC08FE" w:rsidRPr="00FE3FD7" w:rsidRDefault="00BC08FE" w:rsidP="00BC08FE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66" w:type="pct"/>
          </w:tcPr>
          <w:p w:rsidR="00BC08FE" w:rsidRPr="00FE3FD7" w:rsidRDefault="00BC08FE" w:rsidP="00BC08FE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FE3FD7" w:rsidRPr="00FE3FD7" w:rsidTr="00E03980">
        <w:trPr>
          <w:trHeight w:val="58"/>
        </w:trPr>
        <w:tc>
          <w:tcPr>
            <w:tcW w:w="575" w:type="pct"/>
            <w:vAlign w:val="center"/>
          </w:tcPr>
          <w:p w:rsidR="00BC08FE" w:rsidRPr="00FE3FD7" w:rsidRDefault="00BC08FE" w:rsidP="00BC08FE">
            <w:pPr>
              <w:spacing w:before="120" w:after="120" w:line="240" w:lineRule="auto"/>
              <w:rPr>
                <w:rFonts w:ascii="Arial" w:hAnsi="Arial" w:cs="Arial"/>
                <w:sz w:val="20"/>
                <w:szCs w:val="20"/>
              </w:rPr>
            </w:pPr>
            <w:r w:rsidRPr="00FE3FD7">
              <w:rPr>
                <w:rFonts w:ascii="Arial" w:hAnsi="Arial" w:cs="Arial"/>
                <w:sz w:val="20"/>
                <w:szCs w:val="20"/>
              </w:rPr>
              <w:t>Materiales</w:t>
            </w:r>
          </w:p>
        </w:tc>
        <w:tc>
          <w:tcPr>
            <w:tcW w:w="866" w:type="pct"/>
          </w:tcPr>
          <w:p w:rsidR="00BC08FE" w:rsidRPr="00FE3FD7" w:rsidRDefault="00BC08FE" w:rsidP="00542C5C">
            <w:pPr>
              <w:rPr>
                <w:rFonts w:ascii="Arial" w:hAnsi="Arial" w:cs="Arial"/>
                <w:sz w:val="20"/>
                <w:szCs w:val="20"/>
              </w:rPr>
            </w:pPr>
          </w:p>
          <w:p w:rsidR="00BC08FE" w:rsidRPr="00FE3FD7" w:rsidRDefault="00BC08FE" w:rsidP="00BC08FE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BC08FE" w:rsidRPr="00FE3FD7" w:rsidRDefault="00BC08FE" w:rsidP="00BC08FE">
            <w:pPr>
              <w:rPr>
                <w:rFonts w:ascii="Arial" w:eastAsia="Times New Roman" w:hAnsi="Arial" w:cs="Arial"/>
                <w:sz w:val="20"/>
                <w:szCs w:val="20"/>
                <w:lang w:eastAsia="ja-JP"/>
              </w:rPr>
            </w:pPr>
            <w:r w:rsidRPr="00FE3FD7">
              <w:rPr>
                <w:rFonts w:ascii="Arial" w:hAnsi="Arial" w:cs="Arial"/>
                <w:sz w:val="20"/>
                <w:szCs w:val="20"/>
              </w:rPr>
              <w:t>Otros: _____________________</w:t>
            </w:r>
          </w:p>
        </w:tc>
        <w:tc>
          <w:tcPr>
            <w:tcW w:w="962" w:type="pct"/>
          </w:tcPr>
          <w:p w:rsidR="00BC08FE" w:rsidRPr="00FE3FD7" w:rsidRDefault="00BC08FE" w:rsidP="00BC08F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  <w:p w:rsidR="00BC08FE" w:rsidRPr="00FE3FD7" w:rsidRDefault="00BC08FE" w:rsidP="00BC08FE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BC08FE" w:rsidRPr="00FE3FD7" w:rsidRDefault="00BC08FE" w:rsidP="00BC08FE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FE3FD7">
              <w:rPr>
                <w:rFonts w:ascii="Arial" w:hAnsi="Arial" w:cs="Arial"/>
                <w:sz w:val="20"/>
                <w:szCs w:val="20"/>
              </w:rPr>
              <w:t>Otros: _____________________</w:t>
            </w:r>
          </w:p>
        </w:tc>
        <w:tc>
          <w:tcPr>
            <w:tcW w:w="867" w:type="pct"/>
          </w:tcPr>
          <w:p w:rsidR="00BC08FE" w:rsidRPr="00FE3FD7" w:rsidRDefault="00FE3FD7" w:rsidP="00BC08F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sdt>
              <w:sdtPr>
                <w:rPr>
                  <w:rFonts w:ascii="Arial" w:hAnsi="Arial" w:cs="Arial"/>
                  <w:sz w:val="20"/>
                  <w:szCs w:val="20"/>
                  <w:lang w:val="en-US"/>
                </w:rPr>
                <w:id w:val="1765573608"/>
                <w:placeholder>
                  <w:docPart w:val="88BC05867A834073BA9881145B924A71"/>
                </w:placeholder>
                <w:comboBox>
                  <w:listItem w:value="Choose an item."/>
                  <w:listItem w:displayText="Hojas fotocopiadas" w:value="Hojas fotocopiadas"/>
                  <w:listItem w:displayText="Guía de salud" w:value="Guía de salud"/>
                  <w:listItem w:displayText="Texto de salud" w:value="Texto de salud"/>
                  <w:listItem w:displayText="Papel de construcción" w:value="Papel de construcción"/>
                  <w:listItem w:displayText="Crayolas o marcadores" w:value="Crayolas o marcadores"/>
                  <w:listItem w:displayText="Fotografía" w:value="Fotografía"/>
                  <w:listItem w:displayText="Información provista" w:value="Información provista"/>
                  <w:listItem w:displayText="Juegos instruccionales" w:value="Juegos instruccionales"/>
                  <w:listItem w:displayText="CD / DVD" w:value="CD / DVD"/>
                  <w:listItem w:displayText="Vídeos" w:value="Vídeos"/>
                  <w:listItem w:displayText="Películas" w:value="Películas"/>
                  <w:listItem w:displayText="Cartulina" w:value="Cartulina"/>
                  <w:listItem w:displayText="Carteles o afiches" w:value="Carteles o afiches"/>
                  <w:listItem w:displayText="Franjas / vocabulario" w:value="Franjas / vocabulario"/>
                  <w:listItem w:displayText="Láminas" w:value="Láminas"/>
                  <w:listItem w:displayText="Periódico / revistas" w:value="Periódico / revistas"/>
                  <w:listItem w:displayText="Pizarra" w:value="Pizarra"/>
                  <w:listItem w:displayText="Computadora / proyector" w:value="Computadora / proyector"/>
                  <w:listItem w:displayText="radio" w:value="radio"/>
                  <w:listItem w:displayText="regla, pega y tijera" w:value="regla, pega y tijera"/>
                </w:comboBox>
              </w:sdtPr>
              <w:sdtContent>
                <w:proofErr w:type="spellStart"/>
                <w:r w:rsidR="00FE5639" w:rsidRPr="00FE3FD7">
                  <w:rPr>
                    <w:rFonts w:ascii="Arial" w:hAnsi="Arial" w:cs="Arial"/>
                    <w:sz w:val="20"/>
                    <w:szCs w:val="20"/>
                    <w:lang w:val="en-US"/>
                  </w:rPr>
                  <w:t>Información</w:t>
                </w:r>
                <w:proofErr w:type="spellEnd"/>
                <w:r w:rsidR="00FE5639" w:rsidRPr="00FE3FD7">
                  <w:rPr>
                    <w:rFonts w:ascii="Arial" w:hAnsi="Arial" w:cs="Arial"/>
                    <w:sz w:val="20"/>
                    <w:szCs w:val="20"/>
                    <w:lang w:val="en-US"/>
                  </w:rPr>
                  <w:t xml:space="preserve"> </w:t>
                </w:r>
                <w:proofErr w:type="spellStart"/>
                <w:r w:rsidR="00FE5639" w:rsidRPr="00FE3FD7">
                  <w:rPr>
                    <w:rFonts w:ascii="Arial" w:hAnsi="Arial" w:cs="Arial"/>
                    <w:sz w:val="20"/>
                    <w:szCs w:val="20"/>
                    <w:lang w:val="en-US"/>
                  </w:rPr>
                  <w:t>provista</w:t>
                </w:r>
                <w:proofErr w:type="spellEnd"/>
              </w:sdtContent>
            </w:sdt>
          </w:p>
          <w:p w:rsidR="00BC08FE" w:rsidRPr="00FE3FD7" w:rsidRDefault="00BC08FE" w:rsidP="00BC08FE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  <w:p w:rsidR="00BC08FE" w:rsidRPr="00FE3FD7" w:rsidRDefault="00BC08FE" w:rsidP="00BC08FE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  <w:p w:rsidR="00BC08FE" w:rsidRPr="00FE3FD7" w:rsidRDefault="00BC08FE" w:rsidP="00BC08FE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FE3FD7">
              <w:rPr>
                <w:rFonts w:ascii="Arial" w:hAnsi="Arial" w:cs="Arial"/>
                <w:sz w:val="20"/>
                <w:szCs w:val="20"/>
              </w:rPr>
              <w:t>Otros: _____________________</w:t>
            </w:r>
          </w:p>
        </w:tc>
        <w:tc>
          <w:tcPr>
            <w:tcW w:w="864" w:type="pct"/>
          </w:tcPr>
          <w:p w:rsidR="00BC08FE" w:rsidRPr="00FE3FD7" w:rsidRDefault="00FE3FD7" w:rsidP="00BC08F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sdt>
              <w:sdtPr>
                <w:rPr>
                  <w:rFonts w:ascii="Arial" w:hAnsi="Arial" w:cs="Arial"/>
                  <w:sz w:val="20"/>
                  <w:szCs w:val="20"/>
                  <w:lang w:val="en-US"/>
                </w:rPr>
                <w:id w:val="-1541277680"/>
                <w:placeholder>
                  <w:docPart w:val="5F903B53E94144859B33A2D5B29CD1C5"/>
                </w:placeholder>
                <w:comboBox>
                  <w:listItem w:value="Choose an item."/>
                  <w:listItem w:displayText="Hojas fotocopiadas" w:value="Hojas fotocopiadas"/>
                  <w:listItem w:displayText="Guía de salud" w:value="Guía de salud"/>
                  <w:listItem w:displayText="Texto de salud" w:value="Texto de salud"/>
                  <w:listItem w:displayText="Papel de construcción" w:value="Papel de construcción"/>
                  <w:listItem w:displayText="Crayolas o marcadores" w:value="Crayolas o marcadores"/>
                  <w:listItem w:displayText="Fotografía" w:value="Fotografía"/>
                  <w:listItem w:displayText="Información provista" w:value="Información provista"/>
                  <w:listItem w:displayText="Juegos instruccionales" w:value="Juegos instruccionales"/>
                  <w:listItem w:displayText="CD / DVD" w:value="CD / DVD"/>
                  <w:listItem w:displayText="Vídeos" w:value="Vídeos"/>
                  <w:listItem w:displayText="Películas" w:value="Películas"/>
                  <w:listItem w:displayText="Cartulina" w:value="Cartulina"/>
                  <w:listItem w:displayText="Carteles o afiches" w:value="Carteles o afiches"/>
                  <w:listItem w:displayText="Franjas / vocabulario" w:value="Franjas / vocabulario"/>
                  <w:listItem w:displayText="Láminas" w:value="Láminas"/>
                  <w:listItem w:displayText="Periódico / revistas" w:value="Periódico / revistas"/>
                  <w:listItem w:displayText="Pizarra" w:value="Pizarra"/>
                  <w:listItem w:displayText="Computadora / proyector" w:value="Computadora / proyector"/>
                  <w:listItem w:displayText="radio" w:value="radio"/>
                  <w:listItem w:displayText="regla, pega y tijera" w:value="regla, pega y tijera"/>
                </w:comboBox>
              </w:sdtPr>
              <w:sdtContent>
                <w:proofErr w:type="spellStart"/>
                <w:r w:rsidR="00FE5639" w:rsidRPr="00FE3FD7">
                  <w:rPr>
                    <w:rFonts w:ascii="Arial" w:hAnsi="Arial" w:cs="Arial"/>
                    <w:sz w:val="20"/>
                    <w:szCs w:val="20"/>
                    <w:lang w:val="en-US"/>
                  </w:rPr>
                  <w:t>Pizarra</w:t>
                </w:r>
                <w:proofErr w:type="spellEnd"/>
              </w:sdtContent>
            </w:sdt>
          </w:p>
          <w:p w:rsidR="00BC08FE" w:rsidRPr="00FE3FD7" w:rsidRDefault="00BC08FE" w:rsidP="00BC08FE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  <w:p w:rsidR="00BC08FE" w:rsidRPr="00FE3FD7" w:rsidRDefault="00BC08FE" w:rsidP="00BC08FE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FE3FD7">
              <w:rPr>
                <w:rFonts w:ascii="Arial" w:hAnsi="Arial" w:cs="Arial"/>
                <w:sz w:val="20"/>
                <w:szCs w:val="20"/>
              </w:rPr>
              <w:t>Otros: ____________________</w:t>
            </w:r>
          </w:p>
        </w:tc>
        <w:tc>
          <w:tcPr>
            <w:tcW w:w="866" w:type="pct"/>
          </w:tcPr>
          <w:p w:rsidR="00BC08FE" w:rsidRPr="00FE3FD7" w:rsidRDefault="00FE3FD7" w:rsidP="00BC08F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sdt>
              <w:sdtPr>
                <w:rPr>
                  <w:rFonts w:ascii="Arial" w:hAnsi="Arial" w:cs="Arial"/>
                  <w:sz w:val="20"/>
                  <w:szCs w:val="20"/>
                  <w:lang w:val="en-US"/>
                </w:rPr>
                <w:id w:val="-886876413"/>
                <w:placeholder>
                  <w:docPart w:val="CA0825C24B06435D92C9A5D287F1BA2C"/>
                </w:placeholder>
                <w:comboBox>
                  <w:listItem w:value="Choose an item."/>
                  <w:listItem w:displayText="Hojas fotocopiadas" w:value="Hojas fotocopiadas"/>
                  <w:listItem w:displayText="Guía de salud" w:value="Guía de salud"/>
                  <w:listItem w:displayText="Texto de salud" w:value="Texto de salud"/>
                  <w:listItem w:displayText="Papel de construcción" w:value="Papel de construcción"/>
                  <w:listItem w:displayText="Crayolas o marcadores" w:value="Crayolas o marcadores"/>
                  <w:listItem w:displayText="Fotografía" w:value="Fotografía"/>
                  <w:listItem w:displayText="Información provista" w:value="Información provista"/>
                  <w:listItem w:displayText="Juegos instruccionales" w:value="Juegos instruccionales"/>
                  <w:listItem w:displayText="CD / DVD" w:value="CD / DVD"/>
                  <w:listItem w:displayText="Vídeos" w:value="Vídeos"/>
                  <w:listItem w:displayText="Películas" w:value="Películas"/>
                  <w:listItem w:displayText="Cartulina" w:value="Cartulina"/>
                  <w:listItem w:displayText="Carteles o afiches" w:value="Carteles o afiches"/>
                  <w:listItem w:displayText="Franjas / vocabulario" w:value="Franjas / vocabulario"/>
                  <w:listItem w:displayText="Láminas" w:value="Láminas"/>
                  <w:listItem w:displayText="Periódico / revistas" w:value="Periódico / revistas"/>
                  <w:listItem w:displayText="Pizarra" w:value="Pizarra"/>
                  <w:listItem w:displayText="Computadora / proyector" w:value="Computadora / proyector"/>
                  <w:listItem w:displayText="radio" w:value="radio"/>
                  <w:listItem w:displayText="regla, pega y tijera" w:value="regla, pega y tijera"/>
                </w:comboBox>
              </w:sdtPr>
              <w:sdtContent>
                <w:proofErr w:type="spellStart"/>
                <w:r w:rsidR="00FE5639" w:rsidRPr="00FE3FD7">
                  <w:rPr>
                    <w:rFonts w:ascii="Arial" w:hAnsi="Arial" w:cs="Arial"/>
                    <w:sz w:val="20"/>
                    <w:szCs w:val="20"/>
                    <w:lang w:val="en-US"/>
                  </w:rPr>
                  <w:t>Pizarra</w:t>
                </w:r>
                <w:proofErr w:type="spellEnd"/>
              </w:sdtContent>
            </w:sdt>
          </w:p>
          <w:p w:rsidR="00BC08FE" w:rsidRPr="00FE3FD7" w:rsidRDefault="00BC08FE" w:rsidP="00BC08FE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  <w:p w:rsidR="00BC08FE" w:rsidRPr="00FE3FD7" w:rsidRDefault="00BC08FE" w:rsidP="00BC08FE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FE3FD7">
              <w:rPr>
                <w:rFonts w:ascii="Arial" w:hAnsi="Arial" w:cs="Arial"/>
                <w:sz w:val="20"/>
                <w:szCs w:val="20"/>
              </w:rPr>
              <w:t>Otros: ____________________</w:t>
            </w:r>
          </w:p>
        </w:tc>
      </w:tr>
      <w:tr w:rsidR="00FE3FD7" w:rsidRPr="00FE3FD7" w:rsidTr="00E03980">
        <w:trPr>
          <w:trHeight w:val="58"/>
        </w:trPr>
        <w:tc>
          <w:tcPr>
            <w:tcW w:w="575" w:type="pct"/>
            <w:vAlign w:val="center"/>
          </w:tcPr>
          <w:p w:rsidR="00BC08FE" w:rsidRPr="00FE3FD7" w:rsidRDefault="00BC08FE" w:rsidP="00BC08FE">
            <w:pPr>
              <w:spacing w:before="120" w:after="120" w:line="240" w:lineRule="auto"/>
              <w:rPr>
                <w:rFonts w:ascii="Arial" w:hAnsi="Arial" w:cs="Arial"/>
                <w:sz w:val="20"/>
                <w:szCs w:val="20"/>
              </w:rPr>
            </w:pPr>
            <w:r w:rsidRPr="00FE3FD7">
              <w:rPr>
                <w:rFonts w:ascii="Arial" w:hAnsi="Arial" w:cs="Arial"/>
                <w:sz w:val="20"/>
                <w:szCs w:val="20"/>
              </w:rPr>
              <w:t>Asignación</w:t>
            </w:r>
          </w:p>
        </w:tc>
        <w:tc>
          <w:tcPr>
            <w:tcW w:w="866" w:type="pct"/>
          </w:tcPr>
          <w:p w:rsidR="00BC08FE" w:rsidRPr="00FE3FD7" w:rsidRDefault="00BC08FE" w:rsidP="00BC08FE">
            <w:pPr>
              <w:rPr>
                <w:rStyle w:val="hps"/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62" w:type="pct"/>
          </w:tcPr>
          <w:p w:rsidR="00BC08FE" w:rsidRPr="00FE3FD7" w:rsidRDefault="00BC08FE" w:rsidP="00BC08FE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67" w:type="pct"/>
          </w:tcPr>
          <w:p w:rsidR="00BC08FE" w:rsidRPr="00FE3FD7" w:rsidRDefault="00BC08FE" w:rsidP="00BC08FE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64" w:type="pct"/>
          </w:tcPr>
          <w:p w:rsidR="00BC08FE" w:rsidRPr="00FE3FD7" w:rsidRDefault="00BC08FE" w:rsidP="00BC08FE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66" w:type="pct"/>
          </w:tcPr>
          <w:p w:rsidR="00BC08FE" w:rsidRPr="00FE3FD7" w:rsidRDefault="00BC08FE" w:rsidP="00BC08FE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FE3FD7" w:rsidRPr="00FE3FD7" w:rsidTr="00E03980">
        <w:trPr>
          <w:trHeight w:val="392"/>
        </w:trPr>
        <w:tc>
          <w:tcPr>
            <w:tcW w:w="575" w:type="pct"/>
          </w:tcPr>
          <w:p w:rsidR="00BC08FE" w:rsidRPr="00FE3FD7" w:rsidRDefault="00BC08FE" w:rsidP="00BC08FE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FE3FD7">
              <w:rPr>
                <w:rFonts w:ascii="Arial" w:hAnsi="Arial" w:cs="Arial"/>
                <w:sz w:val="20"/>
                <w:szCs w:val="20"/>
              </w:rPr>
              <w:t xml:space="preserve">Estrategias de instrucción </w:t>
            </w:r>
            <w:r w:rsidRPr="00FE3FD7">
              <w:rPr>
                <w:rFonts w:ascii="Arial" w:hAnsi="Arial" w:cs="Arial"/>
                <w:sz w:val="20"/>
                <w:szCs w:val="20"/>
              </w:rPr>
              <w:lastRenderedPageBreak/>
              <w:t>diferenciada</w:t>
            </w:r>
          </w:p>
          <w:p w:rsidR="00BC08FE" w:rsidRPr="00FE3FD7" w:rsidRDefault="00BC08FE" w:rsidP="00BC08FE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66" w:type="pct"/>
          </w:tcPr>
          <w:p w:rsidR="00542C5C" w:rsidRPr="00326237" w:rsidRDefault="00542C5C" w:rsidP="00542C5C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proofErr w:type="spellStart"/>
            <w:r w:rsidRPr="00326237">
              <w:rPr>
                <w:rFonts w:ascii="Arial" w:hAnsi="Arial" w:cs="Arial"/>
                <w:sz w:val="20"/>
                <w:szCs w:val="20"/>
                <w:lang w:val="en-US"/>
              </w:rPr>
              <w:lastRenderedPageBreak/>
              <w:t>Educación</w:t>
            </w:r>
            <w:proofErr w:type="spellEnd"/>
            <w:r w:rsidRPr="00326237">
              <w:rPr>
                <w:rFonts w:ascii="Arial" w:hAnsi="Arial" w:cs="Arial"/>
                <w:sz w:val="20"/>
                <w:szCs w:val="20"/>
                <w:lang w:val="en-US"/>
              </w:rPr>
              <w:t xml:space="preserve"> especial:</w:t>
            </w:r>
          </w:p>
          <w:p w:rsidR="00542C5C" w:rsidRPr="00326237" w:rsidRDefault="00542C5C" w:rsidP="00542C5C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542C5C" w:rsidRPr="00326237" w:rsidRDefault="00542C5C" w:rsidP="00542C5C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542C5C" w:rsidRPr="00326237" w:rsidRDefault="00542C5C" w:rsidP="00542C5C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326237">
              <w:rPr>
                <w:rFonts w:ascii="Arial" w:hAnsi="Arial" w:cs="Arial"/>
                <w:sz w:val="20"/>
                <w:szCs w:val="20"/>
              </w:rPr>
              <w:t>Limitaciones lingüísticas Español:</w:t>
            </w:r>
          </w:p>
          <w:p w:rsidR="00542C5C" w:rsidRPr="00326237" w:rsidRDefault="00542C5C" w:rsidP="00542C5C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  <w:p w:rsidR="00542C5C" w:rsidRPr="00326237" w:rsidRDefault="00542C5C" w:rsidP="00542C5C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  <w:p w:rsidR="00542C5C" w:rsidRPr="00326237" w:rsidRDefault="00542C5C" w:rsidP="00542C5C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  <w:p w:rsidR="00542C5C" w:rsidRPr="00326237" w:rsidRDefault="00542C5C" w:rsidP="00542C5C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proofErr w:type="spellStart"/>
            <w:r w:rsidRPr="00326237">
              <w:rPr>
                <w:rFonts w:ascii="Arial" w:hAnsi="Arial" w:cs="Arial"/>
                <w:sz w:val="20"/>
                <w:szCs w:val="20"/>
                <w:lang w:val="en-US"/>
              </w:rPr>
              <w:t>Sección</w:t>
            </w:r>
            <w:proofErr w:type="spellEnd"/>
            <w:r w:rsidRPr="00326237">
              <w:rPr>
                <w:rFonts w:ascii="Arial" w:hAnsi="Arial" w:cs="Arial"/>
                <w:sz w:val="20"/>
                <w:szCs w:val="20"/>
                <w:lang w:val="en-US"/>
              </w:rPr>
              <w:t xml:space="preserve"> 504:</w:t>
            </w:r>
          </w:p>
          <w:p w:rsidR="00542C5C" w:rsidRPr="00326237" w:rsidRDefault="00542C5C" w:rsidP="00542C5C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  <w:p w:rsidR="00542C5C" w:rsidRPr="00326237" w:rsidRDefault="00542C5C" w:rsidP="00542C5C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  <w:p w:rsidR="00BC08FE" w:rsidRPr="00FE3FD7" w:rsidRDefault="00542C5C" w:rsidP="00542C5C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  <w:lang w:val="en-US"/>
              </w:rPr>
              <w:t>Dotados</w:t>
            </w:r>
            <w:proofErr w:type="spellEnd"/>
          </w:p>
        </w:tc>
        <w:tc>
          <w:tcPr>
            <w:tcW w:w="962" w:type="pct"/>
          </w:tcPr>
          <w:p w:rsidR="00542C5C" w:rsidRPr="00326237" w:rsidRDefault="00542C5C" w:rsidP="00542C5C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proofErr w:type="spellStart"/>
            <w:r w:rsidRPr="00326237">
              <w:rPr>
                <w:rFonts w:ascii="Arial" w:hAnsi="Arial" w:cs="Arial"/>
                <w:sz w:val="20"/>
                <w:szCs w:val="20"/>
                <w:lang w:val="en-US"/>
              </w:rPr>
              <w:lastRenderedPageBreak/>
              <w:t>Educación</w:t>
            </w:r>
            <w:proofErr w:type="spellEnd"/>
            <w:r w:rsidRPr="00326237">
              <w:rPr>
                <w:rFonts w:ascii="Arial" w:hAnsi="Arial" w:cs="Arial"/>
                <w:sz w:val="20"/>
                <w:szCs w:val="20"/>
                <w:lang w:val="en-US"/>
              </w:rPr>
              <w:t xml:space="preserve"> especial:</w:t>
            </w:r>
          </w:p>
          <w:p w:rsidR="00542C5C" w:rsidRPr="00326237" w:rsidRDefault="00542C5C" w:rsidP="00542C5C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542C5C" w:rsidRPr="00326237" w:rsidRDefault="00542C5C" w:rsidP="00542C5C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542C5C" w:rsidRPr="00326237" w:rsidRDefault="00542C5C" w:rsidP="00542C5C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326237">
              <w:rPr>
                <w:rFonts w:ascii="Arial" w:hAnsi="Arial" w:cs="Arial"/>
                <w:sz w:val="20"/>
                <w:szCs w:val="20"/>
              </w:rPr>
              <w:t>Limitaciones lingüísticas Español:</w:t>
            </w:r>
          </w:p>
          <w:p w:rsidR="00542C5C" w:rsidRPr="00326237" w:rsidRDefault="00542C5C" w:rsidP="00542C5C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  <w:p w:rsidR="00542C5C" w:rsidRPr="00326237" w:rsidRDefault="00542C5C" w:rsidP="00542C5C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  <w:p w:rsidR="00542C5C" w:rsidRPr="00326237" w:rsidRDefault="00542C5C" w:rsidP="00542C5C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  <w:p w:rsidR="00542C5C" w:rsidRPr="00326237" w:rsidRDefault="00542C5C" w:rsidP="00542C5C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proofErr w:type="spellStart"/>
            <w:r w:rsidRPr="00326237">
              <w:rPr>
                <w:rFonts w:ascii="Arial" w:hAnsi="Arial" w:cs="Arial"/>
                <w:sz w:val="20"/>
                <w:szCs w:val="20"/>
                <w:lang w:val="en-US"/>
              </w:rPr>
              <w:t>Sección</w:t>
            </w:r>
            <w:proofErr w:type="spellEnd"/>
            <w:r w:rsidRPr="00326237">
              <w:rPr>
                <w:rFonts w:ascii="Arial" w:hAnsi="Arial" w:cs="Arial"/>
                <w:sz w:val="20"/>
                <w:szCs w:val="20"/>
                <w:lang w:val="en-US"/>
              </w:rPr>
              <w:t xml:space="preserve"> 504:</w:t>
            </w:r>
          </w:p>
          <w:p w:rsidR="00542C5C" w:rsidRPr="00326237" w:rsidRDefault="00542C5C" w:rsidP="00542C5C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  <w:p w:rsidR="00542C5C" w:rsidRPr="00326237" w:rsidRDefault="00542C5C" w:rsidP="00542C5C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  <w:p w:rsidR="00BC08FE" w:rsidRPr="00FE3FD7" w:rsidRDefault="00542C5C" w:rsidP="00542C5C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  <w:lang w:val="en-US"/>
              </w:rPr>
              <w:t>Dotados</w:t>
            </w:r>
            <w:proofErr w:type="spellEnd"/>
          </w:p>
        </w:tc>
        <w:tc>
          <w:tcPr>
            <w:tcW w:w="867" w:type="pct"/>
          </w:tcPr>
          <w:p w:rsidR="00542C5C" w:rsidRPr="00326237" w:rsidRDefault="00542C5C" w:rsidP="00542C5C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proofErr w:type="spellStart"/>
            <w:r w:rsidRPr="00326237">
              <w:rPr>
                <w:rFonts w:ascii="Arial" w:hAnsi="Arial" w:cs="Arial"/>
                <w:sz w:val="20"/>
                <w:szCs w:val="20"/>
                <w:lang w:val="en-US"/>
              </w:rPr>
              <w:lastRenderedPageBreak/>
              <w:t>Educación</w:t>
            </w:r>
            <w:proofErr w:type="spellEnd"/>
            <w:r w:rsidRPr="00326237">
              <w:rPr>
                <w:rFonts w:ascii="Arial" w:hAnsi="Arial" w:cs="Arial"/>
                <w:sz w:val="20"/>
                <w:szCs w:val="20"/>
                <w:lang w:val="en-US"/>
              </w:rPr>
              <w:t xml:space="preserve"> especial:</w:t>
            </w:r>
          </w:p>
          <w:p w:rsidR="00542C5C" w:rsidRPr="00326237" w:rsidRDefault="00542C5C" w:rsidP="00542C5C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542C5C" w:rsidRPr="00326237" w:rsidRDefault="00542C5C" w:rsidP="00542C5C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542C5C" w:rsidRPr="00326237" w:rsidRDefault="00542C5C" w:rsidP="00542C5C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326237">
              <w:rPr>
                <w:rFonts w:ascii="Arial" w:hAnsi="Arial" w:cs="Arial"/>
                <w:sz w:val="20"/>
                <w:szCs w:val="20"/>
              </w:rPr>
              <w:t>Limitaciones lingüísticas Español:</w:t>
            </w:r>
          </w:p>
          <w:p w:rsidR="00542C5C" w:rsidRPr="00326237" w:rsidRDefault="00542C5C" w:rsidP="00542C5C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  <w:p w:rsidR="00542C5C" w:rsidRPr="00326237" w:rsidRDefault="00542C5C" w:rsidP="00542C5C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  <w:p w:rsidR="00542C5C" w:rsidRPr="00326237" w:rsidRDefault="00542C5C" w:rsidP="00542C5C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  <w:p w:rsidR="00542C5C" w:rsidRPr="00326237" w:rsidRDefault="00542C5C" w:rsidP="00542C5C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proofErr w:type="spellStart"/>
            <w:r w:rsidRPr="00326237">
              <w:rPr>
                <w:rFonts w:ascii="Arial" w:hAnsi="Arial" w:cs="Arial"/>
                <w:sz w:val="20"/>
                <w:szCs w:val="20"/>
                <w:lang w:val="en-US"/>
              </w:rPr>
              <w:t>Sección</w:t>
            </w:r>
            <w:proofErr w:type="spellEnd"/>
            <w:r w:rsidRPr="00326237">
              <w:rPr>
                <w:rFonts w:ascii="Arial" w:hAnsi="Arial" w:cs="Arial"/>
                <w:sz w:val="20"/>
                <w:szCs w:val="20"/>
                <w:lang w:val="en-US"/>
              </w:rPr>
              <w:t xml:space="preserve"> 504:</w:t>
            </w:r>
          </w:p>
          <w:p w:rsidR="00542C5C" w:rsidRPr="00326237" w:rsidRDefault="00542C5C" w:rsidP="00542C5C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  <w:p w:rsidR="00542C5C" w:rsidRPr="00326237" w:rsidRDefault="00542C5C" w:rsidP="00542C5C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  <w:p w:rsidR="00BC08FE" w:rsidRPr="00FE3FD7" w:rsidRDefault="00542C5C" w:rsidP="00542C5C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  <w:lang w:val="en-US"/>
              </w:rPr>
              <w:t>Dotados</w:t>
            </w:r>
            <w:proofErr w:type="spellEnd"/>
          </w:p>
        </w:tc>
        <w:tc>
          <w:tcPr>
            <w:tcW w:w="864" w:type="pct"/>
          </w:tcPr>
          <w:p w:rsidR="00542C5C" w:rsidRPr="00326237" w:rsidRDefault="00542C5C" w:rsidP="00542C5C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proofErr w:type="spellStart"/>
            <w:r w:rsidRPr="00326237">
              <w:rPr>
                <w:rFonts w:ascii="Arial" w:hAnsi="Arial" w:cs="Arial"/>
                <w:sz w:val="20"/>
                <w:szCs w:val="20"/>
                <w:lang w:val="en-US"/>
              </w:rPr>
              <w:lastRenderedPageBreak/>
              <w:t>Educación</w:t>
            </w:r>
            <w:proofErr w:type="spellEnd"/>
            <w:r w:rsidRPr="00326237">
              <w:rPr>
                <w:rFonts w:ascii="Arial" w:hAnsi="Arial" w:cs="Arial"/>
                <w:sz w:val="20"/>
                <w:szCs w:val="20"/>
                <w:lang w:val="en-US"/>
              </w:rPr>
              <w:t xml:space="preserve"> especial:</w:t>
            </w:r>
          </w:p>
          <w:p w:rsidR="00542C5C" w:rsidRPr="00326237" w:rsidRDefault="00542C5C" w:rsidP="00542C5C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542C5C" w:rsidRPr="00326237" w:rsidRDefault="00542C5C" w:rsidP="00542C5C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542C5C" w:rsidRPr="00326237" w:rsidRDefault="00542C5C" w:rsidP="00542C5C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326237">
              <w:rPr>
                <w:rFonts w:ascii="Arial" w:hAnsi="Arial" w:cs="Arial"/>
                <w:sz w:val="20"/>
                <w:szCs w:val="20"/>
              </w:rPr>
              <w:t>Limitaciones lingüísticas Español:</w:t>
            </w:r>
          </w:p>
          <w:p w:rsidR="00542C5C" w:rsidRPr="00326237" w:rsidRDefault="00542C5C" w:rsidP="00542C5C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  <w:p w:rsidR="00542C5C" w:rsidRPr="00326237" w:rsidRDefault="00542C5C" w:rsidP="00542C5C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  <w:p w:rsidR="00542C5C" w:rsidRPr="00326237" w:rsidRDefault="00542C5C" w:rsidP="00542C5C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  <w:p w:rsidR="00542C5C" w:rsidRPr="00326237" w:rsidRDefault="00542C5C" w:rsidP="00542C5C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proofErr w:type="spellStart"/>
            <w:r w:rsidRPr="00326237">
              <w:rPr>
                <w:rFonts w:ascii="Arial" w:hAnsi="Arial" w:cs="Arial"/>
                <w:sz w:val="20"/>
                <w:szCs w:val="20"/>
                <w:lang w:val="en-US"/>
              </w:rPr>
              <w:t>Sección</w:t>
            </w:r>
            <w:proofErr w:type="spellEnd"/>
            <w:r w:rsidRPr="00326237">
              <w:rPr>
                <w:rFonts w:ascii="Arial" w:hAnsi="Arial" w:cs="Arial"/>
                <w:sz w:val="20"/>
                <w:szCs w:val="20"/>
                <w:lang w:val="en-US"/>
              </w:rPr>
              <w:t xml:space="preserve"> 504:</w:t>
            </w:r>
          </w:p>
          <w:p w:rsidR="00542C5C" w:rsidRPr="00326237" w:rsidRDefault="00542C5C" w:rsidP="00542C5C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  <w:p w:rsidR="00542C5C" w:rsidRPr="00326237" w:rsidRDefault="00542C5C" w:rsidP="00542C5C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  <w:p w:rsidR="00BC08FE" w:rsidRPr="00FE3FD7" w:rsidRDefault="00542C5C" w:rsidP="00542C5C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  <w:lang w:val="en-US"/>
              </w:rPr>
              <w:t>Dotados</w:t>
            </w:r>
            <w:proofErr w:type="spellEnd"/>
          </w:p>
        </w:tc>
        <w:tc>
          <w:tcPr>
            <w:tcW w:w="866" w:type="pct"/>
          </w:tcPr>
          <w:p w:rsidR="00542C5C" w:rsidRPr="00326237" w:rsidRDefault="00542C5C" w:rsidP="00542C5C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proofErr w:type="spellStart"/>
            <w:r w:rsidRPr="00326237">
              <w:rPr>
                <w:rFonts w:ascii="Arial" w:hAnsi="Arial" w:cs="Arial"/>
                <w:sz w:val="20"/>
                <w:szCs w:val="20"/>
                <w:lang w:val="en-US"/>
              </w:rPr>
              <w:lastRenderedPageBreak/>
              <w:t>Educación</w:t>
            </w:r>
            <w:proofErr w:type="spellEnd"/>
            <w:r w:rsidRPr="00326237">
              <w:rPr>
                <w:rFonts w:ascii="Arial" w:hAnsi="Arial" w:cs="Arial"/>
                <w:sz w:val="20"/>
                <w:szCs w:val="20"/>
                <w:lang w:val="en-US"/>
              </w:rPr>
              <w:t xml:space="preserve"> especial:</w:t>
            </w:r>
          </w:p>
          <w:p w:rsidR="00542C5C" w:rsidRPr="00326237" w:rsidRDefault="00542C5C" w:rsidP="00542C5C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542C5C" w:rsidRPr="00326237" w:rsidRDefault="00542C5C" w:rsidP="00542C5C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542C5C" w:rsidRPr="00326237" w:rsidRDefault="00542C5C" w:rsidP="00542C5C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326237">
              <w:rPr>
                <w:rFonts w:ascii="Arial" w:hAnsi="Arial" w:cs="Arial"/>
                <w:sz w:val="20"/>
                <w:szCs w:val="20"/>
              </w:rPr>
              <w:t>Limitaciones lingüísticas Español:</w:t>
            </w:r>
          </w:p>
          <w:p w:rsidR="00542C5C" w:rsidRPr="00326237" w:rsidRDefault="00542C5C" w:rsidP="00542C5C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  <w:p w:rsidR="00542C5C" w:rsidRPr="00326237" w:rsidRDefault="00542C5C" w:rsidP="00542C5C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  <w:p w:rsidR="00542C5C" w:rsidRPr="00326237" w:rsidRDefault="00542C5C" w:rsidP="00542C5C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  <w:p w:rsidR="00542C5C" w:rsidRPr="00326237" w:rsidRDefault="00542C5C" w:rsidP="00542C5C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proofErr w:type="spellStart"/>
            <w:r w:rsidRPr="00326237">
              <w:rPr>
                <w:rFonts w:ascii="Arial" w:hAnsi="Arial" w:cs="Arial"/>
                <w:sz w:val="20"/>
                <w:szCs w:val="20"/>
                <w:lang w:val="en-US"/>
              </w:rPr>
              <w:t>Sección</w:t>
            </w:r>
            <w:proofErr w:type="spellEnd"/>
            <w:r w:rsidRPr="00326237">
              <w:rPr>
                <w:rFonts w:ascii="Arial" w:hAnsi="Arial" w:cs="Arial"/>
                <w:sz w:val="20"/>
                <w:szCs w:val="20"/>
                <w:lang w:val="en-US"/>
              </w:rPr>
              <w:t xml:space="preserve"> 504:</w:t>
            </w:r>
          </w:p>
          <w:p w:rsidR="00542C5C" w:rsidRPr="00326237" w:rsidRDefault="00542C5C" w:rsidP="00542C5C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  <w:p w:rsidR="00542C5C" w:rsidRPr="00326237" w:rsidRDefault="00542C5C" w:rsidP="00542C5C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  <w:p w:rsidR="00BC08FE" w:rsidRPr="00FE3FD7" w:rsidRDefault="00542C5C" w:rsidP="00542C5C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  <w:lang w:val="en-US"/>
              </w:rPr>
              <w:t>Dotados</w:t>
            </w:r>
            <w:proofErr w:type="spellEnd"/>
          </w:p>
        </w:tc>
      </w:tr>
      <w:tr w:rsidR="00FE3FD7" w:rsidRPr="00FE3FD7" w:rsidTr="00D559DB">
        <w:trPr>
          <w:trHeight w:val="899"/>
        </w:trPr>
        <w:tc>
          <w:tcPr>
            <w:tcW w:w="575" w:type="pct"/>
          </w:tcPr>
          <w:p w:rsidR="00BC08FE" w:rsidRPr="00FE3FD7" w:rsidRDefault="00BC08FE" w:rsidP="00BC08FE">
            <w:pPr>
              <w:spacing w:before="120" w:after="120" w:line="240" w:lineRule="auto"/>
              <w:rPr>
                <w:rFonts w:ascii="Arial" w:hAnsi="Arial" w:cs="Arial"/>
                <w:sz w:val="20"/>
                <w:szCs w:val="20"/>
              </w:rPr>
            </w:pPr>
            <w:r w:rsidRPr="00FE3FD7">
              <w:rPr>
                <w:rFonts w:ascii="Arial" w:hAnsi="Arial" w:cs="Arial"/>
                <w:sz w:val="20"/>
                <w:szCs w:val="20"/>
              </w:rPr>
              <w:lastRenderedPageBreak/>
              <w:t>Reflexión de la Praxis</w:t>
            </w:r>
          </w:p>
        </w:tc>
        <w:tc>
          <w:tcPr>
            <w:tcW w:w="866" w:type="pct"/>
            <w:shd w:val="clear" w:color="auto" w:fill="auto"/>
          </w:tcPr>
          <w:p w:rsidR="00BC08FE" w:rsidRPr="00FE3FD7" w:rsidRDefault="00BC08FE" w:rsidP="00BC08FE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62" w:type="pct"/>
          </w:tcPr>
          <w:p w:rsidR="00BC08FE" w:rsidRPr="00FE3FD7" w:rsidRDefault="00BC08FE" w:rsidP="00BC08FE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67" w:type="pct"/>
          </w:tcPr>
          <w:p w:rsidR="00BC08FE" w:rsidRPr="00FE3FD7" w:rsidRDefault="00BC08FE" w:rsidP="00BC08FE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64" w:type="pct"/>
          </w:tcPr>
          <w:p w:rsidR="00BC08FE" w:rsidRPr="00FE3FD7" w:rsidRDefault="00BC08FE" w:rsidP="00BC08FE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66" w:type="pct"/>
          </w:tcPr>
          <w:p w:rsidR="00BC08FE" w:rsidRPr="00FE3FD7" w:rsidRDefault="00BC08FE" w:rsidP="00BC08FE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:rsidR="00BC08FE" w:rsidRPr="00FE3FD7" w:rsidRDefault="00BC08FE" w:rsidP="00BC08FE">
      <w:pPr>
        <w:spacing w:after="0" w:line="240" w:lineRule="auto"/>
        <w:rPr>
          <w:rFonts w:ascii="Arial" w:hAnsi="Arial" w:cs="Arial"/>
          <w:sz w:val="20"/>
          <w:szCs w:val="20"/>
        </w:rPr>
      </w:pPr>
    </w:p>
    <w:p w:rsidR="00D14696" w:rsidRPr="00FE3FD7" w:rsidRDefault="00D14696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FE3FD7">
        <w:rPr>
          <w:rFonts w:ascii="Arial" w:hAnsi="Arial" w:cs="Arial"/>
          <w:sz w:val="20"/>
          <w:szCs w:val="20"/>
        </w:rPr>
        <w:br w:type="page"/>
      </w:r>
    </w:p>
    <w:p w:rsidR="00D14696" w:rsidRPr="00A3061E" w:rsidRDefault="00D14696" w:rsidP="00D14696">
      <w:pPr>
        <w:spacing w:after="0" w:line="240" w:lineRule="auto"/>
        <w:rPr>
          <w:rFonts w:ascii="Arial" w:hAnsi="Arial" w:cs="Arial"/>
          <w:sz w:val="24"/>
          <w:szCs w:val="20"/>
          <w:u w:val="single"/>
        </w:rPr>
      </w:pPr>
      <w:bookmarkStart w:id="0" w:name="_GoBack"/>
      <w:r w:rsidRPr="00A3061E">
        <w:rPr>
          <w:rFonts w:ascii="Arial" w:hAnsi="Arial" w:cs="Arial"/>
          <w:sz w:val="24"/>
          <w:szCs w:val="20"/>
        </w:rPr>
        <w:lastRenderedPageBreak/>
        <w:t xml:space="preserve">Título de la Unidad: </w:t>
      </w:r>
      <w:r w:rsidRPr="00A3061E">
        <w:rPr>
          <w:rFonts w:ascii="Arial" w:hAnsi="Arial" w:cs="Arial"/>
          <w:sz w:val="24"/>
          <w:szCs w:val="20"/>
          <w:u w:val="single"/>
          <w:lang w:val="es-ES"/>
        </w:rPr>
        <w:t>11.8: Exploración de otras culturas</w:t>
      </w:r>
      <w:r w:rsidRPr="00A3061E">
        <w:rPr>
          <w:rFonts w:ascii="Arial" w:hAnsi="Arial" w:cs="Arial"/>
          <w:sz w:val="24"/>
          <w:szCs w:val="20"/>
        </w:rPr>
        <w:tab/>
      </w:r>
      <w:r w:rsidRPr="00A3061E">
        <w:rPr>
          <w:rFonts w:ascii="Arial" w:hAnsi="Arial" w:cs="Arial"/>
          <w:sz w:val="24"/>
          <w:szCs w:val="20"/>
        </w:rPr>
        <w:tab/>
      </w:r>
      <w:r w:rsidRPr="00A3061E">
        <w:rPr>
          <w:rFonts w:ascii="Arial" w:hAnsi="Arial" w:cs="Arial"/>
          <w:sz w:val="24"/>
          <w:szCs w:val="20"/>
        </w:rPr>
        <w:tab/>
      </w:r>
      <w:r w:rsidRPr="00A3061E">
        <w:rPr>
          <w:rFonts w:ascii="Arial" w:hAnsi="Arial" w:cs="Arial"/>
          <w:sz w:val="24"/>
          <w:szCs w:val="20"/>
        </w:rPr>
        <w:tab/>
        <w:t xml:space="preserve">Duración: </w:t>
      </w:r>
      <w:r w:rsidRPr="00A3061E">
        <w:rPr>
          <w:rFonts w:ascii="Arial" w:hAnsi="Arial" w:cs="Arial"/>
          <w:sz w:val="24"/>
          <w:szCs w:val="20"/>
          <w:u w:val="single"/>
        </w:rPr>
        <w:t>3 semanas</w:t>
      </w:r>
      <w:r w:rsidRPr="00A3061E">
        <w:rPr>
          <w:rFonts w:ascii="Arial" w:hAnsi="Arial" w:cs="Arial"/>
          <w:sz w:val="24"/>
          <w:szCs w:val="20"/>
        </w:rPr>
        <w:t xml:space="preserve"> </w:t>
      </w:r>
      <w:r w:rsidRPr="00A3061E">
        <w:rPr>
          <w:rFonts w:ascii="Arial" w:hAnsi="Arial" w:cs="Arial"/>
          <w:sz w:val="24"/>
          <w:szCs w:val="20"/>
        </w:rPr>
        <w:tab/>
      </w:r>
      <w:r w:rsidRPr="00A3061E">
        <w:rPr>
          <w:rFonts w:ascii="Arial" w:hAnsi="Arial" w:cs="Arial"/>
          <w:sz w:val="24"/>
          <w:szCs w:val="20"/>
        </w:rPr>
        <w:tab/>
      </w:r>
      <w:r w:rsidRPr="00A3061E">
        <w:rPr>
          <w:rFonts w:ascii="Arial" w:hAnsi="Arial" w:cs="Arial"/>
          <w:sz w:val="24"/>
          <w:szCs w:val="20"/>
        </w:rPr>
        <w:tab/>
      </w:r>
      <w:r w:rsidRPr="00A3061E">
        <w:rPr>
          <w:rFonts w:ascii="Arial" w:hAnsi="Arial" w:cs="Arial"/>
          <w:sz w:val="24"/>
          <w:szCs w:val="20"/>
        </w:rPr>
        <w:tab/>
      </w:r>
      <w:r w:rsidRPr="00A3061E">
        <w:rPr>
          <w:rFonts w:ascii="Arial" w:hAnsi="Arial" w:cs="Arial"/>
          <w:sz w:val="24"/>
          <w:szCs w:val="20"/>
        </w:rPr>
        <w:tab/>
        <w:t>Semana #:</w:t>
      </w:r>
      <w:sdt>
        <w:sdtPr>
          <w:rPr>
            <w:rFonts w:ascii="Arial" w:hAnsi="Arial" w:cs="Arial"/>
            <w:sz w:val="24"/>
            <w:szCs w:val="20"/>
            <w:u w:val="single"/>
          </w:rPr>
          <w:id w:val="2137979029"/>
          <w:placeholder>
            <w:docPart w:val="286CBA7F7E334D5AB766339B481E4489"/>
          </w:placeholder>
          <w:comboBox>
            <w:listItem w:value="Choose an item."/>
            <w:listItem w:displayText="3" w:value="3"/>
            <w:listItem w:displayText="4" w:value="4"/>
            <w:listItem w:displayText="5" w:value="5"/>
            <w:listItem w:displayText="6" w:value="6"/>
            <w:listItem w:displayText="2" w:value="2"/>
          </w:comboBox>
        </w:sdtPr>
        <w:sdtContent>
          <w:r w:rsidRPr="00A3061E">
            <w:rPr>
              <w:rFonts w:ascii="Arial" w:hAnsi="Arial" w:cs="Arial"/>
              <w:sz w:val="24"/>
              <w:szCs w:val="20"/>
              <w:u w:val="single"/>
            </w:rPr>
            <w:t>3</w:t>
          </w:r>
        </w:sdtContent>
      </w:sdt>
    </w:p>
    <w:p w:rsidR="00D14696" w:rsidRPr="00A3061E" w:rsidRDefault="00D14696" w:rsidP="00D14696">
      <w:pPr>
        <w:spacing w:after="0" w:line="240" w:lineRule="auto"/>
        <w:rPr>
          <w:rFonts w:ascii="Arial" w:hAnsi="Arial" w:cs="Arial"/>
          <w:sz w:val="24"/>
          <w:szCs w:val="20"/>
        </w:rPr>
      </w:pPr>
    </w:p>
    <w:p w:rsidR="00D14696" w:rsidRPr="00A3061E" w:rsidRDefault="00D14696" w:rsidP="00D14696">
      <w:pPr>
        <w:spacing w:after="0" w:line="240" w:lineRule="auto"/>
        <w:rPr>
          <w:rFonts w:ascii="Arial" w:hAnsi="Arial" w:cs="Arial"/>
          <w:sz w:val="24"/>
          <w:szCs w:val="20"/>
        </w:rPr>
      </w:pPr>
      <w:r w:rsidRPr="00A3061E">
        <w:rPr>
          <w:rFonts w:ascii="Arial" w:hAnsi="Arial" w:cs="Arial"/>
          <w:sz w:val="24"/>
          <w:szCs w:val="20"/>
        </w:rPr>
        <w:t xml:space="preserve">Profesor(a): </w:t>
      </w:r>
      <w:r w:rsidRPr="00A3061E">
        <w:rPr>
          <w:rFonts w:ascii="Arial" w:hAnsi="Arial" w:cs="Arial"/>
          <w:sz w:val="24"/>
          <w:szCs w:val="20"/>
          <w:u w:val="single"/>
        </w:rPr>
        <w:tab/>
      </w:r>
      <w:r w:rsidRPr="00A3061E">
        <w:rPr>
          <w:rFonts w:ascii="Arial" w:hAnsi="Arial" w:cs="Arial"/>
          <w:sz w:val="24"/>
          <w:szCs w:val="20"/>
          <w:u w:val="single"/>
        </w:rPr>
        <w:tab/>
      </w:r>
      <w:r w:rsidRPr="00A3061E">
        <w:rPr>
          <w:rFonts w:ascii="Arial" w:hAnsi="Arial" w:cs="Arial"/>
          <w:sz w:val="24"/>
          <w:szCs w:val="20"/>
          <w:u w:val="single"/>
        </w:rPr>
        <w:tab/>
      </w:r>
      <w:r w:rsidRPr="00A3061E">
        <w:rPr>
          <w:rFonts w:ascii="Arial" w:hAnsi="Arial" w:cs="Arial"/>
          <w:sz w:val="24"/>
          <w:szCs w:val="20"/>
          <w:u w:val="single"/>
        </w:rPr>
        <w:tab/>
      </w:r>
      <w:r w:rsidRPr="00A3061E">
        <w:rPr>
          <w:rFonts w:ascii="Arial" w:hAnsi="Arial" w:cs="Arial"/>
          <w:sz w:val="24"/>
          <w:szCs w:val="20"/>
          <w:u w:val="single"/>
        </w:rPr>
        <w:tab/>
      </w:r>
      <w:r w:rsidRPr="00A3061E">
        <w:rPr>
          <w:rFonts w:ascii="Arial" w:hAnsi="Arial" w:cs="Arial"/>
          <w:sz w:val="24"/>
          <w:szCs w:val="20"/>
          <w:u w:val="single"/>
        </w:rPr>
        <w:tab/>
      </w:r>
      <w:r w:rsidRPr="00A3061E">
        <w:rPr>
          <w:rFonts w:ascii="Arial" w:hAnsi="Arial" w:cs="Arial"/>
          <w:sz w:val="24"/>
          <w:szCs w:val="20"/>
          <w:u w:val="single"/>
        </w:rPr>
        <w:tab/>
      </w:r>
      <w:r w:rsidRPr="00A3061E">
        <w:rPr>
          <w:rFonts w:ascii="Arial" w:hAnsi="Arial" w:cs="Arial"/>
          <w:sz w:val="24"/>
          <w:szCs w:val="20"/>
        </w:rPr>
        <w:tab/>
      </w:r>
      <w:r w:rsidRPr="00A3061E">
        <w:rPr>
          <w:rFonts w:ascii="Arial" w:hAnsi="Arial" w:cs="Arial"/>
          <w:sz w:val="24"/>
          <w:szCs w:val="20"/>
        </w:rPr>
        <w:tab/>
        <w:t xml:space="preserve">Materia:  </w:t>
      </w:r>
      <w:sdt>
        <w:sdtPr>
          <w:rPr>
            <w:rFonts w:ascii="Arial" w:hAnsi="Arial" w:cs="Arial"/>
            <w:sz w:val="24"/>
            <w:szCs w:val="20"/>
            <w:u w:val="single"/>
          </w:rPr>
          <w:id w:val="-396519454"/>
          <w:placeholder>
            <w:docPart w:val="E7962DEF538048458C34B7D2EC1F5662"/>
          </w:placeholder>
          <w:dropDownList>
            <w:listItem w:value="Choose an item."/>
            <w:listItem w:displayText="Español " w:value="Español "/>
          </w:dropDownList>
        </w:sdtPr>
        <w:sdtContent>
          <w:r w:rsidRPr="00A3061E">
            <w:rPr>
              <w:rFonts w:ascii="Arial" w:hAnsi="Arial" w:cs="Arial"/>
              <w:sz w:val="24"/>
              <w:szCs w:val="20"/>
              <w:u w:val="single"/>
            </w:rPr>
            <w:t xml:space="preserve">Español </w:t>
          </w:r>
        </w:sdtContent>
      </w:sdt>
      <w:r w:rsidRPr="00A3061E">
        <w:rPr>
          <w:rFonts w:ascii="Arial" w:hAnsi="Arial" w:cs="Arial"/>
          <w:sz w:val="24"/>
          <w:szCs w:val="20"/>
        </w:rPr>
        <w:tab/>
      </w:r>
      <w:r w:rsidRPr="00A3061E">
        <w:rPr>
          <w:rFonts w:ascii="Arial" w:hAnsi="Arial" w:cs="Arial"/>
          <w:sz w:val="24"/>
          <w:szCs w:val="20"/>
        </w:rPr>
        <w:tab/>
      </w:r>
      <w:r w:rsidRPr="00A3061E">
        <w:rPr>
          <w:rFonts w:ascii="Arial" w:hAnsi="Arial" w:cs="Arial"/>
          <w:sz w:val="24"/>
          <w:szCs w:val="20"/>
        </w:rPr>
        <w:tab/>
      </w:r>
      <w:r w:rsidRPr="00A3061E">
        <w:rPr>
          <w:rFonts w:ascii="Arial" w:hAnsi="Arial" w:cs="Arial"/>
          <w:sz w:val="24"/>
          <w:szCs w:val="20"/>
        </w:rPr>
        <w:tab/>
        <w:t xml:space="preserve"> </w:t>
      </w:r>
      <w:r w:rsidRPr="00A3061E">
        <w:rPr>
          <w:rFonts w:ascii="Arial" w:hAnsi="Arial" w:cs="Arial"/>
          <w:sz w:val="24"/>
          <w:szCs w:val="20"/>
        </w:rPr>
        <w:tab/>
        <w:t xml:space="preserve">Grado: </w:t>
      </w:r>
      <w:sdt>
        <w:sdtPr>
          <w:rPr>
            <w:rFonts w:ascii="Arial" w:hAnsi="Arial" w:cs="Arial"/>
            <w:sz w:val="24"/>
            <w:szCs w:val="20"/>
            <w:u w:val="single"/>
          </w:rPr>
          <w:id w:val="726258419"/>
          <w:placeholder>
            <w:docPart w:val="E7962DEF538048458C34B7D2EC1F5662"/>
          </w:placeholder>
          <w:comboBox>
            <w:listItem w:value="Choose an item."/>
            <w:listItem w:displayText="Primero" w:value="Primero"/>
            <w:listItem w:displayText="Segundo" w:value="Segundo"/>
            <w:listItem w:displayText="Tercero " w:value="Tercero "/>
            <w:listItem w:displayText="Cuarto " w:value="Cuarto "/>
            <w:listItem w:displayText="Quinto" w:value="Quinto"/>
            <w:listItem w:displayText="Sexto" w:value="Sexto"/>
            <w:listItem w:displayText="Séptimo " w:value="Séptimo "/>
            <w:listItem w:displayText="Octavo" w:value="Octavo"/>
            <w:listItem w:displayText="Noveno" w:value="Noveno"/>
            <w:listItem w:displayText="Décimo" w:value="Décimo"/>
            <w:listItem w:displayText="Undécimo " w:value="Undécimo "/>
            <w:listItem w:displayText="Duodécimo " w:value="Duodécimo "/>
          </w:comboBox>
        </w:sdtPr>
        <w:sdtContent>
          <w:r w:rsidRPr="00A3061E">
            <w:rPr>
              <w:rFonts w:ascii="Arial" w:hAnsi="Arial" w:cs="Arial"/>
              <w:sz w:val="24"/>
              <w:szCs w:val="20"/>
              <w:u w:val="single"/>
            </w:rPr>
            <w:t xml:space="preserve">Undécimo </w:t>
          </w:r>
        </w:sdtContent>
      </w:sdt>
      <w:r w:rsidRPr="00A3061E">
        <w:rPr>
          <w:rFonts w:ascii="Arial" w:hAnsi="Arial" w:cs="Arial"/>
          <w:sz w:val="24"/>
          <w:szCs w:val="20"/>
        </w:rPr>
        <w:tab/>
      </w:r>
      <w:r w:rsidRPr="00A3061E">
        <w:rPr>
          <w:rFonts w:ascii="Arial" w:hAnsi="Arial" w:cs="Arial"/>
          <w:sz w:val="24"/>
          <w:szCs w:val="20"/>
        </w:rPr>
        <w:tab/>
      </w:r>
      <w:r w:rsidR="00D559DB" w:rsidRPr="00A3061E">
        <w:rPr>
          <w:rFonts w:ascii="Arial" w:hAnsi="Arial" w:cs="Arial"/>
          <w:sz w:val="24"/>
          <w:szCs w:val="20"/>
        </w:rPr>
        <w:t>Del ________ al _________</w:t>
      </w:r>
      <w:r w:rsidRPr="00A3061E">
        <w:rPr>
          <w:rFonts w:ascii="Arial" w:hAnsi="Arial" w:cs="Arial"/>
          <w:sz w:val="24"/>
          <w:szCs w:val="20"/>
        </w:rPr>
        <w:t xml:space="preserve"> </w:t>
      </w:r>
    </w:p>
    <w:bookmarkEnd w:id="0"/>
    <w:p w:rsidR="00D14696" w:rsidRPr="00FE3FD7" w:rsidRDefault="00D14696" w:rsidP="00D14696">
      <w:pPr>
        <w:spacing w:after="0" w:line="240" w:lineRule="auto"/>
        <w:rPr>
          <w:rFonts w:ascii="Arial" w:hAnsi="Arial" w:cs="Arial"/>
          <w:sz w:val="20"/>
          <w:szCs w:val="20"/>
          <w:u w:val="single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936"/>
      </w:tblGrid>
      <w:tr w:rsidR="00FE3FD7" w:rsidRPr="00FE3FD7" w:rsidTr="00E03980">
        <w:trPr>
          <w:trHeight w:val="187"/>
        </w:trPr>
        <w:tc>
          <w:tcPr>
            <w:tcW w:w="5000" w:type="pct"/>
            <w:shd w:val="clear" w:color="auto" w:fill="E7E6E6"/>
          </w:tcPr>
          <w:p w:rsidR="00D14696" w:rsidRPr="00FE3FD7" w:rsidRDefault="00D14696" w:rsidP="00E03980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E3FD7">
              <w:rPr>
                <w:rFonts w:ascii="Arial" w:hAnsi="Arial" w:cs="Arial"/>
                <w:sz w:val="20"/>
                <w:szCs w:val="20"/>
              </w:rPr>
              <w:t>RESULTADOS DESEADOS</w:t>
            </w:r>
          </w:p>
        </w:tc>
      </w:tr>
      <w:tr w:rsidR="00FE3FD7" w:rsidRPr="00FE3FD7" w:rsidTr="00E03980">
        <w:trPr>
          <w:trHeight w:val="187"/>
        </w:trPr>
        <w:tc>
          <w:tcPr>
            <w:tcW w:w="5000" w:type="pct"/>
            <w:shd w:val="clear" w:color="auto" w:fill="FFFFFF"/>
          </w:tcPr>
          <w:p w:rsidR="00D14696" w:rsidRPr="00FE3FD7" w:rsidRDefault="00D14696" w:rsidP="00E03980">
            <w:pPr>
              <w:spacing w:after="0" w:line="240" w:lineRule="auto"/>
              <w:ind w:left="426"/>
              <w:rPr>
                <w:rFonts w:ascii="Arial" w:hAnsi="Arial" w:cs="Arial"/>
                <w:sz w:val="20"/>
                <w:szCs w:val="20"/>
              </w:rPr>
            </w:pPr>
            <w:r w:rsidRPr="00FE3FD7">
              <w:rPr>
                <w:rFonts w:ascii="Arial" w:hAnsi="Arial" w:cs="Arial"/>
                <w:sz w:val="20"/>
                <w:szCs w:val="20"/>
              </w:rPr>
              <w:t>Compresión Duradera (entendimientos claves)</w:t>
            </w:r>
          </w:p>
          <w:p w:rsidR="00D14696" w:rsidRPr="00FE3FD7" w:rsidRDefault="00D14696" w:rsidP="00E03980">
            <w:pPr>
              <w:spacing w:after="0" w:line="240" w:lineRule="auto"/>
              <w:ind w:left="426"/>
              <w:rPr>
                <w:rFonts w:ascii="Arial" w:hAnsi="Arial" w:cs="Arial"/>
                <w:sz w:val="20"/>
                <w:szCs w:val="20"/>
              </w:rPr>
            </w:pPr>
            <w:r w:rsidRPr="00FE3FD7">
              <w:rPr>
                <w:rFonts w:ascii="Arial" w:hAnsi="Arial" w:cs="Arial"/>
                <w:sz w:val="20"/>
                <w:szCs w:val="20"/>
              </w:rPr>
              <w:t>Ejemplo: Los estudiantes entenderán que…</w:t>
            </w:r>
          </w:p>
          <w:p w:rsidR="00D14696" w:rsidRPr="00FE3FD7" w:rsidRDefault="00D14696" w:rsidP="00E03980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FE3FD7">
              <w:rPr>
                <w:rFonts w:ascii="Arial" w:hAnsi="Arial" w:cs="Arial"/>
                <w:sz w:val="20"/>
                <w:szCs w:val="20"/>
              </w:rPr>
              <w:t>CD1.  Los buenos escritores desarrollan y refinan sus ideas escribiendo y revisando lo que escriben para expresarse con coherencia.</w:t>
            </w:r>
          </w:p>
          <w:p w:rsidR="00D14696" w:rsidRPr="00FE3FD7" w:rsidRDefault="00D14696" w:rsidP="00E03980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FE3FD7">
              <w:rPr>
                <w:rFonts w:ascii="Arial" w:hAnsi="Arial" w:cs="Arial"/>
                <w:sz w:val="20"/>
                <w:szCs w:val="20"/>
              </w:rPr>
              <w:t>CD2.  Viajamos para aprender más sobre nosotros mismos y otras culturas.</w:t>
            </w:r>
          </w:p>
          <w:p w:rsidR="00D14696" w:rsidRPr="00FE3FD7" w:rsidRDefault="00D14696" w:rsidP="00E03980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FE3FD7">
              <w:rPr>
                <w:rFonts w:ascii="Arial" w:hAnsi="Arial" w:cs="Arial"/>
                <w:sz w:val="20"/>
                <w:szCs w:val="20"/>
              </w:rPr>
              <w:t>CD3.  Tanto nuestras creencias como nuestra crianza nos proveen un contexto y perspectiva para ver e interactuar con el mundo que nos rodea e influyen en la manera que pensamos, actuamos, hablamos y vestimos.</w:t>
            </w:r>
          </w:p>
          <w:p w:rsidR="00D14696" w:rsidRPr="00FE3FD7" w:rsidRDefault="00D14696" w:rsidP="00E03980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FE3FD7">
              <w:rPr>
                <w:rFonts w:ascii="Arial" w:hAnsi="Arial" w:cs="Arial"/>
                <w:sz w:val="20"/>
                <w:szCs w:val="20"/>
              </w:rPr>
              <w:t>CD4.  El aprender y apreciar otras culturas aumenta y mejora mi comprensión de mí mismo, mi comunidad y el mundo.</w:t>
            </w:r>
          </w:p>
          <w:p w:rsidR="00D14696" w:rsidRPr="00FE3FD7" w:rsidRDefault="00D14696" w:rsidP="00E03980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FE3FD7">
              <w:rPr>
                <w:rFonts w:ascii="Arial" w:hAnsi="Arial" w:cs="Arial"/>
                <w:sz w:val="20"/>
                <w:szCs w:val="20"/>
              </w:rPr>
              <w:t>CD5. Reflexionar sobre nueva información puede resultar en un cambio de ideas o perspectiva para mi bienestar y el de los demás.</w:t>
            </w:r>
          </w:p>
        </w:tc>
      </w:tr>
      <w:tr w:rsidR="00FE3FD7" w:rsidRPr="00FE3FD7" w:rsidTr="00E03980">
        <w:trPr>
          <w:trHeight w:val="247"/>
        </w:trPr>
        <w:tc>
          <w:tcPr>
            <w:tcW w:w="5000" w:type="pct"/>
            <w:shd w:val="clear" w:color="auto" w:fill="E7E6E6"/>
          </w:tcPr>
          <w:p w:rsidR="00D14696" w:rsidRPr="00FE3FD7" w:rsidRDefault="00D14696" w:rsidP="00E03980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E3FD7">
              <w:rPr>
                <w:rFonts w:ascii="Arial" w:hAnsi="Arial" w:cs="Arial"/>
                <w:sz w:val="20"/>
                <w:szCs w:val="20"/>
              </w:rPr>
              <w:t>EVALUACION DEL APRENDIZAJE</w:t>
            </w:r>
          </w:p>
        </w:tc>
      </w:tr>
      <w:tr w:rsidR="00FE3FD7" w:rsidRPr="00FE3FD7" w:rsidTr="00E03980">
        <w:trPr>
          <w:trHeight w:val="187"/>
        </w:trPr>
        <w:tc>
          <w:tcPr>
            <w:tcW w:w="5000" w:type="pct"/>
            <w:shd w:val="clear" w:color="auto" w:fill="FFFFFF"/>
          </w:tcPr>
          <w:p w:rsidR="00D14696" w:rsidRPr="00FE3FD7" w:rsidRDefault="00D14696" w:rsidP="00E03980">
            <w:pPr>
              <w:spacing w:after="0" w:line="240" w:lineRule="auto"/>
              <w:ind w:left="426"/>
              <w:rPr>
                <w:rFonts w:ascii="Arial" w:hAnsi="Arial" w:cs="Arial"/>
                <w:sz w:val="20"/>
                <w:szCs w:val="20"/>
              </w:rPr>
            </w:pPr>
            <w:r w:rsidRPr="00FE3FD7">
              <w:rPr>
                <w:rFonts w:ascii="Arial" w:hAnsi="Arial" w:cs="Arial"/>
                <w:sz w:val="20"/>
                <w:szCs w:val="20"/>
              </w:rPr>
              <w:t xml:space="preserve">Evaluación </w:t>
            </w:r>
            <w:proofErr w:type="spellStart"/>
            <w:r w:rsidRPr="00FE3FD7">
              <w:rPr>
                <w:rFonts w:ascii="Arial" w:hAnsi="Arial" w:cs="Arial"/>
                <w:sz w:val="20"/>
                <w:szCs w:val="20"/>
              </w:rPr>
              <w:t>sumativa</w:t>
            </w:r>
            <w:proofErr w:type="spellEnd"/>
            <w:r w:rsidRPr="00FE3FD7">
              <w:rPr>
                <w:rFonts w:ascii="Arial" w:hAnsi="Arial" w:cs="Arial"/>
                <w:sz w:val="20"/>
                <w:szCs w:val="20"/>
              </w:rPr>
              <w:t xml:space="preserve"> (TD) (proyectos de unidad, exámenes, otros) </w:t>
            </w:r>
          </w:p>
          <w:p w:rsidR="00D14696" w:rsidRPr="00FE3FD7" w:rsidRDefault="00D14696" w:rsidP="00766703">
            <w:pPr>
              <w:pStyle w:val="NoSpacing"/>
              <w:numPr>
                <w:ilvl w:val="0"/>
                <w:numId w:val="27"/>
              </w:numPr>
              <w:rPr>
                <w:rFonts w:ascii="Arial" w:hAnsi="Arial" w:cs="Arial"/>
                <w:i/>
                <w:color w:val="auto"/>
                <w:sz w:val="20"/>
                <w:szCs w:val="20"/>
              </w:rPr>
            </w:pPr>
            <w:proofErr w:type="spellStart"/>
            <w:r w:rsidRPr="00FE3FD7">
              <w:rPr>
                <w:rFonts w:ascii="Arial" w:hAnsi="Arial" w:cs="Arial"/>
                <w:i/>
                <w:color w:val="auto"/>
                <w:sz w:val="20"/>
                <w:szCs w:val="20"/>
              </w:rPr>
              <w:t>Conociendo</w:t>
            </w:r>
            <w:proofErr w:type="spellEnd"/>
            <w:r w:rsidRPr="00FE3FD7">
              <w:rPr>
                <w:rFonts w:ascii="Arial" w:hAnsi="Arial" w:cs="Arial"/>
                <w:i/>
                <w:color w:val="auto"/>
                <w:sz w:val="20"/>
                <w:szCs w:val="20"/>
              </w:rPr>
              <w:t xml:space="preserve"> </w:t>
            </w:r>
            <w:proofErr w:type="spellStart"/>
            <w:r w:rsidRPr="00FE3FD7">
              <w:rPr>
                <w:rFonts w:ascii="Arial" w:hAnsi="Arial" w:cs="Arial"/>
                <w:i/>
                <w:color w:val="auto"/>
                <w:sz w:val="20"/>
                <w:szCs w:val="20"/>
              </w:rPr>
              <w:t>otras</w:t>
            </w:r>
            <w:proofErr w:type="spellEnd"/>
            <w:r w:rsidRPr="00FE3FD7">
              <w:rPr>
                <w:rFonts w:ascii="Arial" w:hAnsi="Arial" w:cs="Arial"/>
                <w:i/>
                <w:color w:val="auto"/>
                <w:sz w:val="20"/>
                <w:szCs w:val="20"/>
              </w:rPr>
              <w:t xml:space="preserve"> </w:t>
            </w:r>
            <w:proofErr w:type="spellStart"/>
            <w:r w:rsidRPr="00FE3FD7">
              <w:rPr>
                <w:rFonts w:ascii="Arial" w:hAnsi="Arial" w:cs="Arial"/>
                <w:i/>
                <w:color w:val="auto"/>
                <w:sz w:val="20"/>
                <w:szCs w:val="20"/>
              </w:rPr>
              <w:t>culturas</w:t>
            </w:r>
            <w:proofErr w:type="spellEnd"/>
          </w:p>
          <w:p w:rsidR="00D14696" w:rsidRPr="00FE3FD7" w:rsidRDefault="00D14696" w:rsidP="00766703">
            <w:pPr>
              <w:pStyle w:val="NoSpacing"/>
              <w:numPr>
                <w:ilvl w:val="0"/>
                <w:numId w:val="27"/>
              </w:numPr>
              <w:rPr>
                <w:rFonts w:ascii="Arial" w:hAnsi="Arial" w:cs="Arial"/>
                <w:i/>
                <w:color w:val="auto"/>
                <w:sz w:val="20"/>
                <w:szCs w:val="20"/>
              </w:rPr>
            </w:pPr>
            <w:r w:rsidRPr="00FE3FD7">
              <w:rPr>
                <w:rFonts w:ascii="Arial" w:hAnsi="Arial" w:cs="Arial"/>
                <w:i/>
                <w:color w:val="auto"/>
                <w:sz w:val="20"/>
                <w:szCs w:val="20"/>
              </w:rPr>
              <w:t xml:space="preserve">El </w:t>
            </w:r>
            <w:r w:rsidRPr="00FE3FD7">
              <w:rPr>
                <w:rFonts w:ascii="Arial" w:hAnsi="Arial" w:cs="Arial"/>
                <w:i/>
                <w:color w:val="auto"/>
                <w:sz w:val="20"/>
                <w:szCs w:val="20"/>
                <w:lang w:val="es-PR"/>
              </w:rPr>
              <w:t>folleto</w:t>
            </w:r>
          </w:p>
        </w:tc>
      </w:tr>
    </w:tbl>
    <w:p w:rsidR="00D559DB" w:rsidRDefault="00D559DB"/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177"/>
        <w:gridCol w:w="3280"/>
        <w:gridCol w:w="3643"/>
        <w:gridCol w:w="3284"/>
        <w:gridCol w:w="3272"/>
        <w:gridCol w:w="3280"/>
      </w:tblGrid>
      <w:tr w:rsidR="00FE3FD7" w:rsidRPr="00FE3FD7" w:rsidTr="00D559DB">
        <w:trPr>
          <w:trHeight w:val="187"/>
          <w:tblHeader/>
        </w:trPr>
        <w:tc>
          <w:tcPr>
            <w:tcW w:w="5000" w:type="pct"/>
            <w:gridSpan w:val="6"/>
            <w:shd w:val="clear" w:color="auto" w:fill="E7E6E6"/>
          </w:tcPr>
          <w:p w:rsidR="00D14696" w:rsidRPr="00FE3FD7" w:rsidRDefault="00D14696" w:rsidP="00E03980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E3FD7">
              <w:rPr>
                <w:rFonts w:ascii="Arial" w:hAnsi="Arial" w:cs="Arial"/>
                <w:sz w:val="20"/>
                <w:szCs w:val="20"/>
              </w:rPr>
              <w:t>PLAN DE APRENDIZAJE</w:t>
            </w:r>
          </w:p>
        </w:tc>
      </w:tr>
      <w:tr w:rsidR="00FE3FD7" w:rsidRPr="00FE3FD7" w:rsidTr="00D559DB">
        <w:trPr>
          <w:trHeight w:val="187"/>
          <w:tblHeader/>
        </w:trPr>
        <w:tc>
          <w:tcPr>
            <w:tcW w:w="5000" w:type="pct"/>
            <w:gridSpan w:val="6"/>
            <w:shd w:val="clear" w:color="auto" w:fill="FFFFFF"/>
          </w:tcPr>
          <w:p w:rsidR="00D14696" w:rsidRPr="00FE3FD7" w:rsidRDefault="00D14696" w:rsidP="00E03980">
            <w:pPr>
              <w:spacing w:after="0" w:line="240" w:lineRule="auto"/>
              <w:ind w:left="426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E3FD7">
              <w:rPr>
                <w:rFonts w:ascii="Arial" w:hAnsi="Arial" w:cs="Arial"/>
                <w:sz w:val="20"/>
                <w:szCs w:val="20"/>
              </w:rPr>
              <w:t>Actividades de Aprendizaje Sugeridas:</w:t>
            </w:r>
          </w:p>
        </w:tc>
      </w:tr>
      <w:tr w:rsidR="00FE3FD7" w:rsidRPr="00FE3FD7" w:rsidTr="00D559DB">
        <w:trPr>
          <w:trHeight w:val="79"/>
          <w:tblHeader/>
        </w:trPr>
        <w:tc>
          <w:tcPr>
            <w:tcW w:w="575" w:type="pct"/>
            <w:shd w:val="clear" w:color="auto" w:fill="D9E2F3"/>
          </w:tcPr>
          <w:p w:rsidR="00D14696" w:rsidRPr="00FE3FD7" w:rsidRDefault="00D14696" w:rsidP="00E03980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66" w:type="pct"/>
            <w:shd w:val="clear" w:color="auto" w:fill="D9E2F3"/>
          </w:tcPr>
          <w:p w:rsidR="00D14696" w:rsidRPr="00FE3FD7" w:rsidRDefault="00D14696" w:rsidP="00E03980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E3FD7">
              <w:rPr>
                <w:rFonts w:ascii="Arial" w:hAnsi="Arial" w:cs="Arial"/>
                <w:sz w:val="20"/>
                <w:szCs w:val="20"/>
              </w:rPr>
              <w:t>Día 11</w:t>
            </w:r>
          </w:p>
        </w:tc>
        <w:tc>
          <w:tcPr>
            <w:tcW w:w="962" w:type="pct"/>
            <w:shd w:val="clear" w:color="auto" w:fill="D9E2F3"/>
          </w:tcPr>
          <w:p w:rsidR="00D14696" w:rsidRPr="00FE3FD7" w:rsidRDefault="00D14696" w:rsidP="00E03980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E3FD7">
              <w:rPr>
                <w:rFonts w:ascii="Arial" w:hAnsi="Arial" w:cs="Arial"/>
                <w:sz w:val="20"/>
                <w:szCs w:val="20"/>
              </w:rPr>
              <w:t>Día 12</w:t>
            </w:r>
          </w:p>
        </w:tc>
        <w:tc>
          <w:tcPr>
            <w:tcW w:w="867" w:type="pct"/>
            <w:shd w:val="clear" w:color="auto" w:fill="D9E2F3"/>
          </w:tcPr>
          <w:p w:rsidR="00D14696" w:rsidRPr="00FE3FD7" w:rsidRDefault="00D14696" w:rsidP="00E03980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E3FD7">
              <w:rPr>
                <w:rFonts w:ascii="Arial" w:hAnsi="Arial" w:cs="Arial"/>
                <w:sz w:val="20"/>
                <w:szCs w:val="20"/>
              </w:rPr>
              <w:t xml:space="preserve">Día 13 </w:t>
            </w:r>
          </w:p>
        </w:tc>
        <w:tc>
          <w:tcPr>
            <w:tcW w:w="864" w:type="pct"/>
            <w:shd w:val="clear" w:color="auto" w:fill="D9E2F3"/>
          </w:tcPr>
          <w:p w:rsidR="00D14696" w:rsidRPr="00FE3FD7" w:rsidRDefault="00D14696" w:rsidP="00E03980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E3FD7">
              <w:rPr>
                <w:rFonts w:ascii="Arial" w:hAnsi="Arial" w:cs="Arial"/>
                <w:sz w:val="20"/>
                <w:szCs w:val="20"/>
              </w:rPr>
              <w:t>Día 14</w:t>
            </w:r>
          </w:p>
        </w:tc>
        <w:tc>
          <w:tcPr>
            <w:tcW w:w="866" w:type="pct"/>
            <w:shd w:val="clear" w:color="auto" w:fill="D9E2F3"/>
          </w:tcPr>
          <w:p w:rsidR="00D14696" w:rsidRPr="00FE3FD7" w:rsidRDefault="00D14696" w:rsidP="00E03980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E3FD7">
              <w:rPr>
                <w:rFonts w:ascii="Arial" w:hAnsi="Arial" w:cs="Arial"/>
                <w:sz w:val="20"/>
                <w:szCs w:val="20"/>
              </w:rPr>
              <w:t>Día 15</w:t>
            </w:r>
          </w:p>
        </w:tc>
      </w:tr>
      <w:tr w:rsidR="00FE3FD7" w:rsidRPr="00FE3FD7" w:rsidTr="00D14696">
        <w:trPr>
          <w:trHeight w:val="530"/>
        </w:trPr>
        <w:tc>
          <w:tcPr>
            <w:tcW w:w="575" w:type="pct"/>
            <w:shd w:val="clear" w:color="auto" w:fill="auto"/>
            <w:vAlign w:val="center"/>
          </w:tcPr>
          <w:p w:rsidR="00D14696" w:rsidRPr="00FE3FD7" w:rsidRDefault="00D14696" w:rsidP="00D14696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FE3FD7">
              <w:rPr>
                <w:rFonts w:ascii="Arial" w:hAnsi="Arial" w:cs="Arial"/>
                <w:sz w:val="20"/>
                <w:szCs w:val="20"/>
              </w:rPr>
              <w:t>Estándares</w:t>
            </w:r>
          </w:p>
        </w:tc>
        <w:tc>
          <w:tcPr>
            <w:tcW w:w="866" w:type="pct"/>
            <w:shd w:val="clear" w:color="auto" w:fill="auto"/>
            <w:vAlign w:val="center"/>
          </w:tcPr>
          <w:sdt>
            <w:sdtPr>
              <w:rPr>
                <w:rFonts w:ascii="Arial" w:hAnsi="Arial" w:cs="Arial"/>
                <w:sz w:val="20"/>
                <w:szCs w:val="20"/>
              </w:rPr>
              <w:alias w:val="Estándares"/>
              <w:tag w:val="Estándares"/>
              <w:id w:val="-121314117"/>
              <w:placeholder>
                <w:docPart w:val="ACB910FC47584EDEB20DFBBE069AC1D1"/>
              </w:placeholder>
              <w:comboBox>
                <w:listItem w:value="Choose an item."/>
                <w:listItem w:displayText="Comprensión Auditiva y Expresión Oral" w:value="Comprensión Auditiva y Expresión Oral"/>
                <w:listItem w:displayText="Destrezas Fundamentales de Lecturas" w:value="Destrezas Fundamentales de Lecturas"/>
                <w:listItem w:displayText="Comprensión de Lectura" w:value="Comprensión de Lectura"/>
                <w:listItem w:displayText="Dominio de la Lengua" w:value="Dominio de la Lengua"/>
                <w:listItem w:displayText="Escritura y Producción de Textos" w:value="Escritura y Producción de Textos"/>
              </w:comboBox>
            </w:sdtPr>
            <w:sdtContent>
              <w:p w:rsidR="00D14696" w:rsidRPr="00FE3FD7" w:rsidRDefault="00424A52" w:rsidP="00D14696">
                <w:pPr>
                  <w:spacing w:after="0" w:line="240" w:lineRule="auto"/>
                  <w:jc w:val="center"/>
                  <w:rPr>
                    <w:rFonts w:ascii="Arial" w:hAnsi="Arial" w:cs="Arial"/>
                    <w:sz w:val="20"/>
                    <w:szCs w:val="20"/>
                  </w:rPr>
                </w:pPr>
                <w:r w:rsidRPr="00FE3FD7">
                  <w:rPr>
                    <w:rFonts w:ascii="Arial" w:hAnsi="Arial" w:cs="Arial"/>
                    <w:sz w:val="20"/>
                    <w:szCs w:val="20"/>
                  </w:rPr>
                  <w:t>Comprensión Auditiva y Expresión Oral</w:t>
                </w:r>
              </w:p>
            </w:sdtContent>
          </w:sdt>
          <w:sdt>
            <w:sdtPr>
              <w:rPr>
                <w:rFonts w:ascii="Arial" w:hAnsi="Arial" w:cs="Arial"/>
                <w:sz w:val="20"/>
                <w:szCs w:val="20"/>
              </w:rPr>
              <w:alias w:val="Estándares"/>
              <w:tag w:val="Estándares"/>
              <w:id w:val="1345596295"/>
              <w:placeholder>
                <w:docPart w:val="EE6B927E1CE0499CBAF46C513A9ED62B"/>
              </w:placeholder>
              <w:comboBox>
                <w:listItem w:value="Choose an item."/>
                <w:listItem w:displayText="Comprensión Auditiva y Expresión Oral" w:value="Comprensión Auditiva y Expresión Oral"/>
                <w:listItem w:displayText="Destrezas Fundamentales de Lecturas" w:value="Destrezas Fundamentales de Lecturas"/>
                <w:listItem w:displayText="Comprensión de Lectura" w:value="Comprensión de Lectura"/>
                <w:listItem w:displayText="Dominio de la Lengua" w:value="Dominio de la Lengua"/>
                <w:listItem w:displayText="Escritura y Producción de Textos" w:value="Escritura y Producción de Textos"/>
              </w:comboBox>
            </w:sdtPr>
            <w:sdtContent>
              <w:p w:rsidR="00D14696" w:rsidRPr="00FE3FD7" w:rsidRDefault="00424A52" w:rsidP="00D14696">
                <w:pPr>
                  <w:spacing w:after="0" w:line="240" w:lineRule="auto"/>
                  <w:jc w:val="center"/>
                  <w:rPr>
                    <w:rFonts w:ascii="Arial" w:hAnsi="Arial" w:cs="Arial"/>
                    <w:sz w:val="20"/>
                    <w:szCs w:val="20"/>
                  </w:rPr>
                </w:pPr>
                <w:r w:rsidRPr="00FE3FD7">
                  <w:rPr>
                    <w:rFonts w:ascii="Arial" w:hAnsi="Arial" w:cs="Arial"/>
                    <w:sz w:val="20"/>
                    <w:szCs w:val="20"/>
                  </w:rPr>
                  <w:t>Comprensión de Lectura</w:t>
                </w:r>
              </w:p>
            </w:sdtContent>
          </w:sdt>
          <w:p w:rsidR="00D14696" w:rsidRPr="00FE3FD7" w:rsidRDefault="00D14696" w:rsidP="00D14696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962" w:type="pct"/>
            <w:shd w:val="clear" w:color="auto" w:fill="auto"/>
            <w:vAlign w:val="center"/>
          </w:tcPr>
          <w:sdt>
            <w:sdtPr>
              <w:rPr>
                <w:rFonts w:ascii="Arial" w:hAnsi="Arial" w:cs="Arial"/>
                <w:sz w:val="20"/>
                <w:szCs w:val="20"/>
              </w:rPr>
              <w:alias w:val="Estándares"/>
              <w:tag w:val="Estándares"/>
              <w:id w:val="1490371986"/>
              <w:placeholder>
                <w:docPart w:val="483865D68CA64DC1B7B920F901905EA4"/>
              </w:placeholder>
              <w:comboBox>
                <w:listItem w:value="Choose an item."/>
                <w:listItem w:displayText="Comprensión Auditiva y Expresión Oral" w:value="Comprensión Auditiva y Expresión Oral"/>
                <w:listItem w:displayText="Destrezas Fundamentales de Lecturas" w:value="Destrezas Fundamentales de Lecturas"/>
                <w:listItem w:displayText="Comprensión de Lectura" w:value="Comprensión de Lectura"/>
                <w:listItem w:displayText="Dominio de la Lengua" w:value="Dominio de la Lengua"/>
                <w:listItem w:displayText="Escritura y Producción de Textos" w:value="Escritura y Producción de Textos"/>
              </w:comboBox>
            </w:sdtPr>
            <w:sdtContent>
              <w:p w:rsidR="00D14696" w:rsidRPr="00FE3FD7" w:rsidRDefault="0047233C" w:rsidP="00D14696">
                <w:pPr>
                  <w:spacing w:after="0" w:line="240" w:lineRule="auto"/>
                  <w:jc w:val="center"/>
                  <w:rPr>
                    <w:rFonts w:ascii="Arial" w:hAnsi="Arial" w:cs="Arial"/>
                    <w:sz w:val="20"/>
                    <w:szCs w:val="20"/>
                  </w:rPr>
                </w:pPr>
                <w:r w:rsidRPr="00FE3FD7">
                  <w:rPr>
                    <w:rFonts w:ascii="Arial" w:hAnsi="Arial" w:cs="Arial"/>
                    <w:sz w:val="20"/>
                    <w:szCs w:val="20"/>
                  </w:rPr>
                  <w:t>Comprensión Auditiva y Expresión Oral</w:t>
                </w:r>
              </w:p>
            </w:sdtContent>
          </w:sdt>
          <w:sdt>
            <w:sdtPr>
              <w:rPr>
                <w:rFonts w:ascii="Arial" w:hAnsi="Arial" w:cs="Arial"/>
                <w:sz w:val="20"/>
                <w:szCs w:val="20"/>
              </w:rPr>
              <w:alias w:val="Estándares"/>
              <w:tag w:val="Estándares"/>
              <w:id w:val="1374810617"/>
              <w:placeholder>
                <w:docPart w:val="2F5141DEC5C142DBB22D21B22307C341"/>
              </w:placeholder>
              <w:comboBox>
                <w:listItem w:value="Choose an item."/>
                <w:listItem w:displayText="Comprensión Auditiva y Expresión Oral" w:value="Comprensión Auditiva y Expresión Oral"/>
                <w:listItem w:displayText="Destrezas Fundamentales de Lecturas" w:value="Destrezas Fundamentales de Lecturas"/>
                <w:listItem w:displayText="Comprensión de Lectura" w:value="Comprensión de Lectura"/>
                <w:listItem w:displayText="Dominio de la Lengua" w:value="Dominio de la Lengua"/>
                <w:listItem w:displayText="Escritura y Producción de Textos" w:value="Escritura y Producción de Textos"/>
              </w:comboBox>
            </w:sdtPr>
            <w:sdtContent>
              <w:p w:rsidR="00D14696" w:rsidRPr="00FE3FD7" w:rsidRDefault="0047233C" w:rsidP="00D14696">
                <w:pPr>
                  <w:spacing w:after="0" w:line="240" w:lineRule="auto"/>
                  <w:jc w:val="center"/>
                  <w:rPr>
                    <w:rFonts w:ascii="Arial" w:hAnsi="Arial" w:cs="Arial"/>
                    <w:sz w:val="20"/>
                    <w:szCs w:val="20"/>
                  </w:rPr>
                </w:pPr>
                <w:r w:rsidRPr="00FE3FD7">
                  <w:rPr>
                    <w:rFonts w:ascii="Arial" w:hAnsi="Arial" w:cs="Arial"/>
                    <w:sz w:val="20"/>
                    <w:szCs w:val="20"/>
                  </w:rPr>
                  <w:t>Comprensión de Lectura</w:t>
                </w:r>
              </w:p>
            </w:sdtContent>
          </w:sdt>
          <w:sdt>
            <w:sdtPr>
              <w:rPr>
                <w:rFonts w:ascii="Arial" w:hAnsi="Arial" w:cs="Arial"/>
                <w:sz w:val="20"/>
                <w:szCs w:val="20"/>
              </w:rPr>
              <w:alias w:val="Estándares"/>
              <w:tag w:val="Estándares"/>
              <w:id w:val="1377662257"/>
              <w:placeholder>
                <w:docPart w:val="783BAB3A05CB4765876288F200FEC2C8"/>
              </w:placeholder>
              <w:comboBox>
                <w:listItem w:value="Choose an item."/>
                <w:listItem w:displayText="Comprensión Auditiva y Expresión Oral" w:value="Comprensión Auditiva y Expresión Oral"/>
                <w:listItem w:displayText="Destrezas Fundamentales de Lecturas" w:value="Destrezas Fundamentales de Lecturas"/>
                <w:listItem w:displayText="Comprensión de Lectura" w:value="Comprensión de Lectura"/>
                <w:listItem w:displayText="Dominio de la Lengua" w:value="Dominio de la Lengua"/>
                <w:listItem w:displayText="Escritura y Producción de Textos" w:value="Escritura y Producción de Textos"/>
              </w:comboBox>
            </w:sdtPr>
            <w:sdtContent>
              <w:p w:rsidR="00D14696" w:rsidRPr="00FE3FD7" w:rsidRDefault="0047233C" w:rsidP="00D14696">
                <w:pPr>
                  <w:spacing w:after="0" w:line="240" w:lineRule="auto"/>
                  <w:jc w:val="center"/>
                  <w:rPr>
                    <w:rFonts w:ascii="Arial" w:hAnsi="Arial" w:cs="Arial"/>
                    <w:sz w:val="20"/>
                    <w:szCs w:val="20"/>
                  </w:rPr>
                </w:pPr>
                <w:r w:rsidRPr="00FE3FD7">
                  <w:rPr>
                    <w:rFonts w:ascii="Arial" w:hAnsi="Arial" w:cs="Arial"/>
                    <w:sz w:val="20"/>
                    <w:szCs w:val="20"/>
                  </w:rPr>
                  <w:t>Escritura y Producción de Textos</w:t>
                </w:r>
              </w:p>
            </w:sdtContent>
          </w:sdt>
          <w:p w:rsidR="00D14696" w:rsidRPr="00FE3FD7" w:rsidRDefault="00D14696" w:rsidP="00D14696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867" w:type="pct"/>
            <w:shd w:val="clear" w:color="auto" w:fill="auto"/>
            <w:vAlign w:val="center"/>
          </w:tcPr>
          <w:sdt>
            <w:sdtPr>
              <w:rPr>
                <w:rFonts w:ascii="Arial" w:hAnsi="Arial" w:cs="Arial"/>
                <w:sz w:val="20"/>
                <w:szCs w:val="20"/>
              </w:rPr>
              <w:alias w:val="Estándares"/>
              <w:tag w:val="Estándares"/>
              <w:id w:val="668909242"/>
              <w:placeholder>
                <w:docPart w:val="83CE7FED485941DCA79C490B1EF5025C"/>
              </w:placeholder>
              <w:comboBox>
                <w:listItem w:value="Choose an item."/>
                <w:listItem w:displayText="Comprensión Auditiva y Expresión Oral" w:value="Comprensión Auditiva y Expresión Oral"/>
                <w:listItem w:displayText="Destrezas Fundamentales de Lecturas" w:value="Destrezas Fundamentales de Lecturas"/>
                <w:listItem w:displayText="Comprensión de Lectura" w:value="Comprensión de Lectura"/>
                <w:listItem w:displayText="Dominio de la Lengua" w:value="Dominio de la Lengua"/>
                <w:listItem w:displayText="Escritura y Producción de Textos" w:value="Escritura y Producción de Textos"/>
              </w:comboBox>
            </w:sdtPr>
            <w:sdtContent>
              <w:p w:rsidR="00D14696" w:rsidRPr="00FE3FD7" w:rsidRDefault="00FF4304" w:rsidP="00D14696">
                <w:pPr>
                  <w:spacing w:after="0" w:line="240" w:lineRule="auto"/>
                  <w:jc w:val="center"/>
                  <w:rPr>
                    <w:rFonts w:ascii="Arial" w:hAnsi="Arial" w:cs="Arial"/>
                    <w:sz w:val="20"/>
                    <w:szCs w:val="20"/>
                  </w:rPr>
                </w:pPr>
                <w:r w:rsidRPr="00FE3FD7">
                  <w:rPr>
                    <w:rFonts w:ascii="Arial" w:hAnsi="Arial" w:cs="Arial"/>
                    <w:sz w:val="20"/>
                    <w:szCs w:val="20"/>
                  </w:rPr>
                  <w:t>Comprensión Auditiva y Expresión Oral</w:t>
                </w:r>
              </w:p>
            </w:sdtContent>
          </w:sdt>
          <w:sdt>
            <w:sdtPr>
              <w:rPr>
                <w:rFonts w:ascii="Arial" w:hAnsi="Arial" w:cs="Arial"/>
                <w:sz w:val="20"/>
                <w:szCs w:val="20"/>
              </w:rPr>
              <w:alias w:val="Estándares"/>
              <w:tag w:val="Estándares"/>
              <w:id w:val="-806244330"/>
              <w:placeholder>
                <w:docPart w:val="EBD678384DA04835AD4F95B2A9B131A6"/>
              </w:placeholder>
              <w:comboBox>
                <w:listItem w:value="Choose an item."/>
                <w:listItem w:displayText="Comprensión Auditiva y Expresión Oral" w:value="Comprensión Auditiva y Expresión Oral"/>
                <w:listItem w:displayText="Destrezas Fundamentales de Lecturas" w:value="Destrezas Fundamentales de Lecturas"/>
                <w:listItem w:displayText="Comprensión de Lectura" w:value="Comprensión de Lectura"/>
                <w:listItem w:displayText="Dominio de la Lengua" w:value="Dominio de la Lengua"/>
                <w:listItem w:displayText="Escritura y Producción de Textos" w:value="Escritura y Producción de Textos"/>
              </w:comboBox>
            </w:sdtPr>
            <w:sdtContent>
              <w:p w:rsidR="00D14696" w:rsidRPr="00FE3FD7" w:rsidRDefault="00FF4304" w:rsidP="00D14696">
                <w:pPr>
                  <w:spacing w:after="0" w:line="240" w:lineRule="auto"/>
                  <w:jc w:val="center"/>
                  <w:rPr>
                    <w:rFonts w:ascii="Arial" w:hAnsi="Arial" w:cs="Arial"/>
                    <w:sz w:val="20"/>
                    <w:szCs w:val="20"/>
                  </w:rPr>
                </w:pPr>
                <w:r w:rsidRPr="00FE3FD7">
                  <w:rPr>
                    <w:rFonts w:ascii="Arial" w:hAnsi="Arial" w:cs="Arial"/>
                    <w:sz w:val="20"/>
                    <w:szCs w:val="20"/>
                  </w:rPr>
                  <w:t>Dominio de la Lengua</w:t>
                </w:r>
              </w:p>
            </w:sdtContent>
          </w:sdt>
          <w:sdt>
            <w:sdtPr>
              <w:rPr>
                <w:rFonts w:ascii="Arial" w:hAnsi="Arial" w:cs="Arial"/>
                <w:sz w:val="20"/>
                <w:szCs w:val="20"/>
              </w:rPr>
              <w:alias w:val="Estándares"/>
              <w:tag w:val="Estándares"/>
              <w:id w:val="-1841770373"/>
              <w:placeholder>
                <w:docPart w:val="EE427B98D1D945FEBF9FC7D45FB82623"/>
              </w:placeholder>
              <w:comboBox>
                <w:listItem w:value="Choose an item."/>
                <w:listItem w:displayText="Comprensión Auditiva y Expresión Oral" w:value="Comprensión Auditiva y Expresión Oral"/>
                <w:listItem w:displayText="Destrezas Fundamentales de Lecturas" w:value="Destrezas Fundamentales de Lecturas"/>
                <w:listItem w:displayText="Comprensión de Lectura" w:value="Comprensión de Lectura"/>
                <w:listItem w:displayText="Dominio de la Lengua" w:value="Dominio de la Lengua"/>
                <w:listItem w:displayText="Escritura y Producción de Textos" w:value="Escritura y Producción de Textos"/>
              </w:comboBox>
            </w:sdtPr>
            <w:sdtContent>
              <w:p w:rsidR="00D14696" w:rsidRPr="00FE3FD7" w:rsidRDefault="00FF4304" w:rsidP="00D14696">
                <w:pPr>
                  <w:spacing w:after="0" w:line="240" w:lineRule="auto"/>
                  <w:jc w:val="center"/>
                  <w:rPr>
                    <w:rFonts w:ascii="Arial" w:hAnsi="Arial" w:cs="Arial"/>
                    <w:sz w:val="20"/>
                    <w:szCs w:val="20"/>
                  </w:rPr>
                </w:pPr>
                <w:r w:rsidRPr="00FE3FD7">
                  <w:rPr>
                    <w:rFonts w:ascii="Arial" w:hAnsi="Arial" w:cs="Arial"/>
                    <w:sz w:val="20"/>
                    <w:szCs w:val="20"/>
                  </w:rPr>
                  <w:t>Comprensión de Lectura</w:t>
                </w:r>
              </w:p>
            </w:sdtContent>
          </w:sdt>
          <w:sdt>
            <w:sdtPr>
              <w:rPr>
                <w:rFonts w:ascii="Arial" w:hAnsi="Arial" w:cs="Arial"/>
                <w:sz w:val="20"/>
                <w:szCs w:val="20"/>
              </w:rPr>
              <w:alias w:val="Estándares"/>
              <w:tag w:val="Estándares"/>
              <w:id w:val="1470627476"/>
              <w:placeholder>
                <w:docPart w:val="8F24C372D7394AB5B6E1B62B35B92739"/>
              </w:placeholder>
              <w:comboBox>
                <w:listItem w:value="Choose an item."/>
                <w:listItem w:displayText="Comprensión Auditiva y Expresión Oral" w:value="Comprensión Auditiva y Expresión Oral"/>
                <w:listItem w:displayText="Destrezas Fundamentales de Lecturas" w:value="Destrezas Fundamentales de Lecturas"/>
                <w:listItem w:displayText="Comprensión de Lectura" w:value="Comprensión de Lectura"/>
                <w:listItem w:displayText="Dominio de la Lengua" w:value="Dominio de la Lengua"/>
                <w:listItem w:displayText="Escritura y Producción de Textos" w:value="Escritura y Producción de Textos"/>
              </w:comboBox>
            </w:sdtPr>
            <w:sdtContent>
              <w:p w:rsidR="00D14696" w:rsidRPr="00FE3FD7" w:rsidRDefault="00FF4304" w:rsidP="00D14696">
                <w:pPr>
                  <w:spacing w:after="0" w:line="240" w:lineRule="auto"/>
                  <w:jc w:val="center"/>
                  <w:rPr>
                    <w:rFonts w:ascii="Arial" w:hAnsi="Arial" w:cs="Arial"/>
                    <w:sz w:val="20"/>
                    <w:szCs w:val="20"/>
                  </w:rPr>
                </w:pPr>
                <w:r w:rsidRPr="00FE3FD7">
                  <w:rPr>
                    <w:rFonts w:ascii="Arial" w:hAnsi="Arial" w:cs="Arial"/>
                    <w:sz w:val="20"/>
                    <w:szCs w:val="20"/>
                  </w:rPr>
                  <w:t>Escritura y Producción de Textos</w:t>
                </w:r>
              </w:p>
            </w:sdtContent>
          </w:sdt>
        </w:tc>
        <w:tc>
          <w:tcPr>
            <w:tcW w:w="864" w:type="pct"/>
            <w:shd w:val="clear" w:color="auto" w:fill="auto"/>
            <w:vAlign w:val="center"/>
          </w:tcPr>
          <w:sdt>
            <w:sdtPr>
              <w:rPr>
                <w:rFonts w:ascii="Arial" w:hAnsi="Arial" w:cs="Arial"/>
                <w:sz w:val="20"/>
                <w:szCs w:val="20"/>
              </w:rPr>
              <w:alias w:val="Estándares"/>
              <w:tag w:val="Estándares"/>
              <w:id w:val="-978378215"/>
              <w:placeholder>
                <w:docPart w:val="74B3A67962464BEDA22BEA41956C1B7B"/>
              </w:placeholder>
              <w:comboBox>
                <w:listItem w:value="Choose an item."/>
                <w:listItem w:displayText="Comprensión Auditiva y Expresión Oral" w:value="Comprensión Auditiva y Expresión Oral"/>
                <w:listItem w:displayText="Destrezas Fundamentales de Lecturas" w:value="Destrezas Fundamentales de Lecturas"/>
                <w:listItem w:displayText="Comprensión de Lectura" w:value="Comprensión de Lectura"/>
                <w:listItem w:displayText="Dominio de la Lengua" w:value="Dominio de la Lengua"/>
                <w:listItem w:displayText="Escritura y Producción de Textos" w:value="Escritura y Producción de Textos"/>
              </w:comboBox>
            </w:sdtPr>
            <w:sdtContent>
              <w:p w:rsidR="00D14696" w:rsidRPr="00FE3FD7" w:rsidRDefault="00FF4304" w:rsidP="00D14696">
                <w:pPr>
                  <w:spacing w:after="0" w:line="240" w:lineRule="auto"/>
                  <w:jc w:val="center"/>
                  <w:rPr>
                    <w:rFonts w:ascii="Arial" w:hAnsi="Arial" w:cs="Arial"/>
                    <w:sz w:val="20"/>
                    <w:szCs w:val="20"/>
                  </w:rPr>
                </w:pPr>
                <w:r w:rsidRPr="00FE3FD7">
                  <w:rPr>
                    <w:rFonts w:ascii="Arial" w:hAnsi="Arial" w:cs="Arial"/>
                    <w:sz w:val="20"/>
                    <w:szCs w:val="20"/>
                  </w:rPr>
                  <w:t>Comprensión Auditiva y Expresión Oral</w:t>
                </w:r>
              </w:p>
            </w:sdtContent>
          </w:sdt>
          <w:sdt>
            <w:sdtPr>
              <w:rPr>
                <w:rFonts w:ascii="Arial" w:hAnsi="Arial" w:cs="Arial"/>
                <w:sz w:val="20"/>
                <w:szCs w:val="20"/>
              </w:rPr>
              <w:alias w:val="Estándares"/>
              <w:tag w:val="Estándares"/>
              <w:id w:val="1614874415"/>
              <w:placeholder>
                <w:docPart w:val="995940E04AE94A0DB9675DD03526682D"/>
              </w:placeholder>
              <w:comboBox>
                <w:listItem w:value="Choose an item."/>
                <w:listItem w:displayText="Comprensión Auditiva y Expresión Oral" w:value="Comprensión Auditiva y Expresión Oral"/>
                <w:listItem w:displayText="Destrezas Fundamentales de Lecturas" w:value="Destrezas Fundamentales de Lecturas"/>
                <w:listItem w:displayText="Comprensión de Lectura" w:value="Comprensión de Lectura"/>
                <w:listItem w:displayText="Dominio de la Lengua" w:value="Dominio de la Lengua"/>
                <w:listItem w:displayText="Escritura y Producción de Textos" w:value="Escritura y Producción de Textos"/>
              </w:comboBox>
            </w:sdtPr>
            <w:sdtContent>
              <w:p w:rsidR="00D14696" w:rsidRPr="00FE3FD7" w:rsidRDefault="00FF4304" w:rsidP="00D14696">
                <w:pPr>
                  <w:spacing w:after="0" w:line="240" w:lineRule="auto"/>
                  <w:jc w:val="center"/>
                  <w:rPr>
                    <w:rFonts w:ascii="Arial" w:hAnsi="Arial" w:cs="Arial"/>
                    <w:sz w:val="20"/>
                    <w:szCs w:val="20"/>
                  </w:rPr>
                </w:pPr>
                <w:r w:rsidRPr="00FE3FD7">
                  <w:rPr>
                    <w:rFonts w:ascii="Arial" w:hAnsi="Arial" w:cs="Arial"/>
                    <w:sz w:val="20"/>
                    <w:szCs w:val="20"/>
                  </w:rPr>
                  <w:t>Escritura y Producción de Textos</w:t>
                </w:r>
              </w:p>
            </w:sdtContent>
          </w:sdt>
          <w:sdt>
            <w:sdtPr>
              <w:rPr>
                <w:rFonts w:ascii="Arial" w:hAnsi="Arial" w:cs="Arial"/>
                <w:sz w:val="20"/>
                <w:szCs w:val="20"/>
              </w:rPr>
              <w:alias w:val="Estándares"/>
              <w:tag w:val="Estándares"/>
              <w:id w:val="-830518731"/>
              <w:placeholder>
                <w:docPart w:val="E64B5FB5FC9E48B1A224F6C65E0F4A1F"/>
              </w:placeholder>
              <w:comboBox>
                <w:listItem w:value="Choose an item."/>
                <w:listItem w:displayText="Comprensión Auditiva y Expresión Oral" w:value="Comprensión Auditiva y Expresión Oral"/>
                <w:listItem w:displayText="Destrezas Fundamentales de Lecturas" w:value="Destrezas Fundamentales de Lecturas"/>
                <w:listItem w:displayText="Comprensión de Lectura" w:value="Comprensión de Lectura"/>
                <w:listItem w:displayText="Dominio de la Lengua" w:value="Dominio de la Lengua"/>
                <w:listItem w:displayText="Escritura y Producción de Textos" w:value="Escritura y Producción de Textos"/>
              </w:comboBox>
            </w:sdtPr>
            <w:sdtContent>
              <w:p w:rsidR="00D14696" w:rsidRPr="00FE3FD7" w:rsidRDefault="00FF4304" w:rsidP="00D14696">
                <w:pPr>
                  <w:spacing w:after="0" w:line="240" w:lineRule="auto"/>
                  <w:jc w:val="center"/>
                  <w:rPr>
                    <w:rFonts w:ascii="Arial" w:hAnsi="Arial" w:cs="Arial"/>
                    <w:sz w:val="20"/>
                    <w:szCs w:val="20"/>
                  </w:rPr>
                </w:pPr>
                <w:r w:rsidRPr="00FE3FD7">
                  <w:rPr>
                    <w:rFonts w:ascii="Arial" w:hAnsi="Arial" w:cs="Arial"/>
                    <w:sz w:val="20"/>
                    <w:szCs w:val="20"/>
                  </w:rPr>
                  <w:t>Dominio de la Lengua</w:t>
                </w:r>
              </w:p>
            </w:sdtContent>
          </w:sdt>
          <w:sdt>
            <w:sdtPr>
              <w:rPr>
                <w:rFonts w:ascii="Arial" w:hAnsi="Arial" w:cs="Arial"/>
                <w:sz w:val="20"/>
                <w:szCs w:val="20"/>
              </w:rPr>
              <w:alias w:val="Estándares"/>
              <w:tag w:val="Estándares"/>
              <w:id w:val="675927122"/>
              <w:placeholder>
                <w:docPart w:val="2A73B35F1BF743059CC60814D4036A29"/>
              </w:placeholder>
              <w:comboBox>
                <w:listItem w:value="Choose an item."/>
                <w:listItem w:displayText="Comprensión Auditiva y Expresión Oral" w:value="Comprensión Auditiva y Expresión Oral"/>
                <w:listItem w:displayText="Destrezas Fundamentales de Lecturas" w:value="Destrezas Fundamentales de Lecturas"/>
                <w:listItem w:displayText="Comprensión de Lectura" w:value="Comprensión de Lectura"/>
                <w:listItem w:displayText="Dominio de la Lengua" w:value="Dominio de la Lengua"/>
                <w:listItem w:displayText="Escritura y Producción de Textos" w:value="Escritura y Producción de Textos"/>
              </w:comboBox>
            </w:sdtPr>
            <w:sdtContent>
              <w:p w:rsidR="00D14696" w:rsidRPr="00FE3FD7" w:rsidRDefault="00FF4304" w:rsidP="00D14696">
                <w:pPr>
                  <w:spacing w:after="0" w:line="240" w:lineRule="auto"/>
                  <w:jc w:val="center"/>
                  <w:rPr>
                    <w:rFonts w:ascii="Arial" w:hAnsi="Arial" w:cs="Arial"/>
                    <w:sz w:val="20"/>
                    <w:szCs w:val="20"/>
                  </w:rPr>
                </w:pPr>
                <w:r w:rsidRPr="00FE3FD7">
                  <w:rPr>
                    <w:rFonts w:ascii="Arial" w:hAnsi="Arial" w:cs="Arial"/>
                    <w:sz w:val="20"/>
                    <w:szCs w:val="20"/>
                  </w:rPr>
                  <w:t>Comprensión de Lectura</w:t>
                </w:r>
              </w:p>
            </w:sdtContent>
          </w:sdt>
        </w:tc>
        <w:tc>
          <w:tcPr>
            <w:tcW w:w="866" w:type="pct"/>
            <w:shd w:val="clear" w:color="auto" w:fill="auto"/>
            <w:vAlign w:val="center"/>
          </w:tcPr>
          <w:sdt>
            <w:sdtPr>
              <w:rPr>
                <w:rFonts w:ascii="Arial" w:hAnsi="Arial" w:cs="Arial"/>
                <w:sz w:val="20"/>
                <w:szCs w:val="20"/>
              </w:rPr>
              <w:alias w:val="Estándares"/>
              <w:tag w:val="Estándares"/>
              <w:id w:val="930941944"/>
              <w:placeholder>
                <w:docPart w:val="8505A4314E5F44E3953EA651A896C9A4"/>
              </w:placeholder>
              <w:comboBox>
                <w:listItem w:value="Choose an item."/>
                <w:listItem w:displayText="Comprensión Auditiva y Expresión Oral" w:value="Comprensión Auditiva y Expresión Oral"/>
                <w:listItem w:displayText="Destrezas Fundamentales de Lecturas" w:value="Destrezas Fundamentales de Lecturas"/>
                <w:listItem w:displayText="Comprensión de Lectura" w:value="Comprensión de Lectura"/>
                <w:listItem w:displayText="Dominio de la Lengua" w:value="Dominio de la Lengua"/>
                <w:listItem w:displayText="Escritura y Producción de Textos" w:value="Escritura y Producción de Textos"/>
              </w:comboBox>
            </w:sdtPr>
            <w:sdtContent>
              <w:p w:rsidR="00D14696" w:rsidRPr="00FE3FD7" w:rsidRDefault="00FF4304" w:rsidP="00D14696">
                <w:pPr>
                  <w:spacing w:after="0" w:line="240" w:lineRule="auto"/>
                  <w:jc w:val="center"/>
                  <w:rPr>
                    <w:rFonts w:ascii="Arial" w:hAnsi="Arial" w:cs="Arial"/>
                    <w:sz w:val="20"/>
                    <w:szCs w:val="20"/>
                  </w:rPr>
                </w:pPr>
                <w:r w:rsidRPr="00FE3FD7">
                  <w:rPr>
                    <w:rFonts w:ascii="Arial" w:hAnsi="Arial" w:cs="Arial"/>
                    <w:sz w:val="20"/>
                    <w:szCs w:val="20"/>
                  </w:rPr>
                  <w:t>Comprensión Auditiva y Expresión Oral</w:t>
                </w:r>
              </w:p>
            </w:sdtContent>
          </w:sdt>
          <w:sdt>
            <w:sdtPr>
              <w:rPr>
                <w:rFonts w:ascii="Arial" w:hAnsi="Arial" w:cs="Arial"/>
                <w:sz w:val="20"/>
                <w:szCs w:val="20"/>
              </w:rPr>
              <w:alias w:val="Estándares"/>
              <w:tag w:val="Estándares"/>
              <w:id w:val="1690643908"/>
              <w:placeholder>
                <w:docPart w:val="79DD0B9539D94396A22E82D8F4F691BE"/>
              </w:placeholder>
              <w:comboBox>
                <w:listItem w:value="Choose an item."/>
                <w:listItem w:displayText="Comprensión Auditiva y Expresión Oral" w:value="Comprensión Auditiva y Expresión Oral"/>
                <w:listItem w:displayText="Destrezas Fundamentales de Lecturas" w:value="Destrezas Fundamentales de Lecturas"/>
                <w:listItem w:displayText="Comprensión de Lectura" w:value="Comprensión de Lectura"/>
                <w:listItem w:displayText="Dominio de la Lengua" w:value="Dominio de la Lengua"/>
                <w:listItem w:displayText="Escritura y Producción de Textos" w:value="Escritura y Producción de Textos"/>
              </w:comboBox>
            </w:sdtPr>
            <w:sdtContent>
              <w:p w:rsidR="00D14696" w:rsidRPr="00FE3FD7" w:rsidRDefault="00FF4304" w:rsidP="00D14696">
                <w:pPr>
                  <w:spacing w:after="0" w:line="240" w:lineRule="auto"/>
                  <w:jc w:val="center"/>
                  <w:rPr>
                    <w:rFonts w:ascii="Arial" w:hAnsi="Arial" w:cs="Arial"/>
                    <w:sz w:val="20"/>
                    <w:szCs w:val="20"/>
                  </w:rPr>
                </w:pPr>
                <w:r w:rsidRPr="00FE3FD7">
                  <w:rPr>
                    <w:rFonts w:ascii="Arial" w:hAnsi="Arial" w:cs="Arial"/>
                    <w:sz w:val="20"/>
                    <w:szCs w:val="20"/>
                  </w:rPr>
                  <w:t>Comprensión de Lectura</w:t>
                </w:r>
              </w:p>
            </w:sdtContent>
          </w:sdt>
          <w:sdt>
            <w:sdtPr>
              <w:rPr>
                <w:rFonts w:ascii="Arial" w:hAnsi="Arial" w:cs="Arial"/>
                <w:sz w:val="20"/>
                <w:szCs w:val="20"/>
              </w:rPr>
              <w:alias w:val="Estándares"/>
              <w:tag w:val="Estándares"/>
              <w:id w:val="-54777553"/>
              <w:placeholder>
                <w:docPart w:val="351429FAA36B43E9943C36AFE825F43A"/>
              </w:placeholder>
              <w:comboBox>
                <w:listItem w:value="Choose an item."/>
                <w:listItem w:displayText="Comprensión Auditiva y Expresión Oral" w:value="Comprensión Auditiva y Expresión Oral"/>
                <w:listItem w:displayText="Destrezas Fundamentales de Lecturas" w:value="Destrezas Fundamentales de Lecturas"/>
                <w:listItem w:displayText="Comprensión de Lectura" w:value="Comprensión de Lectura"/>
                <w:listItem w:displayText="Dominio de la Lengua" w:value="Dominio de la Lengua"/>
                <w:listItem w:displayText="Escritura y Producción de Textos" w:value="Escritura y Producción de Textos"/>
              </w:comboBox>
            </w:sdtPr>
            <w:sdtContent>
              <w:p w:rsidR="00D14696" w:rsidRPr="00FE3FD7" w:rsidRDefault="00FF4304" w:rsidP="00D14696">
                <w:pPr>
                  <w:spacing w:after="0" w:line="240" w:lineRule="auto"/>
                  <w:jc w:val="center"/>
                  <w:rPr>
                    <w:rFonts w:ascii="Arial" w:hAnsi="Arial" w:cs="Arial"/>
                    <w:sz w:val="20"/>
                    <w:szCs w:val="20"/>
                  </w:rPr>
                </w:pPr>
                <w:r w:rsidRPr="00FE3FD7">
                  <w:rPr>
                    <w:rFonts w:ascii="Arial" w:hAnsi="Arial" w:cs="Arial"/>
                    <w:sz w:val="20"/>
                    <w:szCs w:val="20"/>
                  </w:rPr>
                  <w:t>Dominio de la Lengua</w:t>
                </w:r>
              </w:p>
            </w:sdtContent>
          </w:sdt>
          <w:sdt>
            <w:sdtPr>
              <w:rPr>
                <w:rFonts w:ascii="Arial" w:hAnsi="Arial" w:cs="Arial"/>
                <w:sz w:val="20"/>
                <w:szCs w:val="20"/>
              </w:rPr>
              <w:alias w:val="Estándares"/>
              <w:tag w:val="Estándares"/>
              <w:id w:val="1125888685"/>
              <w:placeholder>
                <w:docPart w:val="1791B832683A48F49355DD4779ADED2E"/>
              </w:placeholder>
              <w:comboBox>
                <w:listItem w:value="Choose an item."/>
                <w:listItem w:displayText="Comprensión Auditiva y Expresión Oral" w:value="Comprensión Auditiva y Expresión Oral"/>
                <w:listItem w:displayText="Destrezas Fundamentales de Lecturas" w:value="Destrezas Fundamentales de Lecturas"/>
                <w:listItem w:displayText="Comprensión de Lectura" w:value="Comprensión de Lectura"/>
                <w:listItem w:displayText="Dominio de la Lengua" w:value="Dominio de la Lengua"/>
                <w:listItem w:displayText="Escritura y Producción de Textos" w:value="Escritura y Producción de Textos"/>
              </w:comboBox>
            </w:sdtPr>
            <w:sdtContent>
              <w:p w:rsidR="00D14696" w:rsidRPr="00FE3FD7" w:rsidRDefault="00FF4304" w:rsidP="00D14696">
                <w:pPr>
                  <w:spacing w:after="0" w:line="240" w:lineRule="auto"/>
                  <w:jc w:val="center"/>
                  <w:rPr>
                    <w:rFonts w:ascii="Arial" w:hAnsi="Arial" w:cs="Arial"/>
                    <w:sz w:val="20"/>
                    <w:szCs w:val="20"/>
                  </w:rPr>
                </w:pPr>
                <w:r w:rsidRPr="00FE3FD7">
                  <w:rPr>
                    <w:rFonts w:ascii="Arial" w:hAnsi="Arial" w:cs="Arial"/>
                    <w:sz w:val="20"/>
                    <w:szCs w:val="20"/>
                  </w:rPr>
                  <w:t>Escritura y Producción de Textos</w:t>
                </w:r>
              </w:p>
            </w:sdtContent>
          </w:sdt>
        </w:tc>
      </w:tr>
      <w:tr w:rsidR="00FE3FD7" w:rsidRPr="00FE3FD7" w:rsidTr="0047233C">
        <w:trPr>
          <w:trHeight w:val="530"/>
        </w:trPr>
        <w:tc>
          <w:tcPr>
            <w:tcW w:w="575" w:type="pct"/>
            <w:shd w:val="clear" w:color="auto" w:fill="auto"/>
            <w:vAlign w:val="center"/>
          </w:tcPr>
          <w:p w:rsidR="00D14696" w:rsidRPr="00FE3FD7" w:rsidRDefault="00D14696" w:rsidP="00E03980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FE3FD7">
              <w:rPr>
                <w:rFonts w:ascii="Arial" w:hAnsi="Arial" w:cs="Arial"/>
                <w:sz w:val="20"/>
                <w:szCs w:val="20"/>
              </w:rPr>
              <w:t>Expectativas</w:t>
            </w:r>
          </w:p>
        </w:tc>
        <w:tc>
          <w:tcPr>
            <w:tcW w:w="866" w:type="pct"/>
            <w:shd w:val="clear" w:color="auto" w:fill="auto"/>
          </w:tcPr>
          <w:p w:rsidR="00424A52" w:rsidRPr="00FE3FD7" w:rsidRDefault="00424A52" w:rsidP="0047233C">
            <w:pPr>
              <w:spacing w:after="0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FE3FD7">
              <w:rPr>
                <w:rFonts w:ascii="Arial" w:hAnsi="Arial" w:cs="Arial"/>
                <w:sz w:val="20"/>
                <w:szCs w:val="20"/>
                <w:lang w:val="en-US"/>
              </w:rPr>
              <w:t>11.AO.CC.1</w:t>
            </w:r>
          </w:p>
          <w:p w:rsidR="00424A52" w:rsidRPr="00FE3FD7" w:rsidRDefault="00424A52" w:rsidP="0047233C">
            <w:pPr>
              <w:spacing w:after="0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FE3FD7">
              <w:rPr>
                <w:rFonts w:ascii="Arial" w:hAnsi="Arial" w:cs="Arial"/>
                <w:sz w:val="20"/>
                <w:szCs w:val="20"/>
                <w:lang w:val="en-US"/>
              </w:rPr>
              <w:t>11.AO.CC.1a</w:t>
            </w:r>
          </w:p>
          <w:p w:rsidR="00424A52" w:rsidRPr="00FE3FD7" w:rsidRDefault="00424A52" w:rsidP="0047233C">
            <w:pPr>
              <w:spacing w:after="0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FE3FD7">
              <w:rPr>
                <w:rFonts w:ascii="Arial" w:hAnsi="Arial" w:cs="Arial"/>
                <w:sz w:val="20"/>
                <w:szCs w:val="20"/>
                <w:lang w:val="en-US"/>
              </w:rPr>
              <w:t>11.LI.ALC.11</w:t>
            </w:r>
          </w:p>
          <w:p w:rsidR="00424A52" w:rsidRPr="00FE3FD7" w:rsidRDefault="00424A52" w:rsidP="0047233C">
            <w:pPr>
              <w:spacing w:after="0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FE3FD7">
              <w:rPr>
                <w:rFonts w:ascii="Arial" w:hAnsi="Arial" w:cs="Arial"/>
                <w:sz w:val="20"/>
                <w:szCs w:val="20"/>
                <w:lang w:val="en-US"/>
              </w:rPr>
              <w:t>11.LI.ICD.1</w:t>
            </w:r>
          </w:p>
          <w:p w:rsidR="00D14696" w:rsidRPr="00FE3FD7" w:rsidRDefault="00424A52" w:rsidP="0047233C">
            <w:pPr>
              <w:spacing w:after="0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FE3FD7">
              <w:rPr>
                <w:rFonts w:ascii="Arial" w:hAnsi="Arial" w:cs="Arial"/>
                <w:sz w:val="20"/>
                <w:szCs w:val="20"/>
                <w:lang w:val="en-US"/>
              </w:rPr>
              <w:t>11.LI.ICI.7</w:t>
            </w:r>
          </w:p>
        </w:tc>
        <w:tc>
          <w:tcPr>
            <w:tcW w:w="962" w:type="pct"/>
            <w:shd w:val="clear" w:color="auto" w:fill="auto"/>
          </w:tcPr>
          <w:p w:rsidR="0047233C" w:rsidRPr="00FE3FD7" w:rsidRDefault="0047233C" w:rsidP="0047233C">
            <w:pPr>
              <w:spacing w:after="0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FE3FD7">
              <w:rPr>
                <w:rFonts w:ascii="Arial" w:hAnsi="Arial" w:cs="Arial"/>
                <w:sz w:val="20"/>
                <w:szCs w:val="20"/>
                <w:lang w:val="en-US"/>
              </w:rPr>
              <w:t>11.AO.CC.1</w:t>
            </w:r>
          </w:p>
          <w:p w:rsidR="0047233C" w:rsidRPr="00FE3FD7" w:rsidRDefault="0047233C" w:rsidP="0047233C">
            <w:pPr>
              <w:spacing w:after="0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FE3FD7">
              <w:rPr>
                <w:rFonts w:ascii="Arial" w:hAnsi="Arial" w:cs="Arial"/>
                <w:sz w:val="20"/>
                <w:szCs w:val="20"/>
                <w:lang w:val="en-US"/>
              </w:rPr>
              <w:t>11.AO.CC.1a</w:t>
            </w:r>
          </w:p>
          <w:p w:rsidR="0047233C" w:rsidRPr="00FE3FD7" w:rsidRDefault="0047233C" w:rsidP="0047233C">
            <w:pPr>
              <w:spacing w:after="0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FE3FD7">
              <w:rPr>
                <w:rFonts w:ascii="Arial" w:hAnsi="Arial" w:cs="Arial"/>
                <w:sz w:val="20"/>
                <w:szCs w:val="20"/>
                <w:lang w:val="en-US"/>
              </w:rPr>
              <w:t>11.AO.CC.1b</w:t>
            </w:r>
          </w:p>
          <w:p w:rsidR="0047233C" w:rsidRPr="00FE3FD7" w:rsidRDefault="0047233C" w:rsidP="0047233C">
            <w:pPr>
              <w:spacing w:after="0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FE3FD7">
              <w:rPr>
                <w:rFonts w:ascii="Arial" w:hAnsi="Arial" w:cs="Arial"/>
                <w:sz w:val="20"/>
                <w:szCs w:val="20"/>
                <w:lang w:val="en-US"/>
              </w:rPr>
              <w:t>11.LI.ICI.9</w:t>
            </w:r>
          </w:p>
          <w:p w:rsidR="0047233C" w:rsidRPr="00FE3FD7" w:rsidRDefault="0047233C" w:rsidP="0047233C">
            <w:pPr>
              <w:spacing w:after="0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FE3FD7">
              <w:rPr>
                <w:rFonts w:ascii="Arial" w:hAnsi="Arial" w:cs="Arial"/>
                <w:sz w:val="20"/>
                <w:szCs w:val="20"/>
                <w:lang w:val="en-US"/>
              </w:rPr>
              <w:t>11.LI.TE.5</w:t>
            </w:r>
          </w:p>
          <w:p w:rsidR="0047233C" w:rsidRPr="00FE3FD7" w:rsidRDefault="0047233C" w:rsidP="0047233C">
            <w:pPr>
              <w:spacing w:after="0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FE3FD7">
              <w:rPr>
                <w:rFonts w:ascii="Arial" w:hAnsi="Arial" w:cs="Arial"/>
                <w:sz w:val="20"/>
                <w:szCs w:val="20"/>
                <w:lang w:val="en-US"/>
              </w:rPr>
              <w:t>11.L.CL.3</w:t>
            </w:r>
          </w:p>
          <w:p w:rsidR="0047233C" w:rsidRPr="00FE3FD7" w:rsidRDefault="0047233C" w:rsidP="0047233C">
            <w:pPr>
              <w:spacing w:after="0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FE3FD7">
              <w:rPr>
                <w:rFonts w:ascii="Arial" w:hAnsi="Arial" w:cs="Arial"/>
                <w:sz w:val="20"/>
                <w:szCs w:val="20"/>
                <w:lang w:val="en-US"/>
              </w:rPr>
              <w:t>11.L.CL.3c</w:t>
            </w:r>
          </w:p>
          <w:p w:rsidR="0047233C" w:rsidRPr="00FE3FD7" w:rsidRDefault="0047233C" w:rsidP="0047233C">
            <w:pPr>
              <w:spacing w:after="0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FE3FD7">
              <w:rPr>
                <w:rFonts w:ascii="Arial" w:hAnsi="Arial" w:cs="Arial"/>
                <w:sz w:val="20"/>
                <w:szCs w:val="20"/>
                <w:lang w:val="en-US"/>
              </w:rPr>
              <w:t>11.E.PE.4</w:t>
            </w:r>
          </w:p>
          <w:p w:rsidR="0047233C" w:rsidRPr="00FE3FD7" w:rsidRDefault="0047233C" w:rsidP="0047233C">
            <w:pPr>
              <w:spacing w:after="0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FE3FD7">
              <w:rPr>
                <w:rFonts w:ascii="Arial" w:hAnsi="Arial" w:cs="Arial"/>
                <w:sz w:val="20"/>
                <w:szCs w:val="20"/>
                <w:lang w:val="en-US"/>
              </w:rPr>
              <w:t xml:space="preserve">11.E.TP.1c </w:t>
            </w:r>
          </w:p>
          <w:p w:rsidR="00D14696" w:rsidRPr="00FE3FD7" w:rsidRDefault="00D14696" w:rsidP="0047233C">
            <w:pPr>
              <w:spacing w:after="0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867" w:type="pct"/>
            <w:shd w:val="clear" w:color="auto" w:fill="auto"/>
          </w:tcPr>
          <w:p w:rsidR="00FF4304" w:rsidRPr="00FE3FD7" w:rsidRDefault="00FF4304" w:rsidP="00FF4304">
            <w:pPr>
              <w:spacing w:after="0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FE3FD7">
              <w:rPr>
                <w:rFonts w:ascii="Arial" w:hAnsi="Arial" w:cs="Arial"/>
                <w:sz w:val="20"/>
                <w:szCs w:val="20"/>
                <w:lang w:val="en-US"/>
              </w:rPr>
              <w:t>11.AO.CC.1a</w:t>
            </w:r>
          </w:p>
          <w:p w:rsidR="00FF4304" w:rsidRPr="00FE3FD7" w:rsidRDefault="00FF4304" w:rsidP="00FF4304">
            <w:pPr>
              <w:spacing w:after="0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FE3FD7">
              <w:rPr>
                <w:rFonts w:ascii="Arial" w:hAnsi="Arial" w:cs="Arial"/>
                <w:sz w:val="20"/>
                <w:szCs w:val="20"/>
                <w:lang w:val="en-US"/>
              </w:rPr>
              <w:t>11.AO.PC.5</w:t>
            </w:r>
          </w:p>
          <w:p w:rsidR="00FF4304" w:rsidRPr="00FE3FD7" w:rsidRDefault="00FF4304" w:rsidP="00FF4304">
            <w:pPr>
              <w:spacing w:after="0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FE3FD7">
              <w:rPr>
                <w:rFonts w:ascii="Arial" w:hAnsi="Arial" w:cs="Arial"/>
                <w:sz w:val="20"/>
                <w:szCs w:val="20"/>
                <w:lang w:val="en-US"/>
              </w:rPr>
              <w:t>11.E.PE.4</w:t>
            </w:r>
          </w:p>
          <w:p w:rsidR="00FF4304" w:rsidRPr="00FE3FD7" w:rsidRDefault="00FF4304" w:rsidP="00FF4304">
            <w:pPr>
              <w:spacing w:after="0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FE3FD7">
              <w:rPr>
                <w:rFonts w:ascii="Arial" w:hAnsi="Arial" w:cs="Arial"/>
                <w:sz w:val="20"/>
                <w:szCs w:val="20"/>
                <w:lang w:val="en-US"/>
              </w:rPr>
              <w:t>11.E.TP.1f</w:t>
            </w:r>
          </w:p>
          <w:p w:rsidR="00FF4304" w:rsidRPr="00FE3FD7" w:rsidRDefault="00FF4304" w:rsidP="00FF4304">
            <w:pPr>
              <w:spacing w:after="0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FE3FD7">
              <w:rPr>
                <w:rFonts w:ascii="Arial" w:hAnsi="Arial" w:cs="Arial"/>
                <w:sz w:val="20"/>
                <w:szCs w:val="20"/>
                <w:lang w:val="en-US"/>
              </w:rPr>
              <w:t>11.E.TP.2c</w:t>
            </w:r>
          </w:p>
          <w:p w:rsidR="00FF4304" w:rsidRPr="00FE3FD7" w:rsidRDefault="00FF4304" w:rsidP="00FF4304">
            <w:pPr>
              <w:spacing w:after="0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FE3FD7">
              <w:rPr>
                <w:rFonts w:ascii="Arial" w:hAnsi="Arial" w:cs="Arial"/>
                <w:sz w:val="20"/>
                <w:szCs w:val="20"/>
                <w:lang w:val="en-US"/>
              </w:rPr>
              <w:t>11.L.CL.3a</w:t>
            </w:r>
          </w:p>
          <w:p w:rsidR="00FF4304" w:rsidRPr="00FE3FD7" w:rsidRDefault="00FF4304" w:rsidP="00FF4304">
            <w:pPr>
              <w:spacing w:after="0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FE3FD7">
              <w:rPr>
                <w:rFonts w:ascii="Arial" w:hAnsi="Arial" w:cs="Arial"/>
                <w:sz w:val="20"/>
                <w:szCs w:val="20"/>
                <w:lang w:val="en-US"/>
              </w:rPr>
              <w:t>11.L.CL.3b</w:t>
            </w:r>
          </w:p>
          <w:p w:rsidR="00FF4304" w:rsidRPr="00FE3FD7" w:rsidRDefault="00FF4304" w:rsidP="00FF4304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FE3FD7">
              <w:rPr>
                <w:rFonts w:ascii="Arial" w:hAnsi="Arial" w:cs="Arial"/>
                <w:sz w:val="20"/>
                <w:szCs w:val="20"/>
              </w:rPr>
              <w:t>11.L.NE.1a</w:t>
            </w:r>
          </w:p>
          <w:p w:rsidR="00FF4304" w:rsidRPr="00FE3FD7" w:rsidRDefault="00FF4304" w:rsidP="00FF4304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FE3FD7">
              <w:rPr>
                <w:rFonts w:ascii="Arial" w:hAnsi="Arial" w:cs="Arial"/>
                <w:sz w:val="20"/>
                <w:szCs w:val="20"/>
              </w:rPr>
              <w:t>11.L.NE.1d</w:t>
            </w:r>
          </w:p>
          <w:p w:rsidR="00FF4304" w:rsidRPr="00FE3FD7" w:rsidRDefault="00FF4304" w:rsidP="00FF4304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FE3FD7">
              <w:rPr>
                <w:rFonts w:ascii="Arial" w:hAnsi="Arial" w:cs="Arial"/>
                <w:sz w:val="20"/>
                <w:szCs w:val="20"/>
              </w:rPr>
              <w:t>11.LI.ALC.11</w:t>
            </w:r>
          </w:p>
          <w:p w:rsidR="00FF4304" w:rsidRPr="00FE3FD7" w:rsidRDefault="00FF4304" w:rsidP="00FF4304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FE3FD7">
              <w:rPr>
                <w:rFonts w:ascii="Arial" w:hAnsi="Arial" w:cs="Arial"/>
                <w:sz w:val="20"/>
                <w:szCs w:val="20"/>
              </w:rPr>
              <w:t>11.LI.ICD.1</w:t>
            </w:r>
          </w:p>
          <w:p w:rsidR="00D14696" w:rsidRPr="00FE3FD7" w:rsidRDefault="00D14696" w:rsidP="0047233C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864" w:type="pct"/>
            <w:shd w:val="clear" w:color="auto" w:fill="auto"/>
          </w:tcPr>
          <w:p w:rsidR="00FF4304" w:rsidRPr="00FE3FD7" w:rsidRDefault="00FF4304" w:rsidP="00FF4304">
            <w:pPr>
              <w:spacing w:after="0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FE3FD7">
              <w:rPr>
                <w:rFonts w:ascii="Arial" w:hAnsi="Arial" w:cs="Arial"/>
                <w:sz w:val="20"/>
                <w:szCs w:val="20"/>
                <w:lang w:val="en-US"/>
              </w:rPr>
              <w:t>11.AO.CC.1a</w:t>
            </w:r>
          </w:p>
          <w:p w:rsidR="00FF4304" w:rsidRPr="00FE3FD7" w:rsidRDefault="00FF4304" w:rsidP="00FF4304">
            <w:pPr>
              <w:spacing w:after="0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FE3FD7">
              <w:rPr>
                <w:rFonts w:ascii="Arial" w:hAnsi="Arial" w:cs="Arial"/>
                <w:sz w:val="20"/>
                <w:szCs w:val="20"/>
                <w:lang w:val="en-US"/>
              </w:rPr>
              <w:t>11.AO.PC.5</w:t>
            </w:r>
          </w:p>
          <w:p w:rsidR="00FF4304" w:rsidRPr="00FE3FD7" w:rsidRDefault="00FF4304" w:rsidP="00FF4304">
            <w:pPr>
              <w:spacing w:after="0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FE3FD7">
              <w:rPr>
                <w:rFonts w:ascii="Arial" w:hAnsi="Arial" w:cs="Arial"/>
                <w:sz w:val="20"/>
                <w:szCs w:val="20"/>
                <w:lang w:val="en-US"/>
              </w:rPr>
              <w:t>11.E.PE.4</w:t>
            </w:r>
          </w:p>
          <w:p w:rsidR="00FF4304" w:rsidRPr="00FE3FD7" w:rsidRDefault="00FF4304" w:rsidP="00FF4304">
            <w:pPr>
              <w:spacing w:after="0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FE3FD7">
              <w:rPr>
                <w:rFonts w:ascii="Arial" w:hAnsi="Arial" w:cs="Arial"/>
                <w:sz w:val="20"/>
                <w:szCs w:val="20"/>
                <w:lang w:val="en-US"/>
              </w:rPr>
              <w:t>11.E.TP.1f</w:t>
            </w:r>
          </w:p>
          <w:p w:rsidR="00FF4304" w:rsidRPr="00FE3FD7" w:rsidRDefault="00FF4304" w:rsidP="00FF4304">
            <w:pPr>
              <w:spacing w:after="0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FE3FD7">
              <w:rPr>
                <w:rFonts w:ascii="Arial" w:hAnsi="Arial" w:cs="Arial"/>
                <w:sz w:val="20"/>
                <w:szCs w:val="20"/>
                <w:lang w:val="en-US"/>
              </w:rPr>
              <w:t>11.E.TP.2c</w:t>
            </w:r>
          </w:p>
          <w:p w:rsidR="00FF4304" w:rsidRPr="00FE3FD7" w:rsidRDefault="00FF4304" w:rsidP="00FF4304">
            <w:pPr>
              <w:spacing w:after="0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FE3FD7">
              <w:rPr>
                <w:rFonts w:ascii="Arial" w:hAnsi="Arial" w:cs="Arial"/>
                <w:sz w:val="20"/>
                <w:szCs w:val="20"/>
                <w:lang w:val="en-US"/>
              </w:rPr>
              <w:t>11.L.CL.3a</w:t>
            </w:r>
          </w:p>
          <w:p w:rsidR="00FF4304" w:rsidRPr="00FE3FD7" w:rsidRDefault="00FF4304" w:rsidP="00FF4304">
            <w:pPr>
              <w:spacing w:after="0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FE3FD7">
              <w:rPr>
                <w:rFonts w:ascii="Arial" w:hAnsi="Arial" w:cs="Arial"/>
                <w:sz w:val="20"/>
                <w:szCs w:val="20"/>
                <w:lang w:val="en-US"/>
              </w:rPr>
              <w:t>11.L.CL.3b</w:t>
            </w:r>
          </w:p>
          <w:p w:rsidR="00FF4304" w:rsidRPr="00FE3FD7" w:rsidRDefault="00FF4304" w:rsidP="00FF4304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FE3FD7">
              <w:rPr>
                <w:rFonts w:ascii="Arial" w:hAnsi="Arial" w:cs="Arial"/>
                <w:sz w:val="20"/>
                <w:szCs w:val="20"/>
              </w:rPr>
              <w:t>11.L.NE.1a</w:t>
            </w:r>
          </w:p>
          <w:p w:rsidR="00FF4304" w:rsidRPr="00FE3FD7" w:rsidRDefault="00FF4304" w:rsidP="00FF4304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FE3FD7">
              <w:rPr>
                <w:rFonts w:ascii="Arial" w:hAnsi="Arial" w:cs="Arial"/>
                <w:sz w:val="20"/>
                <w:szCs w:val="20"/>
              </w:rPr>
              <w:t>11.L.NE.1d</w:t>
            </w:r>
          </w:p>
          <w:p w:rsidR="00FF4304" w:rsidRPr="00FE3FD7" w:rsidRDefault="00FF4304" w:rsidP="00FF4304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FE3FD7">
              <w:rPr>
                <w:rFonts w:ascii="Arial" w:hAnsi="Arial" w:cs="Arial"/>
                <w:sz w:val="20"/>
                <w:szCs w:val="20"/>
              </w:rPr>
              <w:t>11.LI.ALC.11</w:t>
            </w:r>
          </w:p>
          <w:p w:rsidR="00FF4304" w:rsidRPr="00FE3FD7" w:rsidRDefault="00FF4304" w:rsidP="00FF4304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FE3FD7">
              <w:rPr>
                <w:rFonts w:ascii="Arial" w:hAnsi="Arial" w:cs="Arial"/>
                <w:sz w:val="20"/>
                <w:szCs w:val="20"/>
              </w:rPr>
              <w:t>11.LI.ICD.1</w:t>
            </w:r>
          </w:p>
          <w:p w:rsidR="00D14696" w:rsidRPr="00FE3FD7" w:rsidRDefault="00D14696" w:rsidP="0047233C">
            <w:pPr>
              <w:spacing w:after="0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866" w:type="pct"/>
            <w:shd w:val="clear" w:color="auto" w:fill="auto"/>
          </w:tcPr>
          <w:p w:rsidR="00FF4304" w:rsidRPr="00FE3FD7" w:rsidRDefault="00FF4304" w:rsidP="00FF4304">
            <w:pPr>
              <w:spacing w:after="0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FE3FD7">
              <w:rPr>
                <w:rFonts w:ascii="Arial" w:hAnsi="Arial" w:cs="Arial"/>
                <w:sz w:val="20"/>
                <w:szCs w:val="20"/>
                <w:lang w:val="en-US"/>
              </w:rPr>
              <w:t>11.AO.CC.1a</w:t>
            </w:r>
          </w:p>
          <w:p w:rsidR="00FF4304" w:rsidRPr="00FE3FD7" w:rsidRDefault="00FF4304" w:rsidP="00FF4304">
            <w:pPr>
              <w:spacing w:after="0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FE3FD7">
              <w:rPr>
                <w:rFonts w:ascii="Arial" w:hAnsi="Arial" w:cs="Arial"/>
                <w:sz w:val="20"/>
                <w:szCs w:val="20"/>
                <w:lang w:val="en-US"/>
              </w:rPr>
              <w:t>11.AO.PC.5</w:t>
            </w:r>
          </w:p>
          <w:p w:rsidR="00FF4304" w:rsidRPr="00FE3FD7" w:rsidRDefault="00FF4304" w:rsidP="00FF4304">
            <w:pPr>
              <w:spacing w:after="0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FE3FD7">
              <w:rPr>
                <w:rFonts w:ascii="Arial" w:hAnsi="Arial" w:cs="Arial"/>
                <w:sz w:val="20"/>
                <w:szCs w:val="20"/>
                <w:lang w:val="en-US"/>
              </w:rPr>
              <w:t>11.AO.PC.7b</w:t>
            </w:r>
          </w:p>
          <w:p w:rsidR="00FF4304" w:rsidRPr="00FE3FD7" w:rsidRDefault="00FF4304" w:rsidP="00FF4304">
            <w:pPr>
              <w:spacing w:after="0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FE3FD7">
              <w:rPr>
                <w:rFonts w:ascii="Arial" w:hAnsi="Arial" w:cs="Arial"/>
                <w:sz w:val="20"/>
                <w:szCs w:val="20"/>
                <w:lang w:val="en-US"/>
              </w:rPr>
              <w:t>11.E.PE.4</w:t>
            </w:r>
          </w:p>
          <w:p w:rsidR="00FF4304" w:rsidRPr="00FE3FD7" w:rsidRDefault="00FF4304" w:rsidP="00FF4304">
            <w:pPr>
              <w:spacing w:after="0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FE3FD7">
              <w:rPr>
                <w:rFonts w:ascii="Arial" w:hAnsi="Arial" w:cs="Arial"/>
                <w:sz w:val="20"/>
                <w:szCs w:val="20"/>
                <w:lang w:val="en-US"/>
              </w:rPr>
              <w:t>11.E.TP.1f</w:t>
            </w:r>
          </w:p>
          <w:p w:rsidR="00FF4304" w:rsidRPr="00FE3FD7" w:rsidRDefault="00FF4304" w:rsidP="00FF4304">
            <w:pPr>
              <w:spacing w:after="0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FE3FD7">
              <w:rPr>
                <w:rFonts w:ascii="Arial" w:hAnsi="Arial" w:cs="Arial"/>
                <w:sz w:val="20"/>
                <w:szCs w:val="20"/>
                <w:lang w:val="en-US"/>
              </w:rPr>
              <w:t>11.E.TP.2c</w:t>
            </w:r>
          </w:p>
          <w:p w:rsidR="00FF4304" w:rsidRPr="00FE3FD7" w:rsidRDefault="00FF4304" w:rsidP="00FF4304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FE3FD7">
              <w:rPr>
                <w:rFonts w:ascii="Arial" w:hAnsi="Arial" w:cs="Arial"/>
                <w:sz w:val="20"/>
                <w:szCs w:val="20"/>
              </w:rPr>
              <w:t>11.L.CL.3a</w:t>
            </w:r>
          </w:p>
          <w:p w:rsidR="00FF4304" w:rsidRPr="00FE3FD7" w:rsidRDefault="00FF4304" w:rsidP="00FF4304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FE3FD7">
              <w:rPr>
                <w:rFonts w:ascii="Arial" w:hAnsi="Arial" w:cs="Arial"/>
                <w:sz w:val="20"/>
                <w:szCs w:val="20"/>
              </w:rPr>
              <w:t>11.L.CL.3b</w:t>
            </w:r>
          </w:p>
          <w:p w:rsidR="00FF4304" w:rsidRPr="00FE3FD7" w:rsidRDefault="00FF4304" w:rsidP="00FF4304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FE3FD7">
              <w:rPr>
                <w:rFonts w:ascii="Arial" w:hAnsi="Arial" w:cs="Arial"/>
                <w:sz w:val="20"/>
                <w:szCs w:val="20"/>
              </w:rPr>
              <w:t>11.L.NE.1a</w:t>
            </w:r>
          </w:p>
          <w:p w:rsidR="00FF4304" w:rsidRPr="00FE3FD7" w:rsidRDefault="00FF4304" w:rsidP="00FF4304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FE3FD7">
              <w:rPr>
                <w:rFonts w:ascii="Arial" w:hAnsi="Arial" w:cs="Arial"/>
                <w:sz w:val="20"/>
                <w:szCs w:val="20"/>
              </w:rPr>
              <w:t>11.L.NE.1d</w:t>
            </w:r>
          </w:p>
          <w:p w:rsidR="00FF4304" w:rsidRPr="00FE3FD7" w:rsidRDefault="00FF4304" w:rsidP="00FF4304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FE3FD7">
              <w:rPr>
                <w:rFonts w:ascii="Arial" w:hAnsi="Arial" w:cs="Arial"/>
                <w:sz w:val="20"/>
                <w:szCs w:val="20"/>
              </w:rPr>
              <w:t>11.LI.ALC.11</w:t>
            </w:r>
          </w:p>
          <w:p w:rsidR="00D14696" w:rsidRPr="00FE3FD7" w:rsidRDefault="00FF4304" w:rsidP="0047233C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FE3FD7">
              <w:rPr>
                <w:rFonts w:ascii="Arial" w:hAnsi="Arial" w:cs="Arial"/>
                <w:sz w:val="20"/>
                <w:szCs w:val="20"/>
              </w:rPr>
              <w:t>11.LI.ICD.1</w:t>
            </w:r>
          </w:p>
        </w:tc>
      </w:tr>
      <w:tr w:rsidR="00FE3FD7" w:rsidRPr="00FE3FD7" w:rsidTr="00D14696">
        <w:trPr>
          <w:trHeight w:val="713"/>
        </w:trPr>
        <w:tc>
          <w:tcPr>
            <w:tcW w:w="575" w:type="pct"/>
            <w:vAlign w:val="center"/>
          </w:tcPr>
          <w:p w:rsidR="00D14696" w:rsidRPr="00FE3FD7" w:rsidRDefault="00D14696" w:rsidP="00E03980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FE3FD7">
              <w:rPr>
                <w:rFonts w:ascii="Arial" w:hAnsi="Arial" w:cs="Arial"/>
                <w:sz w:val="20"/>
                <w:szCs w:val="20"/>
              </w:rPr>
              <w:lastRenderedPageBreak/>
              <w:t>Estrategia Académica</w:t>
            </w:r>
          </w:p>
        </w:tc>
        <w:tc>
          <w:tcPr>
            <w:tcW w:w="866" w:type="pct"/>
            <w:vAlign w:val="center"/>
          </w:tcPr>
          <w:p w:rsidR="00D14696" w:rsidRPr="00FE3FD7" w:rsidRDefault="00D14696" w:rsidP="00E03980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62" w:type="pct"/>
            <w:vAlign w:val="center"/>
          </w:tcPr>
          <w:p w:rsidR="00D14696" w:rsidRPr="00FE3FD7" w:rsidRDefault="00D14696" w:rsidP="00E03980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67" w:type="pct"/>
            <w:vAlign w:val="center"/>
          </w:tcPr>
          <w:p w:rsidR="00D14696" w:rsidRPr="00FE3FD7" w:rsidRDefault="00D14696" w:rsidP="00E03980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64" w:type="pct"/>
            <w:vAlign w:val="center"/>
          </w:tcPr>
          <w:p w:rsidR="00D14696" w:rsidRPr="00FE3FD7" w:rsidRDefault="00D14696" w:rsidP="00E03980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66" w:type="pct"/>
            <w:vAlign w:val="center"/>
          </w:tcPr>
          <w:p w:rsidR="00D14696" w:rsidRPr="00FE3FD7" w:rsidRDefault="00D14696" w:rsidP="00E03980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FE3FD7" w:rsidRPr="00FE3FD7" w:rsidTr="00C82E2A">
        <w:trPr>
          <w:trHeight w:val="1169"/>
        </w:trPr>
        <w:tc>
          <w:tcPr>
            <w:tcW w:w="575" w:type="pct"/>
            <w:vAlign w:val="center"/>
          </w:tcPr>
          <w:p w:rsidR="00253513" w:rsidRPr="00FE3FD7" w:rsidRDefault="00253513" w:rsidP="00253513">
            <w:pPr>
              <w:spacing w:before="120" w:after="120" w:line="240" w:lineRule="auto"/>
              <w:rPr>
                <w:rFonts w:ascii="Arial" w:hAnsi="Arial" w:cs="Arial"/>
                <w:sz w:val="20"/>
                <w:szCs w:val="20"/>
              </w:rPr>
            </w:pPr>
            <w:r w:rsidRPr="00FE3FD7">
              <w:rPr>
                <w:rFonts w:ascii="Arial" w:hAnsi="Arial" w:cs="Arial"/>
                <w:sz w:val="20"/>
                <w:szCs w:val="20"/>
              </w:rPr>
              <w:t>Objetivos</w:t>
            </w:r>
          </w:p>
        </w:tc>
        <w:tc>
          <w:tcPr>
            <w:tcW w:w="866" w:type="pct"/>
          </w:tcPr>
          <w:p w:rsidR="00253513" w:rsidRPr="00FE3FD7" w:rsidRDefault="00FE3FD7" w:rsidP="00253513">
            <w:pPr>
              <w:rPr>
                <w:rFonts w:ascii="Arial" w:hAnsi="Arial" w:cs="Arial"/>
                <w:sz w:val="20"/>
                <w:szCs w:val="20"/>
              </w:rPr>
            </w:pPr>
            <w:sdt>
              <w:sdtPr>
                <w:rPr>
                  <w:rFonts w:ascii="Arial" w:hAnsi="Arial" w:cs="Arial"/>
                  <w:sz w:val="20"/>
                  <w:szCs w:val="20"/>
                </w:rPr>
                <w:alias w:val="Situaciones Objetivos específicos"/>
                <w:tag w:val="Objetivos específicos"/>
                <w:id w:val="-1366370438"/>
                <w:placeholder>
                  <w:docPart w:val="C06FC60948534AF3A52040F2532136AC"/>
                </w:placeholder>
                <w:comboBox>
                  <w:listItem w:value="Choose an item."/>
                  <w:listItem w:displayText=" A través de la lectura, el estudiante" w:value=" A través de la lectura, el estudiante"/>
                  <w:listItem w:displayText=" Al completar el ejercicio, el estudiante" w:value=" Al completar el ejercicio, el estudiante"/>
                  <w:listItem w:displayText="  Al concluir, el estudiante" w:value="  Al concluir, el estudiante"/>
                  <w:listItem w:displayText=" Al confrontar la situación,  el estudiante" w:value=" Al confrontar la situación,  el estudiante"/>
                  <w:listItem w:displayText="  Al darle una lista, el estudiante" w:value="  Al darle una lista, el estudiante"/>
                  <w:listItem w:displayText=" Al ofrecer una lista de preguntas, el estudiante" w:value=" Al ofrecer una lista de preguntas, el estudiante"/>
                  <w:listItem w:displayText=" Al discutir, el estudiante" w:value=" Al discutir, el estudiante"/>
                  <w:listItem w:displayText=" Al discutir el trabajo informativo, el estudiante" w:value=" Al discutir el trabajo informativo, el estudiante"/>
                  <w:listItem w:displayText="Al discutir utilizando preguntas guias, el estudiante" w:value="Al discutir utilizando preguntas guias, el estudiante"/>
                  <w:listItem w:displayText=" Al finalizar la información ______________, el estudiante" w:value=" Al finalizar la información ______________, el estudiante"/>
                  <w:listItem w:displayText=" Al formular una pregunta, el estudiante" w:value=" Al formular una pregunta, el estudiante"/>
                  <w:listItem w:displayText=" Al leer una selección, el estudiante" w:value=" Al leer una selección, el estudiante"/>
                  <w:listItem w:displayText="  Al presentar un cartel el estudiante" w:value="  Al presentar un cartel el estudiante"/>
                  <w:listItem w:displayText="  Al presentar una lámina,  el estudiante" w:value="  Al presentar una lámina,  el estudiante"/>
                  <w:listItem w:displayText="  Al presentar una situación, el estudiante" w:value="  Al presentar una situación, el estudiante"/>
                  <w:listItem w:displayText="  Al presentar una gráfica, el estudiante" w:value="  Al presentar una gráfica, el estudiante"/>
                  <w:listItem w:displayText="  Al terminar la clase, el estudiante" w:value="  Al terminar la clase, el estudiante"/>
                  <w:listItem w:displayText="  Al terminar la lección, el estudiante" w:value="  Al terminar la lección, el estudiante"/>
                  <w:listItem w:displayText="  Al presentar el ejercicio, el estudiante" w:value="  Al presentar el ejercicio, el estudiante"/>
                  <w:listItem w:displayText=" Basándose en la evidencia de criterios, el estudiante" w:value=" Basándose en la evidencia de criterios, el estudiante"/>
                  <w:listItem w:displayText="  Dada una lista de situaciones, el estudiante" w:value="  Dada una lista de situaciones, el estudiante"/>
                  <w:listItem w:displayText=" Dado un parráfo, el estudiante" w:value=" Dado un parráfo, el estudiante"/>
                  <w:listItem w:displayText="  Dado una serie de manipulativos, el estudiante" w:value="  Dado una serie de manipulativos, el estudiante"/>
                  <w:listItem w:displayText="Dado un párrafo, el estudiante" w:value="Dado un párrafo, el estudiante"/>
                  <w:listItem w:displayText="  Dado una lista de situaciones, el estudiante" w:value="  Dado una lista de situaciones, el estudiante"/>
                  <w:listItem w:displayText="  Despues de escuchar una grabación, el estudiante" w:value="  Despues de escuchar una grabación, el estudiante"/>
                  <w:listItem w:displayText="  Despues de estudiar ______________,el estudiante" w:value="  Despues de estudiar ______________,el estudiante"/>
                  <w:listItem w:displayText=" Despues de la demostración del maestro, el estudiante" w:value=" Despues de la demostración del maestro, el estudiante"/>
                  <w:listItem w:displayText="  Despues de la explicación del maestro, el estudiante" w:value="  Despues de la explicación del maestro, el estudiante"/>
                  <w:listItem w:displayText="  Con la ayuda del maestro, el estudiante" w:value="  Con la ayuda del maestro, el estudiante"/>
                  <w:listItem w:displayText="  Despues de observar la película, el estudiante" w:value="  Despues de observar la película, el estudiante"/>
                  <w:listItem w:displayText="  Durante el exámen, el estudiante" w:value="  Durante el exámen, el estudiante"/>
                  <w:listItem w:displayText="Dado un ejercicio de selección múltiple, el estudiante" w:value="Dado un ejercicio de selección múltiple, el estudiante"/>
                  <w:listItem w:displayText=" Luego de analizar_________________, el estudiante" w:value=" Luego de analizar_________________, el estudiante"/>
                  <w:listItem w:displayText=" Luego de la discución del tema, el estudiante" w:value=" Luego de la discución del tema, el estudiante"/>
                  <w:listItem w:displayText=" Mediante el estudio de________________, el estudiante" w:value=" Mediante el estudio de________________, el estudiante"/>
                  <w:listItem w:displayText=" Mediante el uso de láminas y discusión de grupo, el estudiante" w:value=" Mediante el uso de láminas y discusión de grupo, el estudiante"/>
                  <w:listItem w:displayText="  Por medio del repaso, el estudiante" w:value="  Por medio del repaso, el estudiante"/>
                  <w:listItem w:displayText=" Por medio de una noticia, el estudiante" w:value=" Por medio de una noticia, el estudiante"/>
                  <w:listItem w:displayText="Utilizando varios ejercicios, el estudiante" w:value="Utilizando varios ejercicios, el estudiante"/>
                  <w:listItem w:displayText="Durante la clase, el estudiante" w:value="Durante la clase, el estudiante"/>
                </w:comboBox>
              </w:sdtPr>
              <w:sdtContent>
                <w:r w:rsidR="00253513" w:rsidRPr="00FE3FD7">
                  <w:rPr>
                    <w:rFonts w:ascii="Arial" w:hAnsi="Arial" w:cs="Arial"/>
                    <w:sz w:val="20"/>
                    <w:szCs w:val="20"/>
                  </w:rPr>
                  <w:t>Durante la clase, el estudiante</w:t>
                </w:r>
              </w:sdtContent>
            </w:sdt>
          </w:p>
          <w:p w:rsidR="00253513" w:rsidRPr="00FE3FD7" w:rsidRDefault="00773744" w:rsidP="005259E3">
            <w:pPr>
              <w:pStyle w:val="ListParagraph"/>
              <w:numPr>
                <w:ilvl w:val="0"/>
                <w:numId w:val="41"/>
              </w:numPr>
              <w:rPr>
                <w:rFonts w:ascii="Arial" w:hAnsi="Arial" w:cs="Arial"/>
                <w:sz w:val="20"/>
                <w:szCs w:val="20"/>
                <w:lang w:val="es-PR"/>
              </w:rPr>
            </w:pPr>
            <w:r w:rsidRPr="00FE3FD7">
              <w:rPr>
                <w:rFonts w:ascii="Arial" w:hAnsi="Arial" w:cs="Arial"/>
                <w:sz w:val="20"/>
                <w:szCs w:val="20"/>
                <w:lang w:val="es-PR"/>
              </w:rPr>
              <w:t>comparará y contrastará el rol del agente de viaje con el de profesiones en el campo de las aerolíneas.</w:t>
            </w:r>
          </w:p>
          <w:p w:rsidR="005259E3" w:rsidRPr="00FE3FD7" w:rsidRDefault="00773744" w:rsidP="005259E3">
            <w:pPr>
              <w:pStyle w:val="ListParagraph"/>
              <w:numPr>
                <w:ilvl w:val="0"/>
                <w:numId w:val="41"/>
              </w:numPr>
              <w:spacing w:after="0" w:line="240" w:lineRule="auto"/>
              <w:rPr>
                <w:rFonts w:ascii="Arial" w:hAnsi="Arial" w:cs="Arial"/>
                <w:sz w:val="20"/>
                <w:szCs w:val="20"/>
                <w:lang w:val="es-PR"/>
              </w:rPr>
            </w:pPr>
            <w:r w:rsidRPr="00FE3FD7">
              <w:rPr>
                <w:rFonts w:ascii="Arial" w:hAnsi="Arial" w:cs="Arial"/>
                <w:sz w:val="20"/>
                <w:szCs w:val="20"/>
                <w:lang w:val="es-PR"/>
              </w:rPr>
              <w:t>comenta el material estudiado y hace referencia a la evidencia del tema.</w:t>
            </w:r>
          </w:p>
          <w:p w:rsidR="005259E3" w:rsidRPr="00FE3FD7" w:rsidRDefault="005259E3" w:rsidP="000A7106">
            <w:pPr>
              <w:rPr>
                <w:rFonts w:ascii="Arial" w:hAnsi="Arial" w:cs="Arial"/>
                <w:sz w:val="20"/>
                <w:szCs w:val="20"/>
              </w:rPr>
            </w:pPr>
          </w:p>
          <w:p w:rsidR="00253513" w:rsidRPr="00FE3FD7" w:rsidRDefault="00253513" w:rsidP="00253513">
            <w:pPr>
              <w:rPr>
                <w:rFonts w:ascii="Arial" w:hAnsi="Arial" w:cs="Arial"/>
                <w:sz w:val="20"/>
                <w:szCs w:val="20"/>
              </w:rPr>
            </w:pPr>
            <w:r w:rsidRPr="00FE3FD7">
              <w:rPr>
                <w:rFonts w:ascii="Arial" w:hAnsi="Arial" w:cs="Arial"/>
                <w:sz w:val="20"/>
                <w:szCs w:val="20"/>
              </w:rPr>
              <w:t>A.1</w:t>
            </w:r>
          </w:p>
        </w:tc>
        <w:tc>
          <w:tcPr>
            <w:tcW w:w="962" w:type="pct"/>
          </w:tcPr>
          <w:p w:rsidR="00253513" w:rsidRPr="00FE3FD7" w:rsidRDefault="00FE3FD7" w:rsidP="00253513">
            <w:pPr>
              <w:rPr>
                <w:rFonts w:ascii="Arial" w:hAnsi="Arial" w:cs="Arial"/>
                <w:sz w:val="20"/>
                <w:szCs w:val="20"/>
              </w:rPr>
            </w:pPr>
            <w:sdt>
              <w:sdtPr>
                <w:rPr>
                  <w:rFonts w:ascii="Arial" w:hAnsi="Arial" w:cs="Arial"/>
                  <w:sz w:val="20"/>
                  <w:szCs w:val="20"/>
                </w:rPr>
                <w:alias w:val="Situaciones Objetivos específicos"/>
                <w:tag w:val="Objetivos específicos"/>
                <w:id w:val="1900399080"/>
                <w:placeholder>
                  <w:docPart w:val="3D9823270A3740A09D75146C7142126D"/>
                </w:placeholder>
                <w:comboBox>
                  <w:listItem w:value="Choose an item."/>
                  <w:listItem w:displayText=" A través de la lectura, el estudiante" w:value=" A través de la lectura, el estudiante"/>
                  <w:listItem w:displayText=" Al completar el ejercicio, el estudiante" w:value=" Al completar el ejercicio, el estudiante"/>
                  <w:listItem w:displayText="  Al concluir, el estudiante" w:value="  Al concluir, el estudiante"/>
                  <w:listItem w:displayText=" Al confrontar la situación,  el estudiante" w:value=" Al confrontar la situación,  el estudiante"/>
                  <w:listItem w:displayText="  Al darle una lista, el estudiante" w:value="  Al darle una lista, el estudiante"/>
                  <w:listItem w:displayText=" Al ofrecer una lista de preguntas, el estudiante" w:value=" Al ofrecer una lista de preguntas, el estudiante"/>
                  <w:listItem w:displayText=" Al discutir, el estudiante" w:value=" Al discutir, el estudiante"/>
                  <w:listItem w:displayText=" Al discutir el trabajo informativo, el estudiante" w:value=" Al discutir el trabajo informativo, el estudiante"/>
                  <w:listItem w:displayText="Al discutir utilizando preguntas guias, el estudiante" w:value="Al discutir utilizando preguntas guias, el estudiante"/>
                  <w:listItem w:displayText=" Al finalizar la información ______________, el estudiante" w:value=" Al finalizar la información ______________, el estudiante"/>
                  <w:listItem w:displayText=" Al formular una pregunta, el estudiante" w:value=" Al formular una pregunta, el estudiante"/>
                  <w:listItem w:displayText=" Al leer una selección, el estudiante" w:value=" Al leer una selección, el estudiante"/>
                  <w:listItem w:displayText="  Al presentar un cartel el estudiante" w:value="  Al presentar un cartel el estudiante"/>
                  <w:listItem w:displayText="  Al presentar una lámina,  el estudiante" w:value="  Al presentar una lámina,  el estudiante"/>
                  <w:listItem w:displayText="  Al presentar una situación, el estudiante" w:value="  Al presentar una situación, el estudiante"/>
                  <w:listItem w:displayText="  Al presentar una gráfica, el estudiante" w:value="  Al presentar una gráfica, el estudiante"/>
                  <w:listItem w:displayText="  Al terminar la clase, el estudiante" w:value="  Al terminar la clase, el estudiante"/>
                  <w:listItem w:displayText="  Al terminar la lección, el estudiante" w:value="  Al terminar la lección, el estudiante"/>
                  <w:listItem w:displayText="  Al presentar el ejercicio, el estudiante" w:value="  Al presentar el ejercicio, el estudiante"/>
                  <w:listItem w:displayText=" Basándose en la evidencia de criterios, el estudiante" w:value=" Basándose en la evidencia de criterios, el estudiante"/>
                  <w:listItem w:displayText="  Dada una lista de situaciones, el estudiante" w:value="  Dada una lista de situaciones, el estudiante"/>
                  <w:listItem w:displayText=" Dado un parráfo, el estudiante" w:value=" Dado un parráfo, el estudiante"/>
                  <w:listItem w:displayText="  Dado una serie de manipulativos, el estudiante" w:value="  Dado una serie de manipulativos, el estudiante"/>
                  <w:listItem w:displayText="Dado un párrafo, el estudiante" w:value="Dado un párrafo, el estudiante"/>
                  <w:listItem w:displayText="  Dado una lista de situaciones, el estudiante" w:value="  Dado una lista de situaciones, el estudiante"/>
                  <w:listItem w:displayText="  Despues de escuchar una grabación, el estudiante" w:value="  Despues de escuchar una grabación, el estudiante"/>
                  <w:listItem w:displayText="  Despues de estudiar ______________,el estudiante" w:value="  Despues de estudiar ______________,el estudiante"/>
                  <w:listItem w:displayText=" Despues de la demostración del maestro, el estudiante" w:value=" Despues de la demostración del maestro, el estudiante"/>
                  <w:listItem w:displayText="  Despues de la explicación del maestro, el estudiante" w:value="  Despues de la explicación del maestro, el estudiante"/>
                  <w:listItem w:displayText="  Con la ayuda del maestro, el estudiante" w:value="  Con la ayuda del maestro, el estudiante"/>
                  <w:listItem w:displayText="  Despues de observar la película, el estudiante" w:value="  Despues de observar la película, el estudiante"/>
                  <w:listItem w:displayText="  Durante el exámen, el estudiante" w:value="  Durante el exámen, el estudiante"/>
                  <w:listItem w:displayText="Dado un ejercicio de selección múltiple, el estudiante" w:value="Dado un ejercicio de selección múltiple, el estudiante"/>
                  <w:listItem w:displayText=" Luego de analizar_________________, el estudiante" w:value=" Luego de analizar_________________, el estudiante"/>
                  <w:listItem w:displayText=" Luego de la discución del tema, el estudiante" w:value=" Luego de la discución del tema, el estudiante"/>
                  <w:listItem w:displayText=" Mediante el estudio de________________, el estudiante" w:value=" Mediante el estudio de________________, el estudiante"/>
                  <w:listItem w:displayText=" Mediante el uso de láminas y discusión de grupo, el estudiante" w:value=" Mediante el uso de láminas y discusión de grupo, el estudiante"/>
                  <w:listItem w:displayText="  Por medio del repaso, el estudiante" w:value="  Por medio del repaso, el estudiante"/>
                  <w:listItem w:displayText=" Por medio de una noticia, el estudiante" w:value=" Por medio de una noticia, el estudiante"/>
                  <w:listItem w:displayText="Utilizando varios ejercicios, el estudiante" w:value="Utilizando varios ejercicios, el estudiante"/>
                  <w:listItem w:displayText="Durante la clase, el estudiante" w:value="Durante la clase, el estudiante"/>
                </w:comboBox>
              </w:sdtPr>
              <w:sdtContent>
                <w:r w:rsidR="00253513" w:rsidRPr="00FE3FD7">
                  <w:rPr>
                    <w:rFonts w:ascii="Arial" w:hAnsi="Arial" w:cs="Arial"/>
                    <w:sz w:val="20"/>
                    <w:szCs w:val="20"/>
                  </w:rPr>
                  <w:t>Durante la clase, el estudiante</w:t>
                </w:r>
              </w:sdtContent>
            </w:sdt>
          </w:p>
          <w:p w:rsidR="00253513" w:rsidRPr="00FE3FD7" w:rsidRDefault="00773744" w:rsidP="005259E3">
            <w:pPr>
              <w:pStyle w:val="ListParagraph"/>
              <w:numPr>
                <w:ilvl w:val="0"/>
                <w:numId w:val="42"/>
              </w:numPr>
              <w:rPr>
                <w:rFonts w:ascii="Arial" w:hAnsi="Arial" w:cs="Arial"/>
                <w:sz w:val="20"/>
                <w:szCs w:val="20"/>
                <w:lang w:val="es-PR"/>
              </w:rPr>
            </w:pPr>
            <w:r w:rsidRPr="00FE3FD7">
              <w:rPr>
                <w:rFonts w:ascii="Arial" w:hAnsi="Arial" w:cs="Arial"/>
                <w:sz w:val="20"/>
                <w:szCs w:val="20"/>
                <w:lang w:val="es-PR"/>
              </w:rPr>
              <w:t>analizará y evaluar un vídeo promocional de turismo de puerto rico.</w:t>
            </w:r>
          </w:p>
          <w:p w:rsidR="005259E3" w:rsidRPr="00FE3FD7" w:rsidRDefault="00773744" w:rsidP="005259E3">
            <w:pPr>
              <w:pStyle w:val="ListParagraph"/>
              <w:numPr>
                <w:ilvl w:val="0"/>
                <w:numId w:val="42"/>
              </w:numPr>
              <w:spacing w:after="0" w:line="240" w:lineRule="auto"/>
              <w:rPr>
                <w:rFonts w:ascii="Arial" w:hAnsi="Arial" w:cs="Arial"/>
                <w:sz w:val="20"/>
                <w:szCs w:val="20"/>
                <w:lang w:val="es-PR"/>
              </w:rPr>
            </w:pPr>
            <w:r w:rsidRPr="00FE3FD7">
              <w:rPr>
                <w:rFonts w:ascii="Arial" w:hAnsi="Arial" w:cs="Arial"/>
                <w:sz w:val="20"/>
                <w:szCs w:val="20"/>
                <w:lang w:val="es-PR"/>
              </w:rPr>
              <w:t>comenta el material estudiado y hace referencia a la evidencia del tema.</w:t>
            </w:r>
          </w:p>
          <w:p w:rsidR="005259E3" w:rsidRPr="00FE3FD7" w:rsidRDefault="005259E3" w:rsidP="005259E3">
            <w:pPr>
              <w:pStyle w:val="ListParagraph"/>
              <w:rPr>
                <w:rFonts w:ascii="Arial" w:hAnsi="Arial" w:cs="Arial"/>
                <w:sz w:val="20"/>
                <w:szCs w:val="20"/>
                <w:lang w:val="es-PR"/>
              </w:rPr>
            </w:pPr>
          </w:p>
          <w:p w:rsidR="00253513" w:rsidRPr="00FE3FD7" w:rsidRDefault="00253513" w:rsidP="00253513">
            <w:pPr>
              <w:rPr>
                <w:rFonts w:ascii="Arial" w:hAnsi="Arial" w:cs="Arial"/>
                <w:sz w:val="20"/>
                <w:szCs w:val="20"/>
              </w:rPr>
            </w:pPr>
            <w:r w:rsidRPr="00FE3FD7">
              <w:rPr>
                <w:rFonts w:ascii="Arial" w:hAnsi="Arial" w:cs="Arial"/>
                <w:sz w:val="20"/>
                <w:szCs w:val="20"/>
              </w:rPr>
              <w:t>A.2</w:t>
            </w:r>
          </w:p>
        </w:tc>
        <w:tc>
          <w:tcPr>
            <w:tcW w:w="867" w:type="pct"/>
          </w:tcPr>
          <w:p w:rsidR="00253513" w:rsidRPr="00FE3FD7" w:rsidRDefault="00FE3FD7" w:rsidP="00253513">
            <w:pPr>
              <w:rPr>
                <w:rFonts w:ascii="Arial" w:hAnsi="Arial" w:cs="Arial"/>
                <w:sz w:val="20"/>
                <w:szCs w:val="20"/>
              </w:rPr>
            </w:pPr>
            <w:sdt>
              <w:sdtPr>
                <w:rPr>
                  <w:rFonts w:ascii="Arial" w:hAnsi="Arial" w:cs="Arial"/>
                  <w:sz w:val="20"/>
                  <w:szCs w:val="20"/>
                </w:rPr>
                <w:alias w:val="Situaciones Objetivos específicos"/>
                <w:tag w:val="Objetivos específicos"/>
                <w:id w:val="1520661875"/>
                <w:placeholder>
                  <w:docPart w:val="AD892329B469435A8DFD90FA0533F7CE"/>
                </w:placeholder>
                <w:comboBox>
                  <w:listItem w:value="Choose an item."/>
                  <w:listItem w:displayText=" A través de la lectura, el estudiante" w:value=" A través de la lectura, el estudiante"/>
                  <w:listItem w:displayText=" Al completar el ejercicio, el estudiante" w:value=" Al completar el ejercicio, el estudiante"/>
                  <w:listItem w:displayText="  Al concluir, el estudiante" w:value="  Al concluir, el estudiante"/>
                  <w:listItem w:displayText=" Al confrontar la situación,  el estudiante" w:value=" Al confrontar la situación,  el estudiante"/>
                  <w:listItem w:displayText="  Al darle una lista, el estudiante" w:value="  Al darle una lista, el estudiante"/>
                  <w:listItem w:displayText=" Al ofrecer una lista de preguntas, el estudiante" w:value=" Al ofrecer una lista de preguntas, el estudiante"/>
                  <w:listItem w:displayText=" Al discutir, el estudiante" w:value=" Al discutir, el estudiante"/>
                  <w:listItem w:displayText=" Al discutir el trabajo informativo, el estudiante" w:value=" Al discutir el trabajo informativo, el estudiante"/>
                  <w:listItem w:displayText="Al discutir utilizando preguntas guias, el estudiante" w:value="Al discutir utilizando preguntas guias, el estudiante"/>
                  <w:listItem w:displayText=" Al finalizar la información ______________, el estudiante" w:value=" Al finalizar la información ______________, el estudiante"/>
                  <w:listItem w:displayText=" Al formular una pregunta, el estudiante" w:value=" Al formular una pregunta, el estudiante"/>
                  <w:listItem w:displayText=" Al leer una selección, el estudiante" w:value=" Al leer una selección, el estudiante"/>
                  <w:listItem w:displayText="  Al presentar un cartel el estudiante" w:value="  Al presentar un cartel el estudiante"/>
                  <w:listItem w:displayText="  Al presentar una lámina,  el estudiante" w:value="  Al presentar una lámina,  el estudiante"/>
                  <w:listItem w:displayText="  Al presentar una situación, el estudiante" w:value="  Al presentar una situación, el estudiante"/>
                  <w:listItem w:displayText="  Al presentar una gráfica, el estudiante" w:value="  Al presentar una gráfica, el estudiante"/>
                  <w:listItem w:displayText="  Al terminar la clase, el estudiante" w:value="  Al terminar la clase, el estudiante"/>
                  <w:listItem w:displayText="  Al terminar la lección, el estudiante" w:value="  Al terminar la lección, el estudiante"/>
                  <w:listItem w:displayText="  Al presentar el ejercicio, el estudiante" w:value="  Al presentar el ejercicio, el estudiante"/>
                  <w:listItem w:displayText=" Basándose en la evidencia de criterios, el estudiante" w:value=" Basándose en la evidencia de criterios, el estudiante"/>
                  <w:listItem w:displayText="  Dada una lista de situaciones, el estudiante" w:value="  Dada una lista de situaciones, el estudiante"/>
                  <w:listItem w:displayText=" Dado un parráfo, el estudiante" w:value=" Dado un parráfo, el estudiante"/>
                  <w:listItem w:displayText="  Dado una serie de manipulativos, el estudiante" w:value="  Dado una serie de manipulativos, el estudiante"/>
                  <w:listItem w:displayText="Dado un párrafo, el estudiante" w:value="Dado un párrafo, el estudiante"/>
                  <w:listItem w:displayText="  Dado una lista de situaciones, el estudiante" w:value="  Dado una lista de situaciones, el estudiante"/>
                  <w:listItem w:displayText="  Despues de escuchar una grabación, el estudiante" w:value="  Despues de escuchar una grabación, el estudiante"/>
                  <w:listItem w:displayText="  Despues de estudiar ______________,el estudiante" w:value="  Despues de estudiar ______________,el estudiante"/>
                  <w:listItem w:displayText=" Despues de la demostración del maestro, el estudiante" w:value=" Despues de la demostración del maestro, el estudiante"/>
                  <w:listItem w:displayText="  Despues de la explicación del maestro, el estudiante" w:value="  Despues de la explicación del maestro, el estudiante"/>
                  <w:listItem w:displayText="  Con la ayuda del maestro, el estudiante" w:value="  Con la ayuda del maestro, el estudiante"/>
                  <w:listItem w:displayText="  Despues de observar la película, el estudiante" w:value="  Despues de observar la película, el estudiante"/>
                  <w:listItem w:displayText="  Durante el exámen, el estudiante" w:value="  Durante el exámen, el estudiante"/>
                  <w:listItem w:displayText="Dado un ejercicio de selección múltiple, el estudiante" w:value="Dado un ejercicio de selección múltiple, el estudiante"/>
                  <w:listItem w:displayText=" Luego de analizar_________________, el estudiante" w:value=" Luego de analizar_________________, el estudiante"/>
                  <w:listItem w:displayText=" Luego de la discución del tema, el estudiante" w:value=" Luego de la discución del tema, el estudiante"/>
                  <w:listItem w:displayText=" Mediante el estudio de________________, el estudiante" w:value=" Mediante el estudio de________________, el estudiante"/>
                  <w:listItem w:displayText=" Mediante el uso de láminas y discusión de grupo, el estudiante" w:value=" Mediante el uso de láminas y discusión de grupo, el estudiante"/>
                  <w:listItem w:displayText="  Por medio del repaso, el estudiante" w:value="  Por medio del repaso, el estudiante"/>
                  <w:listItem w:displayText=" Por medio de una noticia, el estudiante" w:value=" Por medio de una noticia, el estudiante"/>
                  <w:listItem w:displayText="Utilizando varios ejercicios, el estudiante" w:value="Utilizando varios ejercicios, el estudiante"/>
                  <w:listItem w:displayText="Durante la clase, el estudiante" w:value="Durante la clase, el estudiante"/>
                </w:comboBox>
              </w:sdtPr>
              <w:sdtContent>
                <w:r w:rsidR="00253513" w:rsidRPr="00FE3FD7">
                  <w:rPr>
                    <w:rFonts w:ascii="Arial" w:hAnsi="Arial" w:cs="Arial"/>
                    <w:sz w:val="20"/>
                    <w:szCs w:val="20"/>
                  </w:rPr>
                  <w:t>Durante la clase, el estudiante</w:t>
                </w:r>
              </w:sdtContent>
            </w:sdt>
          </w:p>
          <w:p w:rsidR="00253513" w:rsidRPr="00FE3FD7" w:rsidRDefault="005259E3" w:rsidP="005259E3">
            <w:pPr>
              <w:pStyle w:val="ListParagraph"/>
              <w:numPr>
                <w:ilvl w:val="0"/>
                <w:numId w:val="43"/>
              </w:numPr>
              <w:rPr>
                <w:rFonts w:ascii="Arial" w:hAnsi="Arial" w:cs="Arial"/>
                <w:sz w:val="20"/>
                <w:szCs w:val="20"/>
                <w:lang w:val="es-PR"/>
              </w:rPr>
            </w:pPr>
            <w:r w:rsidRPr="00FE3FD7">
              <w:rPr>
                <w:rFonts w:ascii="Arial" w:hAnsi="Arial" w:cs="Arial"/>
                <w:sz w:val="20"/>
                <w:szCs w:val="20"/>
                <w:lang w:val="es-PR"/>
              </w:rPr>
              <w:t>c</w:t>
            </w:r>
            <w:r w:rsidR="00253513" w:rsidRPr="00FE3FD7">
              <w:rPr>
                <w:rFonts w:ascii="Arial" w:hAnsi="Arial" w:cs="Arial"/>
                <w:sz w:val="20"/>
                <w:szCs w:val="20"/>
                <w:lang w:val="es-PR"/>
              </w:rPr>
              <w:t>reará un folleto para promocionar un destino turístico.</w:t>
            </w:r>
          </w:p>
          <w:p w:rsidR="005259E3" w:rsidRPr="00FE3FD7" w:rsidRDefault="005259E3" w:rsidP="005259E3">
            <w:pPr>
              <w:pStyle w:val="ListParagraph"/>
              <w:numPr>
                <w:ilvl w:val="0"/>
                <w:numId w:val="43"/>
              </w:numPr>
              <w:rPr>
                <w:rFonts w:ascii="Arial" w:hAnsi="Arial" w:cs="Arial"/>
                <w:sz w:val="20"/>
                <w:szCs w:val="20"/>
                <w:lang w:val="es-PR"/>
              </w:rPr>
            </w:pPr>
            <w:r w:rsidRPr="00FE3FD7">
              <w:rPr>
                <w:rFonts w:ascii="Arial" w:hAnsi="Arial" w:cs="Arial"/>
                <w:sz w:val="20"/>
                <w:szCs w:val="20"/>
                <w:lang w:val="es-PR"/>
              </w:rPr>
              <w:t xml:space="preserve">escribe rutinariamente atendiendo las normas de gramática y ortografía para realizar una variedad de tareas o propósitos.  </w:t>
            </w:r>
          </w:p>
          <w:p w:rsidR="005259E3" w:rsidRPr="00FE3FD7" w:rsidRDefault="005259E3" w:rsidP="005259E3">
            <w:pPr>
              <w:pStyle w:val="ListParagraph"/>
              <w:numPr>
                <w:ilvl w:val="0"/>
                <w:numId w:val="43"/>
              </w:numPr>
              <w:rPr>
                <w:rFonts w:ascii="Arial" w:hAnsi="Arial" w:cs="Arial"/>
                <w:sz w:val="20"/>
                <w:szCs w:val="20"/>
                <w:lang w:val="es-PR"/>
              </w:rPr>
            </w:pPr>
            <w:r w:rsidRPr="00FE3FD7">
              <w:rPr>
                <w:rFonts w:ascii="Arial" w:hAnsi="Arial" w:cs="Arial"/>
                <w:sz w:val="20"/>
                <w:szCs w:val="20"/>
                <w:lang w:val="es-PR"/>
              </w:rPr>
              <w:t xml:space="preserve">organiza e integra información variada al escribir. </w:t>
            </w:r>
          </w:p>
          <w:p w:rsidR="005259E3" w:rsidRPr="00FE3FD7" w:rsidRDefault="005259E3" w:rsidP="005259E3">
            <w:pPr>
              <w:pStyle w:val="ListParagraph"/>
              <w:numPr>
                <w:ilvl w:val="0"/>
                <w:numId w:val="43"/>
              </w:numPr>
              <w:rPr>
                <w:rFonts w:ascii="Arial" w:hAnsi="Arial" w:cs="Arial"/>
                <w:sz w:val="20"/>
                <w:szCs w:val="20"/>
                <w:lang w:val="es-PR"/>
              </w:rPr>
            </w:pPr>
            <w:r w:rsidRPr="00FE3FD7">
              <w:rPr>
                <w:rFonts w:ascii="Arial" w:hAnsi="Arial" w:cs="Arial"/>
                <w:sz w:val="20"/>
                <w:szCs w:val="20"/>
                <w:lang w:val="es-PR"/>
              </w:rPr>
              <w:t>establece y mantiene un estilo formal al escribir.</w:t>
            </w:r>
          </w:p>
          <w:p w:rsidR="00253513" w:rsidRPr="00FE3FD7" w:rsidRDefault="00253513" w:rsidP="00253513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FE3FD7">
              <w:rPr>
                <w:rFonts w:ascii="Arial" w:hAnsi="Arial" w:cs="Arial"/>
                <w:sz w:val="20"/>
                <w:szCs w:val="20"/>
              </w:rPr>
              <w:t>A.1, A.2, A.5</w:t>
            </w:r>
          </w:p>
        </w:tc>
        <w:tc>
          <w:tcPr>
            <w:tcW w:w="864" w:type="pct"/>
          </w:tcPr>
          <w:p w:rsidR="00253513" w:rsidRPr="00FE3FD7" w:rsidRDefault="00FE3FD7" w:rsidP="00253513">
            <w:pPr>
              <w:rPr>
                <w:rFonts w:ascii="Arial" w:hAnsi="Arial" w:cs="Arial"/>
                <w:sz w:val="20"/>
                <w:szCs w:val="20"/>
              </w:rPr>
            </w:pPr>
            <w:sdt>
              <w:sdtPr>
                <w:rPr>
                  <w:rFonts w:ascii="Arial" w:hAnsi="Arial" w:cs="Arial"/>
                  <w:sz w:val="20"/>
                  <w:szCs w:val="20"/>
                </w:rPr>
                <w:alias w:val="Situaciones Objetivos específicos"/>
                <w:tag w:val="Objetivos específicos"/>
                <w:id w:val="1992834225"/>
                <w:placeholder>
                  <w:docPart w:val="047EA049E08B41F3A1291EC452C31E53"/>
                </w:placeholder>
                <w:comboBox>
                  <w:listItem w:value="Choose an item."/>
                  <w:listItem w:displayText=" A través de la lectura, el estudiante" w:value=" A través de la lectura, el estudiante"/>
                  <w:listItem w:displayText=" Al completar el ejercicio, el estudiante" w:value=" Al completar el ejercicio, el estudiante"/>
                  <w:listItem w:displayText="  Al concluir, el estudiante" w:value="  Al concluir, el estudiante"/>
                  <w:listItem w:displayText=" Al confrontar la situación,  el estudiante" w:value=" Al confrontar la situación,  el estudiante"/>
                  <w:listItem w:displayText="  Al darle una lista, el estudiante" w:value="  Al darle una lista, el estudiante"/>
                  <w:listItem w:displayText=" Al ofrecer una lista de preguntas, el estudiante" w:value=" Al ofrecer una lista de preguntas, el estudiante"/>
                  <w:listItem w:displayText=" Al discutir, el estudiante" w:value=" Al discutir, el estudiante"/>
                  <w:listItem w:displayText=" Al discutir el trabajo informativo, el estudiante" w:value=" Al discutir el trabajo informativo, el estudiante"/>
                  <w:listItem w:displayText="Al discutir utilizando preguntas guias, el estudiante" w:value="Al discutir utilizando preguntas guias, el estudiante"/>
                  <w:listItem w:displayText=" Al finalizar la información ______________, el estudiante" w:value=" Al finalizar la información ______________, el estudiante"/>
                  <w:listItem w:displayText=" Al formular una pregunta, el estudiante" w:value=" Al formular una pregunta, el estudiante"/>
                  <w:listItem w:displayText=" Al leer una selección, el estudiante" w:value=" Al leer una selección, el estudiante"/>
                  <w:listItem w:displayText="  Al presentar un cartel el estudiante" w:value="  Al presentar un cartel el estudiante"/>
                  <w:listItem w:displayText="  Al presentar una lámina,  el estudiante" w:value="  Al presentar una lámina,  el estudiante"/>
                  <w:listItem w:displayText="  Al presentar una situación, el estudiante" w:value="  Al presentar una situación, el estudiante"/>
                  <w:listItem w:displayText="  Al presentar una gráfica, el estudiante" w:value="  Al presentar una gráfica, el estudiante"/>
                  <w:listItem w:displayText="  Al terminar la clase, el estudiante" w:value="  Al terminar la clase, el estudiante"/>
                  <w:listItem w:displayText="  Al terminar la lección, el estudiante" w:value="  Al terminar la lección, el estudiante"/>
                  <w:listItem w:displayText="  Al presentar el ejercicio, el estudiante" w:value="  Al presentar el ejercicio, el estudiante"/>
                  <w:listItem w:displayText=" Basándose en la evidencia de criterios, el estudiante" w:value=" Basándose en la evidencia de criterios, el estudiante"/>
                  <w:listItem w:displayText="  Dada una lista de situaciones, el estudiante" w:value="  Dada una lista de situaciones, el estudiante"/>
                  <w:listItem w:displayText=" Dado un parráfo, el estudiante" w:value=" Dado un parráfo, el estudiante"/>
                  <w:listItem w:displayText="  Dado una serie de manipulativos, el estudiante" w:value="  Dado una serie de manipulativos, el estudiante"/>
                  <w:listItem w:displayText="Dado un párrafo, el estudiante" w:value="Dado un párrafo, el estudiante"/>
                  <w:listItem w:displayText="  Dado una lista de situaciones, el estudiante" w:value="  Dado una lista de situaciones, el estudiante"/>
                  <w:listItem w:displayText="  Despues de escuchar una grabación, el estudiante" w:value="  Despues de escuchar una grabación, el estudiante"/>
                  <w:listItem w:displayText="  Despues de estudiar ______________,el estudiante" w:value="  Despues de estudiar ______________,el estudiante"/>
                  <w:listItem w:displayText=" Despues de la demostración del maestro, el estudiante" w:value=" Despues de la demostración del maestro, el estudiante"/>
                  <w:listItem w:displayText="  Despues de la explicación del maestro, el estudiante" w:value="  Despues de la explicación del maestro, el estudiante"/>
                  <w:listItem w:displayText="  Con la ayuda del maestro, el estudiante" w:value="  Con la ayuda del maestro, el estudiante"/>
                  <w:listItem w:displayText="  Despues de observar la película, el estudiante" w:value="  Despues de observar la película, el estudiante"/>
                  <w:listItem w:displayText="  Durante el exámen, el estudiante" w:value="  Durante el exámen, el estudiante"/>
                  <w:listItem w:displayText="Dado un ejercicio de selección múltiple, el estudiante" w:value="Dado un ejercicio de selección múltiple, el estudiante"/>
                  <w:listItem w:displayText=" Luego de analizar_________________, el estudiante" w:value=" Luego de analizar_________________, el estudiante"/>
                  <w:listItem w:displayText=" Luego de la discución del tema, el estudiante" w:value=" Luego de la discución del tema, el estudiante"/>
                  <w:listItem w:displayText=" Mediante el estudio de________________, el estudiante" w:value=" Mediante el estudio de________________, el estudiante"/>
                  <w:listItem w:displayText=" Mediante el uso de láminas y discusión de grupo, el estudiante" w:value=" Mediante el uso de láminas y discusión de grupo, el estudiante"/>
                  <w:listItem w:displayText="  Por medio del repaso, el estudiante" w:value="  Por medio del repaso, el estudiante"/>
                  <w:listItem w:displayText=" Por medio de una noticia, el estudiante" w:value=" Por medio de una noticia, el estudiante"/>
                  <w:listItem w:displayText="Utilizando varios ejercicios, el estudiante" w:value="Utilizando varios ejercicios, el estudiante"/>
                  <w:listItem w:displayText="Durante la clase, el estudiante" w:value="Durante la clase, el estudiante"/>
                </w:comboBox>
              </w:sdtPr>
              <w:sdtContent>
                <w:r w:rsidR="00253513" w:rsidRPr="00FE3FD7">
                  <w:rPr>
                    <w:rFonts w:ascii="Arial" w:hAnsi="Arial" w:cs="Arial"/>
                    <w:sz w:val="20"/>
                    <w:szCs w:val="20"/>
                  </w:rPr>
                  <w:t>Durante la clase, el estudiante</w:t>
                </w:r>
              </w:sdtContent>
            </w:sdt>
          </w:p>
          <w:p w:rsidR="005259E3" w:rsidRPr="00FE3FD7" w:rsidRDefault="005259E3" w:rsidP="005259E3">
            <w:pPr>
              <w:pStyle w:val="ListParagraph"/>
              <w:numPr>
                <w:ilvl w:val="0"/>
                <w:numId w:val="45"/>
              </w:numPr>
              <w:rPr>
                <w:rFonts w:ascii="Arial" w:hAnsi="Arial" w:cs="Arial"/>
                <w:sz w:val="20"/>
                <w:szCs w:val="20"/>
                <w:lang w:val="es-PR"/>
              </w:rPr>
            </w:pPr>
            <w:r w:rsidRPr="00FE3FD7">
              <w:rPr>
                <w:rFonts w:ascii="Arial" w:hAnsi="Arial" w:cs="Arial"/>
                <w:sz w:val="20"/>
                <w:szCs w:val="20"/>
                <w:lang w:val="es-PR"/>
              </w:rPr>
              <w:t>creará un folleto para promocionar un destino turístico.</w:t>
            </w:r>
          </w:p>
          <w:p w:rsidR="005259E3" w:rsidRPr="00FE3FD7" w:rsidRDefault="005259E3" w:rsidP="005259E3">
            <w:pPr>
              <w:pStyle w:val="ListParagraph"/>
              <w:numPr>
                <w:ilvl w:val="0"/>
                <w:numId w:val="45"/>
              </w:numPr>
              <w:rPr>
                <w:rFonts w:ascii="Arial" w:hAnsi="Arial" w:cs="Arial"/>
                <w:sz w:val="20"/>
                <w:szCs w:val="20"/>
                <w:lang w:val="es-PR"/>
              </w:rPr>
            </w:pPr>
            <w:r w:rsidRPr="00FE3FD7">
              <w:rPr>
                <w:rFonts w:ascii="Arial" w:hAnsi="Arial" w:cs="Arial"/>
                <w:sz w:val="20"/>
                <w:szCs w:val="20"/>
                <w:lang w:val="es-PR"/>
              </w:rPr>
              <w:t xml:space="preserve">escribe rutinariamente atendiendo las normas de gramática y ortografía para realizar una variedad de tareas o propósitos.  </w:t>
            </w:r>
          </w:p>
          <w:p w:rsidR="005259E3" w:rsidRPr="00FE3FD7" w:rsidRDefault="005259E3" w:rsidP="005259E3">
            <w:pPr>
              <w:pStyle w:val="ListParagraph"/>
              <w:numPr>
                <w:ilvl w:val="0"/>
                <w:numId w:val="45"/>
              </w:numPr>
              <w:rPr>
                <w:rFonts w:ascii="Arial" w:hAnsi="Arial" w:cs="Arial"/>
                <w:sz w:val="20"/>
                <w:szCs w:val="20"/>
                <w:lang w:val="es-PR"/>
              </w:rPr>
            </w:pPr>
            <w:r w:rsidRPr="00FE3FD7">
              <w:rPr>
                <w:rFonts w:ascii="Arial" w:hAnsi="Arial" w:cs="Arial"/>
                <w:sz w:val="20"/>
                <w:szCs w:val="20"/>
                <w:lang w:val="es-PR"/>
              </w:rPr>
              <w:t xml:space="preserve">organiza e integra información variada al escribir. </w:t>
            </w:r>
          </w:p>
          <w:p w:rsidR="005259E3" w:rsidRPr="00FE3FD7" w:rsidRDefault="005259E3" w:rsidP="005259E3">
            <w:pPr>
              <w:pStyle w:val="ListParagraph"/>
              <w:numPr>
                <w:ilvl w:val="0"/>
                <w:numId w:val="45"/>
              </w:numPr>
              <w:rPr>
                <w:rFonts w:ascii="Arial" w:hAnsi="Arial" w:cs="Arial"/>
                <w:sz w:val="20"/>
                <w:szCs w:val="20"/>
                <w:lang w:val="es-PR"/>
              </w:rPr>
            </w:pPr>
            <w:r w:rsidRPr="00FE3FD7">
              <w:rPr>
                <w:rFonts w:ascii="Arial" w:hAnsi="Arial" w:cs="Arial"/>
                <w:sz w:val="20"/>
                <w:szCs w:val="20"/>
                <w:lang w:val="es-PR"/>
              </w:rPr>
              <w:t>establece y mantiene un estilo formal al escribir.</w:t>
            </w:r>
          </w:p>
          <w:p w:rsidR="00253513" w:rsidRPr="00FE3FD7" w:rsidRDefault="00253513" w:rsidP="00253513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FE3FD7">
              <w:rPr>
                <w:rFonts w:ascii="Arial" w:hAnsi="Arial" w:cs="Arial"/>
                <w:sz w:val="20"/>
                <w:szCs w:val="20"/>
              </w:rPr>
              <w:t>A.1, A.2, A.5</w:t>
            </w:r>
          </w:p>
        </w:tc>
        <w:tc>
          <w:tcPr>
            <w:tcW w:w="866" w:type="pct"/>
          </w:tcPr>
          <w:p w:rsidR="00253513" w:rsidRPr="00FE3FD7" w:rsidRDefault="00FE3FD7" w:rsidP="00253513">
            <w:pPr>
              <w:rPr>
                <w:rFonts w:ascii="Arial" w:hAnsi="Arial" w:cs="Arial"/>
                <w:sz w:val="20"/>
                <w:szCs w:val="20"/>
              </w:rPr>
            </w:pPr>
            <w:sdt>
              <w:sdtPr>
                <w:rPr>
                  <w:rFonts w:ascii="Arial" w:hAnsi="Arial" w:cs="Arial"/>
                  <w:sz w:val="20"/>
                  <w:szCs w:val="20"/>
                </w:rPr>
                <w:alias w:val="Situaciones Objetivos específicos"/>
                <w:tag w:val="Objetivos específicos"/>
                <w:id w:val="1697733631"/>
                <w:placeholder>
                  <w:docPart w:val="9794A844BEEC4F839C7975561F456F56"/>
                </w:placeholder>
                <w:comboBox>
                  <w:listItem w:value="Choose an item."/>
                  <w:listItem w:displayText=" A través de la lectura, el estudiante" w:value=" A través de la lectura, el estudiante"/>
                  <w:listItem w:displayText=" Al completar el ejercicio, el estudiante" w:value=" Al completar el ejercicio, el estudiante"/>
                  <w:listItem w:displayText="  Al concluir, el estudiante" w:value="  Al concluir, el estudiante"/>
                  <w:listItem w:displayText=" Al confrontar la situación,  el estudiante" w:value=" Al confrontar la situación,  el estudiante"/>
                  <w:listItem w:displayText="  Al darle una lista, el estudiante" w:value="  Al darle una lista, el estudiante"/>
                  <w:listItem w:displayText=" Al ofrecer una lista de preguntas, el estudiante" w:value=" Al ofrecer una lista de preguntas, el estudiante"/>
                  <w:listItem w:displayText=" Al discutir, el estudiante" w:value=" Al discutir, el estudiante"/>
                  <w:listItem w:displayText=" Al discutir el trabajo informativo, el estudiante" w:value=" Al discutir el trabajo informativo, el estudiante"/>
                  <w:listItem w:displayText="Al discutir utilizando preguntas guias, el estudiante" w:value="Al discutir utilizando preguntas guias, el estudiante"/>
                  <w:listItem w:displayText=" Al finalizar la información ______________, el estudiante" w:value=" Al finalizar la información ______________, el estudiante"/>
                  <w:listItem w:displayText=" Al formular una pregunta, el estudiante" w:value=" Al formular una pregunta, el estudiante"/>
                  <w:listItem w:displayText=" Al leer una selección, el estudiante" w:value=" Al leer una selección, el estudiante"/>
                  <w:listItem w:displayText="  Al presentar un cartel el estudiante" w:value="  Al presentar un cartel el estudiante"/>
                  <w:listItem w:displayText="  Al presentar una lámina,  el estudiante" w:value="  Al presentar una lámina,  el estudiante"/>
                  <w:listItem w:displayText="  Al presentar una situación, el estudiante" w:value="  Al presentar una situación, el estudiante"/>
                  <w:listItem w:displayText="  Al presentar una gráfica, el estudiante" w:value="  Al presentar una gráfica, el estudiante"/>
                  <w:listItem w:displayText="  Al terminar la clase, el estudiante" w:value="  Al terminar la clase, el estudiante"/>
                  <w:listItem w:displayText="  Al terminar la lección, el estudiante" w:value="  Al terminar la lección, el estudiante"/>
                  <w:listItem w:displayText="  Al presentar el ejercicio, el estudiante" w:value="  Al presentar el ejercicio, el estudiante"/>
                  <w:listItem w:displayText=" Basándose en la evidencia de criterios, el estudiante" w:value=" Basándose en la evidencia de criterios, el estudiante"/>
                  <w:listItem w:displayText="  Dada una lista de situaciones, el estudiante" w:value="  Dada una lista de situaciones, el estudiante"/>
                  <w:listItem w:displayText=" Dado un parráfo, el estudiante" w:value=" Dado un parráfo, el estudiante"/>
                  <w:listItem w:displayText="  Dado una serie de manipulativos, el estudiante" w:value="  Dado una serie de manipulativos, el estudiante"/>
                  <w:listItem w:displayText="Dado un párrafo, el estudiante" w:value="Dado un párrafo, el estudiante"/>
                  <w:listItem w:displayText="  Dado una lista de situaciones, el estudiante" w:value="  Dado una lista de situaciones, el estudiante"/>
                  <w:listItem w:displayText="  Despues de escuchar una grabación, el estudiante" w:value="  Despues de escuchar una grabación, el estudiante"/>
                  <w:listItem w:displayText="  Despues de estudiar ______________,el estudiante" w:value="  Despues de estudiar ______________,el estudiante"/>
                  <w:listItem w:displayText=" Despues de la demostración del maestro, el estudiante" w:value=" Despues de la demostración del maestro, el estudiante"/>
                  <w:listItem w:displayText="  Despues de la explicación del maestro, el estudiante" w:value="  Despues de la explicación del maestro, el estudiante"/>
                  <w:listItem w:displayText="  Con la ayuda del maestro, el estudiante" w:value="  Con la ayuda del maestro, el estudiante"/>
                  <w:listItem w:displayText="  Despues de observar la película, el estudiante" w:value="  Despues de observar la película, el estudiante"/>
                  <w:listItem w:displayText="  Durante el exámen, el estudiante" w:value="  Durante el exámen, el estudiante"/>
                  <w:listItem w:displayText="Dado un ejercicio de selección múltiple, el estudiante" w:value="Dado un ejercicio de selección múltiple, el estudiante"/>
                  <w:listItem w:displayText=" Luego de analizar_________________, el estudiante" w:value=" Luego de analizar_________________, el estudiante"/>
                  <w:listItem w:displayText=" Luego de la discución del tema, el estudiante" w:value=" Luego de la discución del tema, el estudiante"/>
                  <w:listItem w:displayText=" Mediante el estudio de________________, el estudiante" w:value=" Mediante el estudio de________________, el estudiante"/>
                  <w:listItem w:displayText=" Mediante el uso de láminas y discusión de grupo, el estudiante" w:value=" Mediante el uso de láminas y discusión de grupo, el estudiante"/>
                  <w:listItem w:displayText="  Por medio del repaso, el estudiante" w:value="  Por medio del repaso, el estudiante"/>
                  <w:listItem w:displayText=" Por medio de una noticia, el estudiante" w:value=" Por medio de una noticia, el estudiante"/>
                  <w:listItem w:displayText="Utilizando varios ejercicios, el estudiante" w:value="Utilizando varios ejercicios, el estudiante"/>
                  <w:listItem w:displayText="Durante la clase, el estudiante" w:value="Durante la clase, el estudiante"/>
                </w:comboBox>
              </w:sdtPr>
              <w:sdtContent>
                <w:r w:rsidR="00253513" w:rsidRPr="00FE3FD7">
                  <w:rPr>
                    <w:rFonts w:ascii="Arial" w:hAnsi="Arial" w:cs="Arial"/>
                    <w:sz w:val="20"/>
                    <w:szCs w:val="20"/>
                  </w:rPr>
                  <w:t>Durante la clase, el estudiante</w:t>
                </w:r>
              </w:sdtContent>
            </w:sdt>
          </w:p>
          <w:p w:rsidR="00253513" w:rsidRPr="00FE3FD7" w:rsidRDefault="00072D0E" w:rsidP="005259E3">
            <w:pPr>
              <w:pStyle w:val="ListParagraph"/>
              <w:numPr>
                <w:ilvl w:val="0"/>
                <w:numId w:val="46"/>
              </w:numPr>
              <w:rPr>
                <w:rFonts w:ascii="Arial" w:hAnsi="Arial" w:cs="Arial"/>
                <w:sz w:val="20"/>
                <w:szCs w:val="20"/>
                <w:lang w:val="es-PR"/>
              </w:rPr>
            </w:pPr>
            <w:r w:rsidRPr="00FE3FD7">
              <w:rPr>
                <w:rFonts w:ascii="Arial" w:hAnsi="Arial" w:cs="Arial"/>
                <w:sz w:val="20"/>
                <w:szCs w:val="20"/>
                <w:lang w:val="es-PR"/>
              </w:rPr>
              <w:t>presentará un discurso organizado sobre su creación del folleto para promocionar un destino turístico.</w:t>
            </w:r>
          </w:p>
          <w:p w:rsidR="005259E3" w:rsidRPr="00FE3FD7" w:rsidRDefault="00072D0E" w:rsidP="005259E3">
            <w:pPr>
              <w:pStyle w:val="ListParagraph"/>
              <w:numPr>
                <w:ilvl w:val="0"/>
                <w:numId w:val="46"/>
              </w:numPr>
              <w:rPr>
                <w:rFonts w:ascii="Arial" w:hAnsi="Arial" w:cs="Arial"/>
                <w:sz w:val="20"/>
                <w:szCs w:val="20"/>
                <w:lang w:val="es-PR"/>
              </w:rPr>
            </w:pPr>
            <w:r w:rsidRPr="00FE3FD7">
              <w:rPr>
                <w:rFonts w:ascii="Arial" w:hAnsi="Arial" w:cs="Arial"/>
                <w:sz w:val="20"/>
                <w:szCs w:val="20"/>
                <w:lang w:val="es-PR"/>
              </w:rPr>
              <w:t xml:space="preserve">maneja diversa tipologías del discursos e utiliza un registro formal al hacer presentaciones o exponer un tema o asunto. </w:t>
            </w:r>
          </w:p>
          <w:p w:rsidR="000A7106" w:rsidRPr="00FE3FD7" w:rsidRDefault="00072D0E" w:rsidP="005259E3">
            <w:pPr>
              <w:pStyle w:val="ListParagraph"/>
              <w:numPr>
                <w:ilvl w:val="0"/>
                <w:numId w:val="46"/>
              </w:numPr>
              <w:rPr>
                <w:rFonts w:ascii="Arial" w:hAnsi="Arial" w:cs="Arial"/>
                <w:sz w:val="20"/>
                <w:szCs w:val="20"/>
                <w:lang w:val="es-PR"/>
              </w:rPr>
            </w:pPr>
            <w:r w:rsidRPr="00FE3FD7">
              <w:rPr>
                <w:rFonts w:ascii="Arial" w:hAnsi="Arial" w:cs="Arial"/>
                <w:sz w:val="20"/>
                <w:szCs w:val="20"/>
                <w:lang w:val="es-PR"/>
              </w:rPr>
              <w:t xml:space="preserve">utiliza recursos de lenguaje no verbal para enriquecer sus presentaciones. </w:t>
            </w:r>
          </w:p>
          <w:p w:rsidR="000A7106" w:rsidRPr="00FE3FD7" w:rsidRDefault="00072D0E" w:rsidP="005259E3">
            <w:pPr>
              <w:pStyle w:val="ListParagraph"/>
              <w:numPr>
                <w:ilvl w:val="0"/>
                <w:numId w:val="46"/>
              </w:numPr>
              <w:rPr>
                <w:rFonts w:ascii="Arial" w:hAnsi="Arial" w:cs="Arial"/>
                <w:sz w:val="20"/>
                <w:szCs w:val="20"/>
                <w:lang w:val="es-PR"/>
              </w:rPr>
            </w:pPr>
            <w:r w:rsidRPr="00FE3FD7">
              <w:rPr>
                <w:rFonts w:ascii="Arial" w:hAnsi="Arial" w:cs="Arial"/>
                <w:sz w:val="20"/>
                <w:szCs w:val="20"/>
                <w:lang w:val="es-PR"/>
              </w:rPr>
              <w:t xml:space="preserve">hace uso estratégico de presentaciones digitales. </w:t>
            </w:r>
          </w:p>
          <w:p w:rsidR="00253513" w:rsidRPr="00FE3FD7" w:rsidRDefault="00253513" w:rsidP="00253513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FE3FD7">
              <w:rPr>
                <w:rFonts w:ascii="Arial" w:hAnsi="Arial" w:cs="Arial"/>
                <w:sz w:val="20"/>
                <w:szCs w:val="20"/>
              </w:rPr>
              <w:t>A.1, A.2, A.5</w:t>
            </w:r>
          </w:p>
        </w:tc>
      </w:tr>
      <w:tr w:rsidR="00FE3FD7" w:rsidRPr="00FE3FD7" w:rsidTr="00D14696">
        <w:trPr>
          <w:trHeight w:val="58"/>
        </w:trPr>
        <w:tc>
          <w:tcPr>
            <w:tcW w:w="575" w:type="pct"/>
            <w:vAlign w:val="center"/>
          </w:tcPr>
          <w:p w:rsidR="00D14696" w:rsidRPr="00FE3FD7" w:rsidRDefault="00D14696" w:rsidP="00E03980">
            <w:pPr>
              <w:spacing w:before="120" w:after="120" w:line="240" w:lineRule="auto"/>
              <w:rPr>
                <w:rFonts w:ascii="Arial" w:hAnsi="Arial" w:cs="Arial"/>
                <w:sz w:val="20"/>
                <w:szCs w:val="20"/>
              </w:rPr>
            </w:pPr>
            <w:r w:rsidRPr="00FE3FD7">
              <w:rPr>
                <w:rFonts w:ascii="Arial" w:hAnsi="Arial" w:cs="Arial"/>
                <w:sz w:val="20"/>
                <w:szCs w:val="20"/>
              </w:rPr>
              <w:t>Actividad de Inicio</w:t>
            </w:r>
          </w:p>
        </w:tc>
        <w:tc>
          <w:tcPr>
            <w:tcW w:w="866" w:type="pct"/>
          </w:tcPr>
          <w:sdt>
            <w:sdtPr>
              <w:rPr>
                <w:rFonts w:ascii="Arial" w:hAnsi="Arial" w:cs="Arial"/>
                <w:sz w:val="20"/>
                <w:szCs w:val="20"/>
              </w:rPr>
              <w:id w:val="666602411"/>
              <w:placeholder>
                <w:docPart w:val="146628753C0644CEA8D70C3BBE13B521"/>
              </w:placeholder>
              <w:dropDownList>
                <w:listItem w:value="Choose an item."/>
                <w:listItem w:displayText="Exploración" w:value="Exploración"/>
                <w:listItem w:displayText="Presentación del tema" w:value="Presentación del tema"/>
                <w:listItem w:displayText="Discusión de la asignación" w:value="Discusión de la asignación"/>
                <w:listItem w:displayText="Repaso de la clase anterior" w:value="Repaso de la clase anterior"/>
                <w:listItem w:displayText="Introducción: destrezas o temas" w:value="Introducción: destrezas o temas"/>
                <w:listItem w:displayText="Discusión del vocabulario" w:value="Discusión del vocabulario"/>
                <w:listItem w:displayText="Discusión de una noticia" w:value="Discusión de una noticia"/>
                <w:listItem w:displayText="Presentación de ejercicios" w:value="Presentación de ejercicios"/>
                <w:listItem w:displayText="Conversación Socializada" w:value="Conversación Socializada"/>
                <w:listItem w:displayText="Actividad de Avalúo" w:value="Actividad de Avalúo"/>
                <w:listItem w:displayText="Objetivos del aprendizaje y expectativas" w:value="Objetivos del aprendizaje y expectativas"/>
                <w:listItem w:displayText="Preguntas abiertas" w:value="Preguntas abiertas"/>
                <w:listItem w:displayText="Reflexión diaria" w:value="Reflexión diaria"/>
                <w:listItem w:displayText="Impartir instrucciones" w:value="Impartir instrucciones"/>
                <w:listItem w:displayText="Repasar instrucciones" w:value="Repasar instrucciones"/>
              </w:dropDownList>
            </w:sdtPr>
            <w:sdtContent>
              <w:p w:rsidR="00D14696" w:rsidRPr="00FE3FD7" w:rsidRDefault="00424A52" w:rsidP="00E03980">
                <w:pPr>
                  <w:rPr>
                    <w:rFonts w:ascii="Arial" w:hAnsi="Arial" w:cs="Arial"/>
                    <w:sz w:val="20"/>
                    <w:szCs w:val="20"/>
                  </w:rPr>
                </w:pPr>
                <w:r w:rsidRPr="00FE3FD7">
                  <w:rPr>
                    <w:rFonts w:ascii="Arial" w:hAnsi="Arial" w:cs="Arial"/>
                    <w:sz w:val="20"/>
                    <w:szCs w:val="20"/>
                  </w:rPr>
                  <w:t>Exploración</w:t>
                </w:r>
              </w:p>
            </w:sdtContent>
          </w:sdt>
          <w:p w:rsidR="00D14696" w:rsidRPr="00FE3FD7" w:rsidRDefault="00D14696" w:rsidP="00E03980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FE3FD7">
              <w:rPr>
                <w:rFonts w:ascii="Arial" w:hAnsi="Arial" w:cs="Arial"/>
                <w:sz w:val="20"/>
                <w:szCs w:val="20"/>
              </w:rPr>
              <w:t xml:space="preserve">Explica: </w:t>
            </w:r>
          </w:p>
          <w:p w:rsidR="00424A52" w:rsidRPr="00FE3FD7" w:rsidRDefault="00424A52" w:rsidP="00424A52">
            <w:pPr>
              <w:numPr>
                <w:ilvl w:val="0"/>
                <w:numId w:val="23"/>
              </w:num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FE3FD7">
              <w:rPr>
                <w:rFonts w:ascii="Arial" w:hAnsi="Arial" w:cs="Arial"/>
                <w:sz w:val="20"/>
                <w:szCs w:val="20"/>
              </w:rPr>
              <w:t xml:space="preserve">Comenzar la clase con la pregunta siguiente: </w:t>
            </w:r>
            <w:r w:rsidRPr="00FE3FD7">
              <w:rPr>
                <w:rFonts w:ascii="Arial" w:hAnsi="Arial" w:cs="Arial"/>
                <w:i/>
                <w:sz w:val="20"/>
                <w:szCs w:val="20"/>
              </w:rPr>
              <w:t>Todo el que vende un pasaje para algún destino, ¿es un agente de viajes?</w:t>
            </w:r>
          </w:p>
          <w:p w:rsidR="00D14696" w:rsidRPr="00FE3FD7" w:rsidRDefault="00D14696" w:rsidP="00C82E2A">
            <w:pPr>
              <w:spacing w:after="0"/>
              <w:ind w:left="36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62" w:type="pct"/>
          </w:tcPr>
          <w:sdt>
            <w:sdtPr>
              <w:rPr>
                <w:rFonts w:ascii="Arial" w:hAnsi="Arial" w:cs="Arial"/>
                <w:sz w:val="20"/>
                <w:szCs w:val="20"/>
              </w:rPr>
              <w:id w:val="-2020231959"/>
              <w:placeholder>
                <w:docPart w:val="3944700518174ED7AF513DA76820F3A7"/>
              </w:placeholder>
              <w:dropDownList>
                <w:listItem w:value="Choose an item."/>
                <w:listItem w:displayText="Exploración" w:value="Exploración"/>
                <w:listItem w:displayText="Presentación del tema" w:value="Presentación del tema"/>
                <w:listItem w:displayText="Discusión de la asignación" w:value="Discusión de la asignación"/>
                <w:listItem w:displayText="Repaso de la clase anterior" w:value="Repaso de la clase anterior"/>
                <w:listItem w:displayText="Introducción: destrezas o temas" w:value="Introducción: destrezas o temas"/>
                <w:listItem w:displayText="Discusión del vocabulario" w:value="Discusión del vocabulario"/>
                <w:listItem w:displayText="Discusión de una noticia" w:value="Discusión de una noticia"/>
                <w:listItem w:displayText="Presentación de ejercicios" w:value="Presentación de ejercicios"/>
                <w:listItem w:displayText="Conversación Socializada" w:value="Conversación Socializada"/>
                <w:listItem w:displayText="Actividad de Avalúo" w:value="Actividad de Avalúo"/>
                <w:listItem w:displayText="Objetivos del aprendizaje y expectativas" w:value="Objetivos del aprendizaje y expectativas"/>
                <w:listItem w:displayText="Preguntas abiertas" w:value="Preguntas abiertas"/>
                <w:listItem w:displayText="Reflexión diaria" w:value="Reflexión diaria"/>
                <w:listItem w:displayText="Repaso de instrucciones y criterios de evaluación" w:value="Repaso de instrucciones y criterios de evaluación"/>
              </w:dropDownList>
            </w:sdtPr>
            <w:sdtContent>
              <w:p w:rsidR="00D14696" w:rsidRPr="00FE3FD7" w:rsidRDefault="0047233C" w:rsidP="00E03980">
                <w:pPr>
                  <w:rPr>
                    <w:rFonts w:ascii="Arial" w:hAnsi="Arial" w:cs="Arial"/>
                    <w:sz w:val="20"/>
                    <w:szCs w:val="20"/>
                  </w:rPr>
                </w:pPr>
                <w:r w:rsidRPr="00FE3FD7">
                  <w:rPr>
                    <w:rFonts w:ascii="Arial" w:hAnsi="Arial" w:cs="Arial"/>
                    <w:sz w:val="20"/>
                    <w:szCs w:val="20"/>
                  </w:rPr>
                  <w:t>Presentación del tema</w:t>
                </w:r>
              </w:p>
            </w:sdtContent>
          </w:sdt>
          <w:p w:rsidR="00D14696" w:rsidRPr="00FE3FD7" w:rsidRDefault="00D14696" w:rsidP="00E03980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FE3FD7">
              <w:rPr>
                <w:rFonts w:ascii="Arial" w:hAnsi="Arial" w:cs="Arial"/>
                <w:sz w:val="20"/>
                <w:szCs w:val="20"/>
              </w:rPr>
              <w:t xml:space="preserve">Explica: </w:t>
            </w:r>
          </w:p>
          <w:p w:rsidR="0047233C" w:rsidRPr="00FE3FD7" w:rsidRDefault="0047233C" w:rsidP="0047233C">
            <w:pPr>
              <w:numPr>
                <w:ilvl w:val="0"/>
                <w:numId w:val="23"/>
              </w:num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FE3FD7">
              <w:rPr>
                <w:rFonts w:ascii="Arial" w:hAnsi="Arial" w:cs="Arial"/>
                <w:sz w:val="20"/>
                <w:szCs w:val="20"/>
              </w:rPr>
              <w:t>Presentar un vídeo promocional de Turismo de Puerto Rico (</w:t>
            </w:r>
            <w:hyperlink r:id="rId11" w:history="1">
              <w:r w:rsidRPr="00FE3FD7">
                <w:rPr>
                  <w:rStyle w:val="Hyperlink"/>
                  <w:rFonts w:ascii="Arial" w:hAnsi="Arial" w:cs="Arial"/>
                  <w:color w:val="auto"/>
                  <w:sz w:val="20"/>
                  <w:szCs w:val="20"/>
                </w:rPr>
                <w:t>https://www.youtube.com/watch?v=atqPHxF9wWQ</w:t>
              </w:r>
            </w:hyperlink>
            <w:r w:rsidRPr="00FE3FD7">
              <w:rPr>
                <w:rFonts w:ascii="Arial" w:hAnsi="Arial" w:cs="Arial"/>
                <w:sz w:val="20"/>
                <w:szCs w:val="20"/>
              </w:rPr>
              <w:t>)</w:t>
            </w:r>
          </w:p>
          <w:p w:rsidR="00D14696" w:rsidRPr="00FE3FD7" w:rsidRDefault="00D14696" w:rsidP="00592389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67" w:type="pct"/>
          </w:tcPr>
          <w:sdt>
            <w:sdtPr>
              <w:rPr>
                <w:rFonts w:ascii="Arial" w:hAnsi="Arial" w:cs="Arial"/>
                <w:sz w:val="20"/>
                <w:szCs w:val="20"/>
              </w:rPr>
              <w:id w:val="-1573114465"/>
              <w:placeholder>
                <w:docPart w:val="BB1298BC29CD4C448E3687EB4B06ACEE"/>
              </w:placeholder>
              <w:dropDownList>
                <w:listItem w:value="Choose an item."/>
                <w:listItem w:displayText="Exploración" w:value="Exploración"/>
                <w:listItem w:displayText="Presentación del tema" w:value="Presentación del tema"/>
                <w:listItem w:displayText="Discusión de la asignación" w:value="Discusión de la asignación"/>
                <w:listItem w:displayText="Repaso de la clase anterior" w:value="Repaso de la clase anterior"/>
                <w:listItem w:displayText="Introducción: destrezas o temas" w:value="Introducción: destrezas o temas"/>
                <w:listItem w:displayText="Discusión del vocabulario" w:value="Discusión del vocabulario"/>
                <w:listItem w:displayText="Discusión de una noticia" w:value="Discusión de una noticia"/>
                <w:listItem w:displayText="Presentación de ejercicios" w:value="Presentación de ejercicios"/>
                <w:listItem w:displayText="Conversación Socializada" w:value="Conversación Socializada"/>
                <w:listItem w:displayText="Actividad de Avalúo" w:value="Actividad de Avalúo"/>
                <w:listItem w:displayText="Objetivos del aprendizaje y expectativas" w:value="Objetivos del aprendizaje y expectativas"/>
                <w:listItem w:displayText="Preguntas abiertas" w:value="Preguntas abiertas"/>
                <w:listItem w:displayText="Reflexión diaria" w:value="Reflexión diaria"/>
                <w:listItem w:displayText="Impartir instrucciones para la tarea de desempeño" w:value="Impartir instrucciones para la tarea de desempeño"/>
              </w:dropDownList>
            </w:sdtPr>
            <w:sdtContent>
              <w:p w:rsidR="00D14696" w:rsidRPr="00FE3FD7" w:rsidRDefault="00FF4304" w:rsidP="00E03980">
                <w:pPr>
                  <w:rPr>
                    <w:rFonts w:ascii="Arial" w:hAnsi="Arial" w:cs="Arial"/>
                    <w:sz w:val="20"/>
                    <w:szCs w:val="20"/>
                  </w:rPr>
                </w:pPr>
                <w:r w:rsidRPr="00FE3FD7">
                  <w:rPr>
                    <w:rFonts w:ascii="Arial" w:hAnsi="Arial" w:cs="Arial"/>
                    <w:sz w:val="20"/>
                    <w:szCs w:val="20"/>
                  </w:rPr>
                  <w:t>Impartir instrucciones para la tarea de desempeño</w:t>
                </w:r>
              </w:p>
            </w:sdtContent>
          </w:sdt>
          <w:p w:rsidR="00D14696" w:rsidRPr="00FE3FD7" w:rsidRDefault="00D14696" w:rsidP="00E03980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FE3FD7">
              <w:rPr>
                <w:rFonts w:ascii="Arial" w:hAnsi="Arial" w:cs="Arial"/>
                <w:sz w:val="20"/>
                <w:szCs w:val="20"/>
              </w:rPr>
              <w:t xml:space="preserve">Explica: </w:t>
            </w:r>
          </w:p>
          <w:p w:rsidR="00FF4304" w:rsidRPr="00FE3FD7" w:rsidRDefault="00FF4304" w:rsidP="00FF4304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FE3FD7">
              <w:rPr>
                <w:rFonts w:ascii="Arial" w:hAnsi="Arial" w:cs="Arial"/>
                <w:sz w:val="20"/>
                <w:szCs w:val="20"/>
              </w:rPr>
              <w:t>TAREA DE DESEMPEÑO</w:t>
            </w:r>
          </w:p>
          <w:p w:rsidR="00D14696" w:rsidRPr="00FE3FD7" w:rsidRDefault="00FF4304" w:rsidP="00FF4304">
            <w:pPr>
              <w:numPr>
                <w:ilvl w:val="0"/>
                <w:numId w:val="21"/>
              </w:num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FE3FD7">
              <w:rPr>
                <w:rFonts w:ascii="Arial" w:hAnsi="Arial" w:cs="Arial"/>
                <w:sz w:val="20"/>
                <w:szCs w:val="20"/>
              </w:rPr>
              <w:t>El folleto: La tarea de desempeño tiene como objetivo que el estudiante demuestre su aprendizaje sobre un destino en específico y provea razones para su selección. (Ver descripción de la tarea en el Mapa, página 10).</w:t>
            </w:r>
          </w:p>
        </w:tc>
        <w:tc>
          <w:tcPr>
            <w:tcW w:w="864" w:type="pct"/>
          </w:tcPr>
          <w:sdt>
            <w:sdtPr>
              <w:rPr>
                <w:rFonts w:ascii="Arial" w:hAnsi="Arial" w:cs="Arial"/>
                <w:sz w:val="20"/>
                <w:szCs w:val="20"/>
              </w:rPr>
              <w:id w:val="1825859044"/>
              <w:placeholder>
                <w:docPart w:val="33BF8B3DCE7E4F0884C3F101C05BAF9A"/>
              </w:placeholder>
              <w:dropDownList>
                <w:listItem w:value="Choose an item."/>
                <w:listItem w:displayText="Exploración" w:value="Exploración"/>
                <w:listItem w:displayText="Presentación del tema" w:value="Presentación del tema"/>
                <w:listItem w:displayText="Discusión de la asignación" w:value="Discusión de la asignación"/>
                <w:listItem w:displayText="Repaso de la clase anterior" w:value="Repaso de la clase anterior"/>
                <w:listItem w:displayText="Introducción: destrezas o temas" w:value="Introducción: destrezas o temas"/>
                <w:listItem w:displayText="Discusión del vocabulario" w:value="Discusión del vocabulario"/>
                <w:listItem w:displayText="Discusión de una noticia" w:value="Discusión de una noticia"/>
                <w:listItem w:displayText="Presentación de ejercicios" w:value="Presentación de ejercicios"/>
                <w:listItem w:displayText="Conversación Socializada" w:value="Conversación Socializada"/>
                <w:listItem w:displayText="Actividad de Avalúo" w:value="Actividad de Avalúo"/>
                <w:listItem w:displayText="Objetivos del aprendizaje y expectativas" w:value="Objetivos del aprendizaje y expectativas"/>
                <w:listItem w:displayText="Preguntas abiertas" w:value="Preguntas abiertas"/>
                <w:listItem w:displayText="Reflexión diaria" w:value="Reflexión diaria"/>
                <w:listItem w:displayText="Repasar instrucciones de la tarea de desempeño" w:value="Repasar instrucciones de la tarea de desempeño"/>
              </w:dropDownList>
            </w:sdtPr>
            <w:sdtContent>
              <w:p w:rsidR="00D14696" w:rsidRPr="00FE3FD7" w:rsidRDefault="00FF4304" w:rsidP="00E03980">
                <w:pPr>
                  <w:rPr>
                    <w:rFonts w:ascii="Arial" w:hAnsi="Arial" w:cs="Arial"/>
                    <w:sz w:val="20"/>
                    <w:szCs w:val="20"/>
                  </w:rPr>
                </w:pPr>
                <w:r w:rsidRPr="00FE3FD7">
                  <w:rPr>
                    <w:rFonts w:ascii="Arial" w:hAnsi="Arial" w:cs="Arial"/>
                    <w:sz w:val="20"/>
                    <w:szCs w:val="20"/>
                  </w:rPr>
                  <w:t>Repasar instrucciones de la tarea de desempeño</w:t>
                </w:r>
              </w:p>
            </w:sdtContent>
          </w:sdt>
          <w:p w:rsidR="00D14696" w:rsidRPr="00FE3FD7" w:rsidRDefault="00D14696" w:rsidP="00E03980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FE3FD7">
              <w:rPr>
                <w:rFonts w:ascii="Arial" w:hAnsi="Arial" w:cs="Arial"/>
                <w:sz w:val="20"/>
                <w:szCs w:val="20"/>
              </w:rPr>
              <w:t xml:space="preserve">Explica: </w:t>
            </w:r>
          </w:p>
          <w:p w:rsidR="00FF4304" w:rsidRPr="00FE3FD7" w:rsidRDefault="00FF4304" w:rsidP="00FF4304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FE3FD7">
              <w:rPr>
                <w:rFonts w:ascii="Arial" w:hAnsi="Arial" w:cs="Arial"/>
                <w:sz w:val="20"/>
                <w:szCs w:val="20"/>
              </w:rPr>
              <w:t>CONTINUACIÓN DE LA TAREA DE DESEMPEÑO</w:t>
            </w:r>
          </w:p>
          <w:p w:rsidR="00FF4304" w:rsidRPr="00FE3FD7" w:rsidRDefault="00FF4304" w:rsidP="00FF4304">
            <w:pPr>
              <w:numPr>
                <w:ilvl w:val="0"/>
                <w:numId w:val="17"/>
              </w:num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FE3FD7">
              <w:rPr>
                <w:rFonts w:ascii="Arial" w:hAnsi="Arial" w:cs="Arial"/>
                <w:sz w:val="20"/>
                <w:szCs w:val="20"/>
              </w:rPr>
              <w:t>El folleto: La tarea de desempeño tiene como objetivo que el estudiante demuestre su aprendizaje sobre un destino en específico y provea razones para su selección.</w:t>
            </w:r>
          </w:p>
          <w:p w:rsidR="00FF4304" w:rsidRPr="00FE3FD7" w:rsidRDefault="00FF4304" w:rsidP="00FF4304">
            <w:pPr>
              <w:numPr>
                <w:ilvl w:val="0"/>
                <w:numId w:val="17"/>
              </w:num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FE3FD7">
              <w:rPr>
                <w:rFonts w:ascii="Arial" w:hAnsi="Arial" w:cs="Arial"/>
                <w:sz w:val="20"/>
                <w:szCs w:val="20"/>
              </w:rPr>
              <w:t xml:space="preserve">En el proceso de revisión, repase la conjugación verbal, </w:t>
            </w:r>
            <w:r w:rsidRPr="00FE3FD7">
              <w:rPr>
                <w:rFonts w:ascii="Arial" w:hAnsi="Arial" w:cs="Arial"/>
                <w:sz w:val="20"/>
                <w:szCs w:val="20"/>
              </w:rPr>
              <w:lastRenderedPageBreak/>
              <w:t xml:space="preserve">uso y función de la voz activa y pasiva, el uso correcto de preposiciones, conjunciones e interjecciones; y usar el diccionario cuando sea necesario para corroborar significados y ortografía. </w:t>
            </w:r>
          </w:p>
          <w:p w:rsidR="00D14696" w:rsidRPr="00FE3FD7" w:rsidRDefault="00D14696" w:rsidP="00FF4304">
            <w:pPr>
              <w:spacing w:after="0"/>
              <w:ind w:left="36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66" w:type="pct"/>
          </w:tcPr>
          <w:sdt>
            <w:sdtPr>
              <w:rPr>
                <w:rFonts w:ascii="Arial" w:hAnsi="Arial" w:cs="Arial"/>
                <w:sz w:val="20"/>
                <w:szCs w:val="20"/>
              </w:rPr>
              <w:id w:val="691652297"/>
              <w:placeholder>
                <w:docPart w:val="B86742D031CF4CAB984DAD786F2FB0C2"/>
              </w:placeholder>
              <w:dropDownList>
                <w:listItem w:value="Choose an item."/>
                <w:listItem w:displayText="Exploración" w:value="Exploración"/>
                <w:listItem w:displayText="Presentación del tema" w:value="Presentación del tema"/>
                <w:listItem w:displayText="Discusión de la asignación" w:value="Discusión de la asignación"/>
                <w:listItem w:displayText="Repaso de la clase anterior" w:value="Repaso de la clase anterior"/>
                <w:listItem w:displayText="Introducción: destrezas o temas" w:value="Introducción: destrezas o temas"/>
                <w:listItem w:displayText="Discusión del vocabulario" w:value="Discusión del vocabulario"/>
                <w:listItem w:displayText="Discusión de una noticia" w:value="Discusión de una noticia"/>
                <w:listItem w:displayText="Presentación de ejercicios" w:value="Presentación de ejercicios"/>
                <w:listItem w:displayText="Conversación Socializada" w:value="Conversación Socializada"/>
                <w:listItem w:displayText="Actividad de Avalúo" w:value="Actividad de Avalúo"/>
                <w:listItem w:displayText="Objetivos del aprendizaje y expectativas" w:value="Objetivos del aprendizaje y expectativas"/>
                <w:listItem w:displayText="Preguntas abiertas" w:value="Preguntas abiertas"/>
                <w:listItem w:displayText="Reflexión diaria" w:value="Reflexión diaria"/>
                <w:listItem w:displayText="Impartir instrucciones" w:value="Impartir instrucciones"/>
              </w:dropDownList>
            </w:sdtPr>
            <w:sdtContent>
              <w:p w:rsidR="00D14696" w:rsidRPr="00FE3FD7" w:rsidRDefault="00D14696" w:rsidP="00E03980">
                <w:pPr>
                  <w:rPr>
                    <w:rFonts w:ascii="Arial" w:hAnsi="Arial" w:cs="Arial"/>
                    <w:sz w:val="20"/>
                    <w:szCs w:val="20"/>
                  </w:rPr>
                </w:pPr>
                <w:r w:rsidRPr="00FE3FD7">
                  <w:rPr>
                    <w:rFonts w:ascii="Arial" w:hAnsi="Arial" w:cs="Arial"/>
                    <w:sz w:val="20"/>
                    <w:szCs w:val="20"/>
                  </w:rPr>
                  <w:t>Repaso de la clase anterior</w:t>
                </w:r>
              </w:p>
            </w:sdtContent>
          </w:sdt>
          <w:p w:rsidR="00D14696" w:rsidRPr="00FE3FD7" w:rsidRDefault="00D14696" w:rsidP="00E03980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FE3FD7">
              <w:rPr>
                <w:rFonts w:ascii="Arial" w:hAnsi="Arial" w:cs="Arial"/>
                <w:sz w:val="20"/>
                <w:szCs w:val="20"/>
              </w:rPr>
              <w:t xml:space="preserve">Explica: </w:t>
            </w:r>
          </w:p>
          <w:p w:rsidR="00FF4304" w:rsidRPr="00FE3FD7" w:rsidRDefault="00FF4304" w:rsidP="00FF4304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FE3FD7">
              <w:rPr>
                <w:rFonts w:ascii="Arial" w:hAnsi="Arial" w:cs="Arial"/>
                <w:sz w:val="20"/>
                <w:szCs w:val="20"/>
              </w:rPr>
              <w:t>CONTINUACIÓN DE LA TAREA DE DESEMPEÑO: PRESENTACIÓN ORAL</w:t>
            </w:r>
          </w:p>
          <w:p w:rsidR="00FF4304" w:rsidRPr="00FE3FD7" w:rsidRDefault="00FF4304" w:rsidP="00FF4304">
            <w:pPr>
              <w:numPr>
                <w:ilvl w:val="0"/>
                <w:numId w:val="26"/>
              </w:num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FE3FD7">
              <w:rPr>
                <w:rFonts w:ascii="Arial" w:hAnsi="Arial" w:cs="Arial"/>
                <w:sz w:val="20"/>
                <w:szCs w:val="20"/>
              </w:rPr>
              <w:t>El folleto</w:t>
            </w:r>
          </w:p>
          <w:p w:rsidR="00FF4304" w:rsidRPr="00FE3FD7" w:rsidRDefault="00FF4304" w:rsidP="00FF4304">
            <w:pPr>
              <w:spacing w:after="0"/>
              <w:ind w:left="360"/>
              <w:rPr>
                <w:rFonts w:ascii="Arial" w:hAnsi="Arial" w:cs="Arial"/>
                <w:sz w:val="20"/>
                <w:szCs w:val="20"/>
              </w:rPr>
            </w:pPr>
          </w:p>
          <w:p w:rsidR="00FF4304" w:rsidRPr="00FE3FD7" w:rsidRDefault="00FF4304" w:rsidP="00FF4304">
            <w:pPr>
              <w:spacing w:after="0"/>
              <w:ind w:left="360"/>
              <w:rPr>
                <w:rFonts w:ascii="Arial" w:hAnsi="Arial" w:cs="Arial"/>
                <w:sz w:val="20"/>
                <w:szCs w:val="20"/>
              </w:rPr>
            </w:pPr>
            <w:r w:rsidRPr="00FE3FD7">
              <w:rPr>
                <w:rFonts w:ascii="Arial" w:hAnsi="Arial" w:cs="Arial"/>
                <w:sz w:val="20"/>
                <w:szCs w:val="20"/>
              </w:rPr>
              <w:t>En la presentación oral se describe la razón por la que escogiste su destino, una descripción de tu folleto y lo aprendido del país o lugar seleccionado.</w:t>
            </w:r>
          </w:p>
          <w:p w:rsidR="00D14696" w:rsidRPr="00FE3FD7" w:rsidRDefault="00D14696" w:rsidP="00DE2FAD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FE3FD7" w:rsidRPr="00FE3FD7" w:rsidTr="00D14696">
        <w:trPr>
          <w:trHeight w:val="58"/>
        </w:trPr>
        <w:tc>
          <w:tcPr>
            <w:tcW w:w="575" w:type="pct"/>
            <w:vAlign w:val="center"/>
          </w:tcPr>
          <w:p w:rsidR="00D14696" w:rsidRPr="00FE3FD7" w:rsidRDefault="00D14696" w:rsidP="00E03980">
            <w:pPr>
              <w:spacing w:before="120" w:after="120" w:line="240" w:lineRule="auto"/>
              <w:rPr>
                <w:rFonts w:ascii="Arial" w:hAnsi="Arial" w:cs="Arial"/>
                <w:sz w:val="20"/>
                <w:szCs w:val="20"/>
              </w:rPr>
            </w:pPr>
            <w:r w:rsidRPr="00FE3FD7">
              <w:rPr>
                <w:rFonts w:ascii="Arial" w:hAnsi="Arial" w:cs="Arial"/>
                <w:sz w:val="20"/>
                <w:szCs w:val="20"/>
              </w:rPr>
              <w:lastRenderedPageBreak/>
              <w:t>Actividad de Desarrollo</w:t>
            </w:r>
          </w:p>
        </w:tc>
        <w:tc>
          <w:tcPr>
            <w:tcW w:w="866" w:type="pct"/>
          </w:tcPr>
          <w:sdt>
            <w:sdtPr>
              <w:rPr>
                <w:rFonts w:ascii="Arial" w:hAnsi="Arial" w:cs="Arial"/>
                <w:bCs/>
                <w:sz w:val="20"/>
                <w:szCs w:val="20"/>
              </w:rPr>
              <w:id w:val="-2118597403"/>
              <w:placeholder>
                <w:docPart w:val="DA62C87A88854C3C9D048436EB4D4539"/>
              </w:placeholder>
              <w:comboBox>
                <w:listItem w:value="Choose an item."/>
                <w:listItem w:displayText="Definir conceptos nuevos" w:value="Definir conceptos nuevos"/>
                <w:listItem w:displayText="Explicación de ejercicios creativos" w:value="Explicación de ejercicios creativos"/>
                <w:listItem w:displayText="Análisis de material presentado" w:value="Análisis de material presentado"/>
                <w:listItem w:displayText="Discusión oral del tema" w:value="Discusión oral del tema"/>
                <w:listItem w:displayText="Trabajo en grupo" w:value="Trabajo en grupo"/>
                <w:listItem w:displayText="Lectura o presentación oral" w:value="Lectura o presentación oral"/>
                <w:listItem w:displayText="Resumen de noticias" w:value="Resumen de noticias"/>
                <w:listItem w:displayText="Discusión de láminas" w:value="Discusión de láminas"/>
                <w:listItem w:displayText="Uso de texto" w:value="Uso de texto"/>
                <w:listItem w:displayText="Actividad de avalúo" w:value="Actividad de avalúo"/>
                <w:listItem w:displayText="Repaso de destrezas para examen o prueba corta" w:value="Repaso de destrezas para examen o prueba corta"/>
                <w:listItem w:displayText="Realizar examen o prueba corta" w:value="Realizar examen o prueba corta"/>
                <w:listItem w:displayText="Estudio y discusión del concepto" w:value="Estudio y discusión del concepto"/>
                <w:listItem w:displayText="Lectura e intercambio de ideas" w:value="Lectura e intercambio de ideas"/>
              </w:comboBox>
            </w:sdtPr>
            <w:sdtContent>
              <w:p w:rsidR="00D14696" w:rsidRPr="00FE3FD7" w:rsidRDefault="00424A52" w:rsidP="00E03980">
                <w:pPr>
                  <w:spacing w:after="0" w:line="240" w:lineRule="auto"/>
                  <w:rPr>
                    <w:rFonts w:ascii="Arial" w:hAnsi="Arial" w:cs="Arial"/>
                    <w:bCs/>
                    <w:sz w:val="20"/>
                    <w:szCs w:val="20"/>
                  </w:rPr>
                </w:pPr>
                <w:r w:rsidRPr="00FE3FD7">
                  <w:rPr>
                    <w:rFonts w:ascii="Arial" w:hAnsi="Arial" w:cs="Arial"/>
                    <w:bCs/>
                    <w:sz w:val="20"/>
                    <w:szCs w:val="20"/>
                  </w:rPr>
                  <w:t>Discusión oral del tema</w:t>
                </w:r>
              </w:p>
            </w:sdtContent>
          </w:sdt>
          <w:p w:rsidR="00D14696" w:rsidRPr="00FE3FD7" w:rsidRDefault="00D14696" w:rsidP="00E03980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D14696" w:rsidRPr="00FE3FD7" w:rsidRDefault="00D14696" w:rsidP="00E03980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FE3FD7">
              <w:rPr>
                <w:rFonts w:ascii="Arial" w:hAnsi="Arial" w:cs="Arial"/>
                <w:sz w:val="20"/>
                <w:szCs w:val="20"/>
              </w:rPr>
              <w:t>Explica:</w:t>
            </w:r>
          </w:p>
          <w:p w:rsidR="00D14696" w:rsidRPr="00FE3FD7" w:rsidRDefault="00424A52" w:rsidP="00424A52">
            <w:pPr>
              <w:numPr>
                <w:ilvl w:val="0"/>
                <w:numId w:val="14"/>
              </w:num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FE3FD7">
              <w:rPr>
                <w:rFonts w:ascii="Arial" w:hAnsi="Arial" w:cs="Arial"/>
                <w:sz w:val="20"/>
                <w:szCs w:val="20"/>
              </w:rPr>
              <w:t>Clarificar el concepto agente de viajes y comparar con otras profesiones en el campo de las aerolíneas como el “</w:t>
            </w:r>
            <w:proofErr w:type="spellStart"/>
            <w:r w:rsidRPr="00FE3FD7">
              <w:rPr>
                <w:rFonts w:ascii="Arial" w:hAnsi="Arial" w:cs="Arial"/>
                <w:sz w:val="20"/>
                <w:szCs w:val="20"/>
              </w:rPr>
              <w:t>Airport</w:t>
            </w:r>
            <w:proofErr w:type="spellEnd"/>
            <w:r w:rsidRPr="00FE3FD7">
              <w:rPr>
                <w:rFonts w:ascii="Arial" w:hAnsi="Arial" w:cs="Arial"/>
                <w:sz w:val="20"/>
                <w:szCs w:val="20"/>
              </w:rPr>
              <w:t xml:space="preserve"> Ticket Sales </w:t>
            </w:r>
            <w:proofErr w:type="spellStart"/>
            <w:r w:rsidRPr="00FE3FD7">
              <w:rPr>
                <w:rFonts w:ascii="Arial" w:hAnsi="Arial" w:cs="Arial"/>
                <w:sz w:val="20"/>
                <w:szCs w:val="20"/>
              </w:rPr>
              <w:t>Agent</w:t>
            </w:r>
            <w:proofErr w:type="spellEnd"/>
            <w:r w:rsidRPr="00FE3FD7">
              <w:rPr>
                <w:rFonts w:ascii="Arial" w:hAnsi="Arial" w:cs="Arial"/>
                <w:sz w:val="20"/>
                <w:szCs w:val="20"/>
              </w:rPr>
              <w:t xml:space="preserve">”. </w:t>
            </w:r>
          </w:p>
        </w:tc>
        <w:tc>
          <w:tcPr>
            <w:tcW w:w="962" w:type="pct"/>
          </w:tcPr>
          <w:sdt>
            <w:sdtPr>
              <w:rPr>
                <w:rFonts w:ascii="Arial" w:hAnsi="Arial" w:cs="Arial"/>
                <w:bCs/>
                <w:sz w:val="20"/>
                <w:szCs w:val="20"/>
              </w:rPr>
              <w:id w:val="-343007344"/>
              <w:placeholder>
                <w:docPart w:val="B6ED0C37EA5542A8BE23F969DA48D9C1"/>
              </w:placeholder>
              <w:comboBox>
                <w:listItem w:value="Choose an item."/>
                <w:listItem w:displayText="Definir conceptos nuevos" w:value="Definir conceptos nuevos"/>
                <w:listItem w:displayText="Explicación de ejercicios creativos" w:value="Explicación de ejercicios creativos"/>
                <w:listItem w:displayText="Análisis de material presentado" w:value="Análisis de material presentado"/>
                <w:listItem w:displayText="Discusión oral del tema" w:value="Discusión oral del tema"/>
                <w:listItem w:displayText="Trabajo en grupo" w:value="Trabajo en grupo"/>
                <w:listItem w:displayText="Lectura o presentación oral" w:value="Lectura o presentación oral"/>
                <w:listItem w:displayText="Resumen de noticias" w:value="Resumen de noticias"/>
                <w:listItem w:displayText="Discusión de láminas" w:value="Discusión de láminas"/>
                <w:listItem w:displayText="Uso de texto" w:value="Uso de texto"/>
                <w:listItem w:displayText="Actividad de avalúo" w:value="Actividad de avalúo"/>
                <w:listItem w:displayText="Repaso de destrezas para examen o prueba corta" w:value="Repaso de destrezas para examen o prueba corta"/>
                <w:listItem w:displayText="Realizar examen o prueba corta" w:value="Realizar examen o prueba corta"/>
                <w:listItem w:displayText="Estudio y discusión del concepto" w:value="Estudio y discusión del concepto"/>
                <w:listItem w:displayText="Lectura e intercambio de ideas" w:value="Lectura e intercambio de ideas"/>
                <w:listItem w:displayText="Presentaciones de los estudiantes" w:value="Presentaciones de los estudiantes"/>
              </w:comboBox>
            </w:sdtPr>
            <w:sdtContent>
              <w:p w:rsidR="00D14696" w:rsidRPr="00FE3FD7" w:rsidRDefault="0047233C" w:rsidP="00E03980">
                <w:pPr>
                  <w:spacing w:after="0" w:line="240" w:lineRule="auto"/>
                  <w:rPr>
                    <w:rFonts w:ascii="Arial" w:hAnsi="Arial" w:cs="Arial"/>
                    <w:bCs/>
                    <w:sz w:val="20"/>
                    <w:szCs w:val="20"/>
                  </w:rPr>
                </w:pPr>
                <w:r w:rsidRPr="00FE3FD7">
                  <w:rPr>
                    <w:rFonts w:ascii="Arial" w:hAnsi="Arial" w:cs="Arial"/>
                    <w:bCs/>
                    <w:sz w:val="20"/>
                    <w:szCs w:val="20"/>
                  </w:rPr>
                  <w:t>Discusión oral del tema</w:t>
                </w:r>
              </w:p>
            </w:sdtContent>
          </w:sdt>
          <w:p w:rsidR="00D14696" w:rsidRPr="00FE3FD7" w:rsidRDefault="00D14696" w:rsidP="00E03980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D14696" w:rsidRPr="00FE3FD7" w:rsidRDefault="00D14696" w:rsidP="00E03980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FE3FD7">
              <w:rPr>
                <w:rFonts w:ascii="Arial" w:hAnsi="Arial" w:cs="Arial"/>
                <w:sz w:val="20"/>
                <w:szCs w:val="20"/>
              </w:rPr>
              <w:t>Explica:</w:t>
            </w:r>
          </w:p>
          <w:p w:rsidR="00FF4304" w:rsidRPr="00FE3FD7" w:rsidRDefault="00FF4304" w:rsidP="00FF4304">
            <w:pPr>
              <w:numPr>
                <w:ilvl w:val="0"/>
                <w:numId w:val="23"/>
              </w:num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FE3FD7">
              <w:rPr>
                <w:rFonts w:ascii="Arial" w:hAnsi="Arial" w:cs="Arial"/>
                <w:sz w:val="20"/>
                <w:szCs w:val="20"/>
              </w:rPr>
              <w:t xml:space="preserve">Puede utilizar las siguientes preguntas: </w:t>
            </w:r>
          </w:p>
          <w:p w:rsidR="00FF4304" w:rsidRPr="00FE3FD7" w:rsidRDefault="00FF4304" w:rsidP="00FF4304">
            <w:pPr>
              <w:numPr>
                <w:ilvl w:val="0"/>
                <w:numId w:val="25"/>
              </w:num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FE3FD7">
              <w:rPr>
                <w:rFonts w:ascii="Arial" w:hAnsi="Arial" w:cs="Arial"/>
                <w:sz w:val="20"/>
                <w:szCs w:val="20"/>
              </w:rPr>
              <w:t>¿Qué lugares presenta el vídeo?</w:t>
            </w:r>
          </w:p>
          <w:p w:rsidR="00FF4304" w:rsidRPr="00FE3FD7" w:rsidRDefault="00FF4304" w:rsidP="00FF4304">
            <w:pPr>
              <w:numPr>
                <w:ilvl w:val="0"/>
                <w:numId w:val="25"/>
              </w:num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FE3FD7">
              <w:rPr>
                <w:rFonts w:ascii="Arial" w:hAnsi="Arial" w:cs="Arial"/>
                <w:sz w:val="20"/>
                <w:szCs w:val="20"/>
              </w:rPr>
              <w:t>¿Qué elementos culturales se aprecian?</w:t>
            </w:r>
          </w:p>
          <w:p w:rsidR="00FF4304" w:rsidRPr="00FE3FD7" w:rsidRDefault="00FF4304" w:rsidP="00FF4304">
            <w:pPr>
              <w:numPr>
                <w:ilvl w:val="0"/>
                <w:numId w:val="25"/>
              </w:num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FE3FD7">
              <w:rPr>
                <w:rFonts w:ascii="Arial" w:hAnsi="Arial" w:cs="Arial"/>
                <w:sz w:val="20"/>
                <w:szCs w:val="20"/>
              </w:rPr>
              <w:t>¿Por qué se usa el inglés?</w:t>
            </w:r>
          </w:p>
          <w:p w:rsidR="00FF4304" w:rsidRPr="00FE3FD7" w:rsidRDefault="00FF4304" w:rsidP="00FF4304">
            <w:pPr>
              <w:numPr>
                <w:ilvl w:val="0"/>
                <w:numId w:val="25"/>
              </w:num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FE3FD7">
              <w:rPr>
                <w:rFonts w:ascii="Arial" w:hAnsi="Arial" w:cs="Arial"/>
                <w:sz w:val="20"/>
                <w:szCs w:val="20"/>
              </w:rPr>
              <w:t>¿Cuál es el eslogan?</w:t>
            </w:r>
          </w:p>
          <w:p w:rsidR="00FF4304" w:rsidRPr="00FE3FD7" w:rsidRDefault="00FF4304" w:rsidP="00FF4304">
            <w:pPr>
              <w:numPr>
                <w:ilvl w:val="0"/>
                <w:numId w:val="25"/>
              </w:num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FE3FD7">
              <w:rPr>
                <w:rFonts w:ascii="Arial" w:hAnsi="Arial" w:cs="Arial"/>
                <w:sz w:val="20"/>
                <w:szCs w:val="20"/>
              </w:rPr>
              <w:t>¿Cumple su propósito?</w:t>
            </w:r>
          </w:p>
          <w:p w:rsidR="00D14696" w:rsidRPr="00FE3FD7" w:rsidRDefault="00FF4304" w:rsidP="00FF4304">
            <w:pPr>
              <w:numPr>
                <w:ilvl w:val="0"/>
                <w:numId w:val="25"/>
              </w:num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FE3FD7">
              <w:rPr>
                <w:rFonts w:ascii="Arial" w:hAnsi="Arial" w:cs="Arial"/>
                <w:sz w:val="20"/>
                <w:szCs w:val="20"/>
              </w:rPr>
              <w:t>¿Cómo un agente de viajes utilizaría este vídeo?</w:t>
            </w:r>
          </w:p>
        </w:tc>
        <w:tc>
          <w:tcPr>
            <w:tcW w:w="867" w:type="pct"/>
          </w:tcPr>
          <w:sdt>
            <w:sdtPr>
              <w:rPr>
                <w:rFonts w:ascii="Arial" w:hAnsi="Arial" w:cs="Arial"/>
                <w:bCs/>
                <w:sz w:val="20"/>
                <w:szCs w:val="20"/>
              </w:rPr>
              <w:id w:val="575709240"/>
              <w:placeholder>
                <w:docPart w:val="DE4020FD37D047D5959EC88CAFC001B2"/>
              </w:placeholder>
              <w:comboBox>
                <w:listItem w:value="Choose an item."/>
                <w:listItem w:displayText="Definir conceptos nuevos" w:value="Definir conceptos nuevos"/>
                <w:listItem w:displayText="Explicación de ejercicios creativos" w:value="Explicación de ejercicios creativos"/>
                <w:listItem w:displayText="Análisis de material presentado" w:value="Análisis de material presentado"/>
                <w:listItem w:displayText="Discusión oral del tema" w:value="Discusión oral del tema"/>
                <w:listItem w:displayText="Trabajo en grupo" w:value="Trabajo en grupo"/>
                <w:listItem w:displayText="Lectura o presentación oral" w:value="Lectura o presentación oral"/>
                <w:listItem w:displayText="Resumen de noticias" w:value="Resumen de noticias"/>
                <w:listItem w:displayText="Discusión de láminas" w:value="Discusión de láminas"/>
                <w:listItem w:displayText="Uso de texto" w:value="Uso de texto"/>
                <w:listItem w:displayText="Actividad de avalúo" w:value="Actividad de avalúo"/>
                <w:listItem w:displayText="Repaso de destrezas para examen o prueba corta" w:value="Repaso de destrezas para examen o prueba corta"/>
                <w:listItem w:displayText="Realizar examen o prueba corta" w:value="Realizar examen o prueba corta"/>
                <w:listItem w:displayText="Estudio y discusión del concepto" w:value="Estudio y discusión del concepto"/>
                <w:listItem w:displayText="Lectura e intercambio de ideas" w:value="Lectura e intercambio de ideas"/>
                <w:listItem w:displayText="Trabajo en la tarea de desempeño" w:value="Trabajo en la tarea de desempeño"/>
              </w:comboBox>
            </w:sdtPr>
            <w:sdtContent>
              <w:p w:rsidR="00D14696" w:rsidRPr="00FE3FD7" w:rsidRDefault="00FF4304" w:rsidP="00E03980">
                <w:pPr>
                  <w:spacing w:after="0" w:line="240" w:lineRule="auto"/>
                  <w:rPr>
                    <w:rFonts w:ascii="Arial" w:hAnsi="Arial" w:cs="Arial"/>
                    <w:bCs/>
                    <w:sz w:val="20"/>
                    <w:szCs w:val="20"/>
                  </w:rPr>
                </w:pPr>
                <w:r w:rsidRPr="00FE3FD7">
                  <w:rPr>
                    <w:rFonts w:ascii="Arial" w:hAnsi="Arial" w:cs="Arial"/>
                    <w:bCs/>
                    <w:sz w:val="20"/>
                    <w:szCs w:val="20"/>
                  </w:rPr>
                  <w:t>Trabajo en la tarea de desempeño</w:t>
                </w:r>
              </w:p>
            </w:sdtContent>
          </w:sdt>
          <w:p w:rsidR="00D14696" w:rsidRPr="00FE3FD7" w:rsidRDefault="00D14696" w:rsidP="00E03980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D14696" w:rsidRPr="00FE3FD7" w:rsidRDefault="00D14696" w:rsidP="00E03980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FE3FD7">
              <w:rPr>
                <w:rFonts w:ascii="Arial" w:hAnsi="Arial" w:cs="Arial"/>
                <w:sz w:val="20"/>
                <w:szCs w:val="20"/>
              </w:rPr>
              <w:t>Explica:</w:t>
            </w:r>
          </w:p>
          <w:p w:rsidR="00D14696" w:rsidRPr="00FE3FD7" w:rsidRDefault="00FF4304" w:rsidP="00FF4304">
            <w:pPr>
              <w:numPr>
                <w:ilvl w:val="0"/>
                <w:numId w:val="15"/>
              </w:num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FE3FD7">
              <w:rPr>
                <w:rFonts w:ascii="Arial" w:hAnsi="Arial" w:cs="Arial"/>
                <w:sz w:val="20"/>
                <w:szCs w:val="20"/>
              </w:rPr>
              <w:t xml:space="preserve">En el proceso de revisión, repase la conjugación verbal, uso y función de la voz activa y pasiva, el uso correcto de preposiciones, conjunciones e interjecciones; y usar el diccionario cuando sea necesario para corroborar significados y ortografía. </w:t>
            </w:r>
          </w:p>
        </w:tc>
        <w:tc>
          <w:tcPr>
            <w:tcW w:w="864" w:type="pct"/>
          </w:tcPr>
          <w:sdt>
            <w:sdtPr>
              <w:rPr>
                <w:rFonts w:ascii="Arial" w:hAnsi="Arial" w:cs="Arial"/>
                <w:bCs/>
                <w:sz w:val="20"/>
                <w:szCs w:val="20"/>
              </w:rPr>
              <w:id w:val="272748980"/>
              <w:placeholder>
                <w:docPart w:val="ABFC45078DBC4270B4A7009DC26FC072"/>
              </w:placeholder>
              <w:comboBox>
                <w:listItem w:value="Choose an item."/>
                <w:listItem w:displayText="Definir conceptos nuevos" w:value="Definir conceptos nuevos"/>
                <w:listItem w:displayText="Explicación de ejercicios creativos" w:value="Explicación de ejercicios creativos"/>
                <w:listItem w:displayText="Análisis de material presentado" w:value="Análisis de material presentado"/>
                <w:listItem w:displayText="Discusión oral del tema" w:value="Discusión oral del tema"/>
                <w:listItem w:displayText="Trabajo en grupo" w:value="Trabajo en grupo"/>
                <w:listItem w:displayText="Lectura o presentación oral" w:value="Lectura o presentación oral"/>
                <w:listItem w:displayText="Resumen de noticias" w:value="Resumen de noticias"/>
                <w:listItem w:displayText="Discusión de láminas" w:value="Discusión de láminas"/>
                <w:listItem w:displayText="Uso de texto" w:value="Uso de texto"/>
                <w:listItem w:displayText="Actividad de avalúo" w:value="Actividad de avalúo"/>
                <w:listItem w:displayText="Repaso de destrezas para examen o prueba corta" w:value="Repaso de destrezas para examen o prueba corta"/>
                <w:listItem w:displayText="Realizar examen o prueba corta" w:value="Realizar examen o prueba corta"/>
                <w:listItem w:displayText="Estudio y discusión del concepto" w:value="Estudio y discusión del concepto"/>
                <w:listItem w:displayText="Lectura e intercambio de ideas" w:value="Lectura e intercambio de ideas"/>
                <w:listItem w:displayText="Trabajo en la tarea de desempeño" w:value="Trabajo en la tarea de desempeño"/>
              </w:comboBox>
            </w:sdtPr>
            <w:sdtContent>
              <w:p w:rsidR="00FF4304" w:rsidRPr="00FE3FD7" w:rsidRDefault="00FF4304" w:rsidP="00FF4304">
                <w:pPr>
                  <w:spacing w:after="0" w:line="240" w:lineRule="auto"/>
                  <w:rPr>
                    <w:rFonts w:ascii="Arial" w:hAnsi="Arial" w:cs="Arial"/>
                    <w:bCs/>
                    <w:sz w:val="20"/>
                    <w:szCs w:val="20"/>
                  </w:rPr>
                </w:pPr>
                <w:r w:rsidRPr="00FE3FD7">
                  <w:rPr>
                    <w:rFonts w:ascii="Arial" w:hAnsi="Arial" w:cs="Arial"/>
                    <w:bCs/>
                    <w:sz w:val="20"/>
                    <w:szCs w:val="20"/>
                  </w:rPr>
                  <w:t>Trabajo en la tarea de desempeño</w:t>
                </w:r>
              </w:p>
            </w:sdtContent>
          </w:sdt>
          <w:p w:rsidR="00D14696" w:rsidRPr="00FE3FD7" w:rsidRDefault="00D14696" w:rsidP="00E03980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D14696" w:rsidRPr="00FE3FD7" w:rsidRDefault="00D14696" w:rsidP="00E03980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FE3FD7">
              <w:rPr>
                <w:rFonts w:ascii="Arial" w:hAnsi="Arial" w:cs="Arial"/>
                <w:sz w:val="20"/>
                <w:szCs w:val="20"/>
              </w:rPr>
              <w:t>Explica:</w:t>
            </w:r>
          </w:p>
          <w:p w:rsidR="00D14696" w:rsidRPr="00FE3FD7" w:rsidRDefault="00D14696" w:rsidP="00FF4304">
            <w:pPr>
              <w:spacing w:after="0"/>
              <w:ind w:left="36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66" w:type="pct"/>
          </w:tcPr>
          <w:sdt>
            <w:sdtPr>
              <w:rPr>
                <w:rFonts w:ascii="Arial" w:hAnsi="Arial" w:cs="Arial"/>
                <w:bCs/>
                <w:sz w:val="20"/>
                <w:szCs w:val="20"/>
              </w:rPr>
              <w:id w:val="-116913684"/>
              <w:placeholder>
                <w:docPart w:val="F22B060CED8948289E444D002BFCE476"/>
              </w:placeholder>
              <w:comboBox>
                <w:listItem w:value="Choose an item."/>
                <w:listItem w:displayText="Definir conceptos nuevos" w:value="Definir conceptos nuevos"/>
                <w:listItem w:displayText="Explicación de ejercicios creativos" w:value="Explicación de ejercicios creativos"/>
                <w:listItem w:displayText="Análisis de material presentado" w:value="Análisis de material presentado"/>
                <w:listItem w:displayText="Discusión oral del tema" w:value="Discusión oral del tema"/>
                <w:listItem w:displayText="Trabajo en grupo" w:value="Trabajo en grupo"/>
                <w:listItem w:displayText="Lectura o presentación oral" w:value="Lectura o presentación oral"/>
                <w:listItem w:displayText="Resumen de noticias" w:value="Resumen de noticias"/>
                <w:listItem w:displayText="Discusión de láminas" w:value="Discusión de láminas"/>
                <w:listItem w:displayText="Uso de texto" w:value="Uso de texto"/>
                <w:listItem w:displayText="Actividad de avalúo" w:value="Actividad de avalúo"/>
                <w:listItem w:displayText="Repaso de destrezas para examen o prueba corta" w:value="Repaso de destrezas para examen o prueba corta"/>
                <w:listItem w:displayText="Realizar examen o prueba corta" w:value="Realizar examen o prueba corta"/>
                <w:listItem w:displayText="Estudio y discusión del concepto" w:value="Estudio y discusión del concepto"/>
                <w:listItem w:displayText="Lectura e intercambio de ideas" w:value="Lectura e intercambio de ideas"/>
                <w:listItem w:displayText="Realizar la tarea de desempeño " w:value="Realizar la tarea de desempeño "/>
                <w:listItem w:displayText="Realizar la tarea del día" w:value="Realizar la tarea del día"/>
                <w:listItem w:displayText="Presentaciones orales de los estudiantes" w:value="Presentaciones orales de los estudiantes"/>
              </w:comboBox>
            </w:sdtPr>
            <w:sdtContent>
              <w:p w:rsidR="00D14696" w:rsidRPr="00FE3FD7" w:rsidRDefault="00FF4304" w:rsidP="00E03980">
                <w:pPr>
                  <w:spacing w:after="0" w:line="240" w:lineRule="auto"/>
                  <w:rPr>
                    <w:rFonts w:ascii="Arial" w:hAnsi="Arial" w:cs="Arial"/>
                    <w:bCs/>
                    <w:sz w:val="20"/>
                    <w:szCs w:val="20"/>
                  </w:rPr>
                </w:pPr>
                <w:r w:rsidRPr="00FE3FD7">
                  <w:rPr>
                    <w:rFonts w:ascii="Arial" w:hAnsi="Arial" w:cs="Arial"/>
                    <w:bCs/>
                    <w:sz w:val="20"/>
                    <w:szCs w:val="20"/>
                  </w:rPr>
                  <w:t>Presentaciones orales de los estudiantes</w:t>
                </w:r>
              </w:p>
            </w:sdtContent>
          </w:sdt>
          <w:p w:rsidR="00D14696" w:rsidRPr="00FE3FD7" w:rsidRDefault="00D14696" w:rsidP="00E03980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D14696" w:rsidRPr="00FE3FD7" w:rsidRDefault="00D14696" w:rsidP="00E03980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FE3FD7">
              <w:rPr>
                <w:rFonts w:ascii="Arial" w:hAnsi="Arial" w:cs="Arial"/>
                <w:sz w:val="20"/>
                <w:szCs w:val="20"/>
              </w:rPr>
              <w:t>Explica:</w:t>
            </w:r>
          </w:p>
          <w:p w:rsidR="00D14696" w:rsidRPr="00FE3FD7" w:rsidRDefault="00D14696" w:rsidP="00E03980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D14696" w:rsidRPr="00FE3FD7" w:rsidRDefault="00D14696" w:rsidP="00E03980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D14696" w:rsidRPr="00FE3FD7" w:rsidRDefault="00D14696" w:rsidP="00E03980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FE3FD7" w:rsidRPr="00FE3FD7" w:rsidTr="00D14696">
        <w:trPr>
          <w:trHeight w:val="1898"/>
        </w:trPr>
        <w:tc>
          <w:tcPr>
            <w:tcW w:w="575" w:type="pct"/>
            <w:vAlign w:val="center"/>
          </w:tcPr>
          <w:p w:rsidR="00D14696" w:rsidRPr="00FE3FD7" w:rsidRDefault="00D14696" w:rsidP="00E03980">
            <w:pPr>
              <w:spacing w:before="120" w:after="120" w:line="240" w:lineRule="auto"/>
              <w:rPr>
                <w:rFonts w:ascii="Arial" w:hAnsi="Arial" w:cs="Arial"/>
                <w:sz w:val="20"/>
                <w:szCs w:val="20"/>
              </w:rPr>
            </w:pPr>
            <w:r w:rsidRPr="00FE3FD7">
              <w:rPr>
                <w:rFonts w:ascii="Arial" w:hAnsi="Arial" w:cs="Arial"/>
                <w:sz w:val="20"/>
                <w:szCs w:val="20"/>
              </w:rPr>
              <w:t>Actividad de Cierre</w:t>
            </w:r>
          </w:p>
        </w:tc>
        <w:tc>
          <w:tcPr>
            <w:tcW w:w="866" w:type="pct"/>
          </w:tcPr>
          <w:sdt>
            <w:sdtPr>
              <w:rPr>
                <w:rFonts w:ascii="Arial" w:hAnsi="Arial" w:cs="Arial"/>
                <w:bCs/>
                <w:color w:val="auto"/>
                <w:sz w:val="20"/>
                <w:szCs w:val="20"/>
                <w:lang w:val="es-PR"/>
              </w:rPr>
              <w:id w:val="-386185752"/>
              <w:placeholder>
                <w:docPart w:val="EE60221131C0436AA5E0329DAA75EAA5"/>
              </w:placeholder>
              <w:dropDownList>
                <w:listItem w:value="Choose an item."/>
                <w:listItem w:displayText="Resumen del material discutido" w:value="Resumen del material discutido"/>
                <w:listItem w:displayText="Ejercicio creativo" w:value="Ejercicio creativo"/>
                <w:listItem w:displayText="Discusión de lectura" w:value="Discusión de lectura"/>
                <w:listItem w:displayText="Explicación de la tarea" w:value="Explicación de la tarea"/>
                <w:listItem w:displayText="Trabajo en la libreta" w:value="Trabajo en la libreta"/>
                <w:listItem w:displayText="Repaso para examen" w:value="Repaso para examen"/>
                <w:listItem w:displayText="Instrucciones para el siguiente día" w:value="Instrucciones para el siguiente día"/>
                <w:listItem w:displayText="Técnicas de avalúo" w:value="Técnicas de avalúo"/>
                <w:listItem w:displayText="Dibujo" w:value="Dibujo"/>
                <w:listItem w:displayText="Corregir trabajo en la libreta" w:value="Corregir trabajo en la libreta"/>
                <w:listItem w:displayText="Contestar dudas" w:value="Contestar dudas"/>
              </w:dropDownList>
            </w:sdtPr>
            <w:sdtContent>
              <w:p w:rsidR="00D14696" w:rsidRPr="00FE3FD7" w:rsidRDefault="00424A52" w:rsidP="00E03980">
                <w:pPr>
                  <w:pStyle w:val="NoSpacing"/>
                  <w:rPr>
                    <w:rFonts w:ascii="Arial" w:hAnsi="Arial" w:cs="Arial"/>
                    <w:bCs/>
                    <w:color w:val="auto"/>
                    <w:sz w:val="20"/>
                    <w:szCs w:val="20"/>
                    <w:lang w:val="es-PR"/>
                  </w:rPr>
                </w:pPr>
                <w:r w:rsidRPr="00FE3FD7">
                  <w:rPr>
                    <w:rFonts w:ascii="Arial" w:hAnsi="Arial" w:cs="Arial"/>
                    <w:bCs/>
                    <w:color w:val="auto"/>
                    <w:sz w:val="20"/>
                    <w:szCs w:val="20"/>
                    <w:lang w:val="es-PR"/>
                  </w:rPr>
                  <w:t>Trabajo en la libreta</w:t>
                </w:r>
              </w:p>
            </w:sdtContent>
          </w:sdt>
          <w:p w:rsidR="00D14696" w:rsidRPr="00FE3FD7" w:rsidRDefault="00D14696" w:rsidP="00E03980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D14696" w:rsidRPr="00FE3FD7" w:rsidRDefault="00D14696" w:rsidP="00E03980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FE3FD7">
              <w:rPr>
                <w:rFonts w:ascii="Arial" w:hAnsi="Arial" w:cs="Arial"/>
                <w:sz w:val="20"/>
                <w:szCs w:val="20"/>
              </w:rPr>
              <w:t xml:space="preserve">Explica: </w:t>
            </w:r>
          </w:p>
          <w:p w:rsidR="00424A52" w:rsidRPr="00FE3FD7" w:rsidRDefault="00424A52" w:rsidP="00424A52">
            <w:pPr>
              <w:numPr>
                <w:ilvl w:val="0"/>
                <w:numId w:val="14"/>
              </w:num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FE3FD7">
              <w:rPr>
                <w:rFonts w:ascii="Arial" w:hAnsi="Arial" w:cs="Arial"/>
                <w:sz w:val="20"/>
                <w:szCs w:val="20"/>
              </w:rPr>
              <w:t xml:space="preserve">Comparar y contrastar ambas profesiones. </w:t>
            </w:r>
          </w:p>
          <w:p w:rsidR="00D14696" w:rsidRPr="00FE3FD7" w:rsidRDefault="00424A52" w:rsidP="00424A52">
            <w:pPr>
              <w:numPr>
                <w:ilvl w:val="0"/>
                <w:numId w:val="14"/>
              </w:num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FE3FD7">
              <w:rPr>
                <w:rFonts w:ascii="Arial" w:hAnsi="Arial" w:cs="Arial"/>
                <w:sz w:val="20"/>
                <w:szCs w:val="20"/>
              </w:rPr>
              <w:t>Puede usar como referencia las páginas web trabajar.com y American Airlines Jobs.</w:t>
            </w:r>
          </w:p>
        </w:tc>
        <w:tc>
          <w:tcPr>
            <w:tcW w:w="962" w:type="pct"/>
          </w:tcPr>
          <w:sdt>
            <w:sdtPr>
              <w:rPr>
                <w:rFonts w:ascii="Arial" w:hAnsi="Arial" w:cs="Arial"/>
                <w:bCs/>
                <w:color w:val="auto"/>
                <w:sz w:val="20"/>
                <w:szCs w:val="20"/>
                <w:lang w:val="es-PR"/>
              </w:rPr>
              <w:id w:val="686183649"/>
              <w:placeholder>
                <w:docPart w:val="7AF7F8BE3DB74A38AC45826DD6B126C0"/>
              </w:placeholder>
              <w:dropDownList>
                <w:listItem w:value="Choose an item."/>
                <w:listItem w:displayText="Resumen del material discutido" w:value="Resumen del material discutido"/>
                <w:listItem w:displayText="Ejercicio creativo" w:value="Ejercicio creativo"/>
                <w:listItem w:displayText="Discusión de lectura" w:value="Discusión de lectura"/>
                <w:listItem w:displayText="Explicación de la tarea" w:value="Explicación de la tarea"/>
                <w:listItem w:displayText="Trabajo en la libreta" w:value="Trabajo en la libreta"/>
                <w:listItem w:displayText="Repaso para examen" w:value="Repaso para examen"/>
                <w:listItem w:displayText="Instrucciones para el siguiente día" w:value="Instrucciones para el siguiente día"/>
                <w:listItem w:displayText="Técnicas de avalúo" w:value="Técnicas de avalúo"/>
                <w:listItem w:displayText="Dibujo" w:value="Dibujo"/>
                <w:listItem w:displayText="Corregir trabajo en la libreta" w:value="Corregir trabajo en la libreta"/>
                <w:listItem w:displayText="Contestar dudas" w:value="Contestar dudas"/>
                <w:listItem w:displayText="Discusión de la tarea" w:value="Discusión de la tarea"/>
              </w:dropDownList>
            </w:sdtPr>
            <w:sdtContent>
              <w:p w:rsidR="00D14696" w:rsidRPr="00FE3FD7" w:rsidRDefault="00FF4304" w:rsidP="00E03980">
                <w:pPr>
                  <w:pStyle w:val="NoSpacing"/>
                  <w:rPr>
                    <w:rFonts w:ascii="Arial" w:hAnsi="Arial" w:cs="Arial"/>
                    <w:bCs/>
                    <w:color w:val="auto"/>
                    <w:sz w:val="20"/>
                    <w:szCs w:val="20"/>
                    <w:lang w:val="es-PR"/>
                  </w:rPr>
                </w:pPr>
                <w:r w:rsidRPr="00FE3FD7">
                  <w:rPr>
                    <w:rFonts w:ascii="Arial" w:hAnsi="Arial" w:cs="Arial"/>
                    <w:bCs/>
                    <w:color w:val="auto"/>
                    <w:sz w:val="20"/>
                    <w:szCs w:val="20"/>
                    <w:lang w:val="es-PR"/>
                  </w:rPr>
                  <w:t>Resumen del material discutido</w:t>
                </w:r>
              </w:p>
            </w:sdtContent>
          </w:sdt>
          <w:p w:rsidR="00D14696" w:rsidRPr="00FE3FD7" w:rsidRDefault="00D14696" w:rsidP="00E03980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D14696" w:rsidRPr="00FE3FD7" w:rsidRDefault="00D14696" w:rsidP="00E03980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FE3FD7">
              <w:rPr>
                <w:rFonts w:ascii="Arial" w:hAnsi="Arial" w:cs="Arial"/>
                <w:sz w:val="20"/>
                <w:szCs w:val="20"/>
              </w:rPr>
              <w:t xml:space="preserve">Explica: </w:t>
            </w:r>
          </w:p>
          <w:p w:rsidR="00D14696" w:rsidRPr="00FE3FD7" w:rsidRDefault="00FF4304" w:rsidP="00E03980">
            <w:pPr>
              <w:pStyle w:val="ListParagraph"/>
              <w:numPr>
                <w:ilvl w:val="0"/>
                <w:numId w:val="14"/>
              </w:numPr>
              <w:spacing w:after="0" w:line="240" w:lineRule="auto"/>
              <w:rPr>
                <w:rFonts w:ascii="Arial" w:hAnsi="Arial" w:cs="Arial"/>
                <w:sz w:val="20"/>
                <w:szCs w:val="20"/>
                <w:lang w:val="es-PR"/>
              </w:rPr>
            </w:pPr>
            <w:r w:rsidRPr="00FE3FD7">
              <w:rPr>
                <w:rFonts w:ascii="Arial" w:hAnsi="Arial" w:cs="Arial"/>
                <w:sz w:val="20"/>
                <w:szCs w:val="20"/>
                <w:lang w:val="es-PR"/>
              </w:rPr>
              <w:t>Los estudiantes pueden copiar el resumen en su libreta.</w:t>
            </w:r>
          </w:p>
        </w:tc>
        <w:tc>
          <w:tcPr>
            <w:tcW w:w="867" w:type="pct"/>
          </w:tcPr>
          <w:sdt>
            <w:sdtPr>
              <w:rPr>
                <w:rFonts w:ascii="Arial" w:hAnsi="Arial" w:cs="Arial"/>
                <w:bCs/>
                <w:color w:val="auto"/>
                <w:sz w:val="20"/>
                <w:szCs w:val="20"/>
                <w:lang w:val="es-PR"/>
              </w:rPr>
              <w:id w:val="-1612584119"/>
              <w:placeholder>
                <w:docPart w:val="9B4C04EAB9DD4800BAB04898C5148EB4"/>
              </w:placeholder>
              <w:dropDownList>
                <w:listItem w:value="Choose an item."/>
                <w:listItem w:displayText="Resumen del material discutido" w:value="Resumen del material discutido"/>
                <w:listItem w:displayText="Ejercicio creativo" w:value="Ejercicio creativo"/>
                <w:listItem w:displayText="Discusión de lectura" w:value="Discusión de lectura"/>
                <w:listItem w:displayText="Explicación de la tarea" w:value="Explicación de la tarea"/>
                <w:listItem w:displayText="Trabajo en la libreta" w:value="Trabajo en la libreta"/>
                <w:listItem w:displayText="Repaso para examen" w:value="Repaso para examen"/>
                <w:listItem w:displayText="Instrucciones para el siguiente día" w:value="Instrucciones para el siguiente día"/>
                <w:listItem w:displayText="Técnicas de avalúo" w:value="Técnicas de avalúo"/>
                <w:listItem w:displayText="Dibujo" w:value="Dibujo"/>
                <w:listItem w:displayText="Corregir trabajo en la libreta" w:value="Corregir trabajo en la libreta"/>
                <w:listItem w:displayText="Contestar dudas" w:value="Contestar dudas"/>
              </w:dropDownList>
            </w:sdtPr>
            <w:sdtContent>
              <w:p w:rsidR="00D14696" w:rsidRPr="00FE3FD7" w:rsidRDefault="00FF4304" w:rsidP="00E03980">
                <w:pPr>
                  <w:pStyle w:val="NoSpacing"/>
                  <w:rPr>
                    <w:rFonts w:ascii="Arial" w:hAnsi="Arial" w:cs="Arial"/>
                    <w:bCs/>
                    <w:color w:val="auto"/>
                    <w:sz w:val="20"/>
                    <w:szCs w:val="20"/>
                    <w:lang w:val="es-PR"/>
                  </w:rPr>
                </w:pPr>
                <w:r w:rsidRPr="00FE3FD7">
                  <w:rPr>
                    <w:rFonts w:ascii="Arial" w:hAnsi="Arial" w:cs="Arial"/>
                    <w:bCs/>
                    <w:color w:val="auto"/>
                    <w:sz w:val="20"/>
                    <w:szCs w:val="20"/>
                    <w:lang w:val="es-PR"/>
                  </w:rPr>
                  <w:t>Contestar dudas</w:t>
                </w:r>
              </w:p>
            </w:sdtContent>
          </w:sdt>
          <w:p w:rsidR="00D14696" w:rsidRPr="00FE3FD7" w:rsidRDefault="00D14696" w:rsidP="00E03980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D14696" w:rsidRPr="00FE3FD7" w:rsidRDefault="00D14696" w:rsidP="00E03980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FE3FD7">
              <w:rPr>
                <w:rFonts w:ascii="Arial" w:hAnsi="Arial" w:cs="Arial"/>
                <w:sz w:val="20"/>
                <w:szCs w:val="20"/>
              </w:rPr>
              <w:t>Explica:</w:t>
            </w:r>
          </w:p>
          <w:p w:rsidR="00D14696" w:rsidRPr="00FE3FD7" w:rsidRDefault="00D14696" w:rsidP="00E03980">
            <w:pPr>
              <w:numPr>
                <w:ilvl w:val="0"/>
                <w:numId w:val="15"/>
              </w:numPr>
              <w:spacing w:after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64" w:type="pct"/>
          </w:tcPr>
          <w:sdt>
            <w:sdtPr>
              <w:rPr>
                <w:rFonts w:ascii="Arial" w:hAnsi="Arial" w:cs="Arial"/>
                <w:bCs/>
                <w:color w:val="auto"/>
                <w:sz w:val="20"/>
                <w:szCs w:val="20"/>
                <w:lang w:val="es-PR"/>
              </w:rPr>
              <w:id w:val="-1077977200"/>
              <w:placeholder>
                <w:docPart w:val="ADFBC9EBE1D24EDD85D084A7E288B1A1"/>
              </w:placeholder>
              <w:dropDownList>
                <w:listItem w:value="Choose an item."/>
                <w:listItem w:displayText="Resumen del material discutido" w:value="Resumen del material discutido"/>
                <w:listItem w:displayText="Ejercicio creativo" w:value="Ejercicio creativo"/>
                <w:listItem w:displayText="Discusión de lectura" w:value="Discusión de lectura"/>
                <w:listItem w:displayText="Explicación de la tarea" w:value="Explicación de la tarea"/>
                <w:listItem w:displayText="Trabajo en la libreta" w:value="Trabajo en la libreta"/>
                <w:listItem w:displayText="Repaso para examen" w:value="Repaso para examen"/>
                <w:listItem w:displayText="Instrucciones para el siguiente día" w:value="Instrucciones para el siguiente día"/>
                <w:listItem w:displayText="Técnicas de avalúo" w:value="Técnicas de avalúo"/>
                <w:listItem w:displayText="Dibujo" w:value="Dibujo"/>
                <w:listItem w:displayText="Corregir trabajo en la libreta" w:value="Corregir trabajo en la libreta"/>
                <w:listItem w:displayText="Contestar dudas" w:value="Contestar dudas"/>
              </w:dropDownList>
            </w:sdtPr>
            <w:sdtContent>
              <w:p w:rsidR="00D14696" w:rsidRPr="00FE3FD7" w:rsidRDefault="00D14696" w:rsidP="00E03980">
                <w:pPr>
                  <w:pStyle w:val="NoSpacing"/>
                  <w:rPr>
                    <w:rFonts w:ascii="Arial" w:hAnsi="Arial" w:cs="Arial"/>
                    <w:bCs/>
                    <w:color w:val="auto"/>
                    <w:sz w:val="20"/>
                    <w:szCs w:val="20"/>
                    <w:lang w:val="es-PR"/>
                  </w:rPr>
                </w:pPr>
                <w:r w:rsidRPr="00FE3FD7">
                  <w:rPr>
                    <w:rFonts w:ascii="Arial" w:hAnsi="Arial" w:cs="Arial"/>
                    <w:bCs/>
                    <w:color w:val="auto"/>
                    <w:sz w:val="20"/>
                    <w:szCs w:val="20"/>
                    <w:lang w:val="es-PR"/>
                  </w:rPr>
                  <w:t>Contestar dudas</w:t>
                </w:r>
              </w:p>
            </w:sdtContent>
          </w:sdt>
          <w:p w:rsidR="00D14696" w:rsidRPr="00FE3FD7" w:rsidRDefault="00D14696" w:rsidP="00E03980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D14696" w:rsidRPr="00FE3FD7" w:rsidRDefault="00D14696" w:rsidP="00E03980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FE3FD7">
              <w:rPr>
                <w:rFonts w:ascii="Arial" w:hAnsi="Arial" w:cs="Arial"/>
                <w:sz w:val="20"/>
                <w:szCs w:val="20"/>
              </w:rPr>
              <w:t>Explica:</w:t>
            </w:r>
          </w:p>
          <w:p w:rsidR="00D14696" w:rsidRPr="00FE3FD7" w:rsidRDefault="00D14696" w:rsidP="00E03980">
            <w:pPr>
              <w:pStyle w:val="ListParagraph"/>
              <w:numPr>
                <w:ilvl w:val="0"/>
                <w:numId w:val="15"/>
              </w:num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66" w:type="pct"/>
          </w:tcPr>
          <w:sdt>
            <w:sdtPr>
              <w:rPr>
                <w:rFonts w:ascii="Arial" w:hAnsi="Arial" w:cs="Arial"/>
                <w:bCs/>
                <w:color w:val="auto"/>
                <w:sz w:val="20"/>
                <w:szCs w:val="20"/>
                <w:lang w:val="es-PR"/>
              </w:rPr>
              <w:id w:val="1722249102"/>
              <w:placeholder>
                <w:docPart w:val="A63AC425753046EE8D20836CEB92F6E0"/>
              </w:placeholder>
              <w:dropDownList>
                <w:listItem w:value="Choose an item."/>
                <w:listItem w:displayText="Resumen del material discutido" w:value="Resumen del material discutido"/>
                <w:listItem w:displayText="Ejercicio creativo" w:value="Ejercicio creativo"/>
                <w:listItem w:displayText="Discusión de lectura" w:value="Discusión de lectura"/>
                <w:listItem w:displayText="Explicación de la tarea" w:value="Explicación de la tarea"/>
                <w:listItem w:displayText="Trabajo en la libreta" w:value="Trabajo en la libreta"/>
                <w:listItem w:displayText="Repaso para examen" w:value="Repaso para examen"/>
                <w:listItem w:displayText="Instrucciones para el siguiente día" w:value="Instrucciones para el siguiente día"/>
                <w:listItem w:displayText="Técnicas de avalúo" w:value="Técnicas de avalúo"/>
                <w:listItem w:displayText="Dibujo" w:value="Dibujo"/>
                <w:listItem w:displayText="Corregir trabajo en la libreta" w:value="Corregir trabajo en la libreta"/>
                <w:listItem w:displayText="Contestar dudas" w:value="Contestar dudas"/>
                <w:listItem w:displayText="Recoger la tarea" w:value="Recoger la tarea"/>
              </w:dropDownList>
            </w:sdtPr>
            <w:sdtContent>
              <w:p w:rsidR="00D14696" w:rsidRPr="00FE3FD7" w:rsidRDefault="00DE2FAD" w:rsidP="00E03980">
                <w:pPr>
                  <w:pStyle w:val="NoSpacing"/>
                  <w:rPr>
                    <w:rFonts w:ascii="Arial" w:hAnsi="Arial" w:cs="Arial"/>
                    <w:bCs/>
                    <w:color w:val="auto"/>
                    <w:sz w:val="20"/>
                    <w:szCs w:val="20"/>
                    <w:lang w:val="es-PR"/>
                  </w:rPr>
                </w:pPr>
                <w:r w:rsidRPr="00FE3FD7">
                  <w:rPr>
                    <w:rFonts w:ascii="Arial" w:hAnsi="Arial" w:cs="Arial"/>
                    <w:bCs/>
                    <w:color w:val="auto"/>
                    <w:sz w:val="20"/>
                    <w:szCs w:val="20"/>
                    <w:lang w:val="es-PR"/>
                  </w:rPr>
                  <w:t>Resumen del material discutido</w:t>
                </w:r>
              </w:p>
            </w:sdtContent>
          </w:sdt>
          <w:p w:rsidR="00D14696" w:rsidRPr="00FE3FD7" w:rsidRDefault="00D14696" w:rsidP="00E03980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D14696" w:rsidRPr="00FE3FD7" w:rsidRDefault="00D14696" w:rsidP="00E03980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FE3FD7">
              <w:rPr>
                <w:rFonts w:ascii="Arial" w:hAnsi="Arial" w:cs="Arial"/>
                <w:sz w:val="20"/>
                <w:szCs w:val="20"/>
              </w:rPr>
              <w:t>Explica:</w:t>
            </w:r>
          </w:p>
          <w:p w:rsidR="00D14696" w:rsidRPr="00FE3FD7" w:rsidRDefault="00D14696" w:rsidP="00E03980">
            <w:pPr>
              <w:pStyle w:val="ListParagraph"/>
              <w:numPr>
                <w:ilvl w:val="0"/>
                <w:numId w:val="15"/>
              </w:numPr>
              <w:spacing w:after="0" w:line="240" w:lineRule="auto"/>
              <w:rPr>
                <w:rFonts w:ascii="Arial" w:hAnsi="Arial" w:cs="Arial"/>
                <w:sz w:val="20"/>
                <w:szCs w:val="20"/>
                <w:lang w:val="es-PR"/>
              </w:rPr>
            </w:pPr>
          </w:p>
        </w:tc>
      </w:tr>
      <w:tr w:rsidR="00FE3FD7" w:rsidRPr="00FE3FD7" w:rsidTr="00D14696">
        <w:trPr>
          <w:trHeight w:val="58"/>
        </w:trPr>
        <w:tc>
          <w:tcPr>
            <w:tcW w:w="575" w:type="pct"/>
            <w:vAlign w:val="center"/>
          </w:tcPr>
          <w:p w:rsidR="00D14696" w:rsidRPr="00FE3FD7" w:rsidRDefault="00D14696" w:rsidP="00E03980">
            <w:pPr>
              <w:spacing w:before="120" w:after="120" w:line="240" w:lineRule="auto"/>
              <w:rPr>
                <w:rFonts w:ascii="Arial" w:hAnsi="Arial" w:cs="Arial"/>
                <w:sz w:val="20"/>
                <w:szCs w:val="20"/>
              </w:rPr>
            </w:pPr>
            <w:r w:rsidRPr="00FE3FD7">
              <w:rPr>
                <w:rFonts w:ascii="Arial" w:hAnsi="Arial" w:cs="Arial"/>
                <w:sz w:val="20"/>
                <w:szCs w:val="20"/>
              </w:rPr>
              <w:t>Avalúos Formativos - Otras evidencias</w:t>
            </w:r>
          </w:p>
        </w:tc>
        <w:tc>
          <w:tcPr>
            <w:tcW w:w="866" w:type="pct"/>
          </w:tcPr>
          <w:p w:rsidR="00D14696" w:rsidRPr="00FE3FD7" w:rsidRDefault="00D14696" w:rsidP="00E03980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962" w:type="pct"/>
          </w:tcPr>
          <w:p w:rsidR="00D14696" w:rsidRPr="00FE3FD7" w:rsidRDefault="00D14696" w:rsidP="00E03980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67" w:type="pct"/>
          </w:tcPr>
          <w:p w:rsidR="00D14696" w:rsidRPr="00FE3FD7" w:rsidRDefault="00D14696" w:rsidP="00E03980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64" w:type="pct"/>
          </w:tcPr>
          <w:p w:rsidR="00D14696" w:rsidRPr="00FE3FD7" w:rsidRDefault="00D14696" w:rsidP="00E03980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66" w:type="pct"/>
          </w:tcPr>
          <w:p w:rsidR="00D14696" w:rsidRPr="00FE3FD7" w:rsidRDefault="00D14696" w:rsidP="00E03980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FE3FD7" w:rsidRPr="00FE3FD7" w:rsidTr="00D14696">
        <w:trPr>
          <w:trHeight w:val="58"/>
        </w:trPr>
        <w:tc>
          <w:tcPr>
            <w:tcW w:w="575" w:type="pct"/>
            <w:vAlign w:val="center"/>
          </w:tcPr>
          <w:p w:rsidR="00D14696" w:rsidRPr="00FE3FD7" w:rsidRDefault="00D14696" w:rsidP="00E03980">
            <w:pPr>
              <w:spacing w:before="120" w:after="120" w:line="240" w:lineRule="auto"/>
              <w:rPr>
                <w:rFonts w:ascii="Arial" w:hAnsi="Arial" w:cs="Arial"/>
                <w:sz w:val="20"/>
                <w:szCs w:val="20"/>
              </w:rPr>
            </w:pPr>
            <w:r w:rsidRPr="00FE3FD7">
              <w:rPr>
                <w:rFonts w:ascii="Arial" w:hAnsi="Arial" w:cs="Arial"/>
                <w:sz w:val="20"/>
                <w:szCs w:val="20"/>
              </w:rPr>
              <w:t>Materiales</w:t>
            </w:r>
          </w:p>
        </w:tc>
        <w:tc>
          <w:tcPr>
            <w:tcW w:w="866" w:type="pct"/>
          </w:tcPr>
          <w:p w:rsidR="00D14696" w:rsidRPr="00FE3FD7" w:rsidRDefault="00FE3FD7" w:rsidP="00E03980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sdt>
              <w:sdtPr>
                <w:rPr>
                  <w:rFonts w:ascii="Arial" w:hAnsi="Arial" w:cs="Arial"/>
                  <w:sz w:val="20"/>
                  <w:szCs w:val="20"/>
                </w:rPr>
                <w:id w:val="-600721695"/>
                <w:placeholder>
                  <w:docPart w:val="11C6FD250BAF4004930A6204D7911E03"/>
                </w:placeholder>
                <w:comboBox>
                  <w:listItem w:value="Choose an item."/>
                  <w:listItem w:displayText="Hojas fotocopiadas" w:value="Hojas fotocopiadas"/>
                  <w:listItem w:displayText="Guía de salud" w:value="Guía de salud"/>
                  <w:listItem w:displayText="Texto de salud" w:value="Texto de salud"/>
                  <w:listItem w:displayText="Papel de construcción" w:value="Papel de construcción"/>
                  <w:listItem w:displayText="Crayolas o marcadores" w:value="Crayolas o marcadores"/>
                  <w:listItem w:displayText="Fotografía" w:value="Fotografía"/>
                  <w:listItem w:displayText="Información provista" w:value="Información provista"/>
                  <w:listItem w:displayText="Juegos instruccionales" w:value="Juegos instruccionales"/>
                  <w:listItem w:displayText="CD / DVD" w:value="CD / DVD"/>
                  <w:listItem w:displayText="Vídeos" w:value="Vídeos"/>
                  <w:listItem w:displayText="Películas" w:value="Películas"/>
                  <w:listItem w:displayText="Cartulina" w:value="Cartulina"/>
                  <w:listItem w:displayText="Carteles o afiches" w:value="Carteles o afiches"/>
                  <w:listItem w:displayText="Franjas / vocabulario" w:value="Franjas / vocabulario"/>
                  <w:listItem w:displayText="Láminas" w:value="Láminas"/>
                  <w:listItem w:displayText="Periódico / revistas" w:value="Periódico / revistas"/>
                  <w:listItem w:displayText="Pizarra" w:value="Pizarra"/>
                  <w:listItem w:displayText="Computadora / proyector" w:value="Computadora / proyector"/>
                  <w:listItem w:displayText="radio" w:value="radio"/>
                  <w:listItem w:displayText="regla, pega y tijera" w:value="regla, pega y tijera"/>
                </w:comboBox>
              </w:sdtPr>
              <w:sdtContent>
                <w:r w:rsidR="0047233C" w:rsidRPr="00FE3FD7">
                  <w:rPr>
                    <w:rFonts w:ascii="Arial" w:hAnsi="Arial" w:cs="Arial"/>
                    <w:sz w:val="20"/>
                    <w:szCs w:val="20"/>
                  </w:rPr>
                  <w:t>Hojas fotocopiadas</w:t>
                </w:r>
              </w:sdtContent>
            </w:sdt>
          </w:p>
          <w:p w:rsidR="00D14696" w:rsidRPr="00FE3FD7" w:rsidRDefault="00D14696" w:rsidP="00E03980">
            <w:pPr>
              <w:rPr>
                <w:rFonts w:ascii="Arial" w:eastAsia="Times New Roman" w:hAnsi="Arial" w:cs="Arial"/>
                <w:sz w:val="20"/>
                <w:szCs w:val="20"/>
                <w:lang w:val="en-US" w:eastAsia="ja-JP"/>
              </w:rPr>
            </w:pPr>
          </w:p>
          <w:p w:rsidR="00D14696" w:rsidRPr="00FE3FD7" w:rsidRDefault="00D14696" w:rsidP="00E03980">
            <w:pPr>
              <w:rPr>
                <w:rFonts w:ascii="Arial" w:eastAsia="Times New Roman" w:hAnsi="Arial" w:cs="Arial"/>
                <w:sz w:val="20"/>
                <w:szCs w:val="20"/>
                <w:lang w:eastAsia="ja-JP"/>
              </w:rPr>
            </w:pPr>
          </w:p>
        </w:tc>
        <w:tc>
          <w:tcPr>
            <w:tcW w:w="962" w:type="pct"/>
          </w:tcPr>
          <w:p w:rsidR="00D14696" w:rsidRPr="00FE3FD7" w:rsidRDefault="00FE3FD7" w:rsidP="00E03980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sdt>
              <w:sdtPr>
                <w:rPr>
                  <w:rFonts w:ascii="Arial" w:hAnsi="Arial" w:cs="Arial"/>
                  <w:sz w:val="20"/>
                  <w:szCs w:val="20"/>
                </w:rPr>
                <w:id w:val="309071802"/>
                <w:placeholder>
                  <w:docPart w:val="1614E680308F4929AE11FA6FF44E7CE6"/>
                </w:placeholder>
                <w:comboBox>
                  <w:listItem w:value="Choose an item."/>
                  <w:listItem w:displayText="Hojas fotocopiadas" w:value="Hojas fotocopiadas"/>
                  <w:listItem w:displayText="Guía de salud" w:value="Guía de salud"/>
                  <w:listItem w:displayText="Texto de salud" w:value="Texto de salud"/>
                  <w:listItem w:displayText="Papel de construcción" w:value="Papel de construcción"/>
                  <w:listItem w:displayText="Crayolas o marcadores" w:value="Crayolas o marcadores"/>
                  <w:listItem w:displayText="Fotografía" w:value="Fotografía"/>
                  <w:listItem w:displayText="Información provista" w:value="Información provista"/>
                  <w:listItem w:displayText="Juegos instruccionales" w:value="Juegos instruccionales"/>
                  <w:listItem w:displayText="CD / DVD" w:value="CD / DVD"/>
                  <w:listItem w:displayText="Vídeos" w:value="Vídeos"/>
                  <w:listItem w:displayText="Películas" w:value="Películas"/>
                  <w:listItem w:displayText="Cartulina" w:value="Cartulina"/>
                  <w:listItem w:displayText="Carteles o afiches" w:value="Carteles o afiches"/>
                  <w:listItem w:displayText="Franjas / vocabulario" w:value="Franjas / vocabulario"/>
                  <w:listItem w:displayText="Láminas" w:value="Láminas"/>
                  <w:listItem w:displayText="Periódico / revistas" w:value="Periódico / revistas"/>
                  <w:listItem w:displayText="Pizarra" w:value="Pizarra"/>
                  <w:listItem w:displayText="Computadora / proyector" w:value="Computadora / proyector"/>
                  <w:listItem w:displayText="radio" w:value="radio"/>
                  <w:listItem w:displayText="regla, pega y tijera" w:value="regla, pega y tijera"/>
                </w:comboBox>
              </w:sdtPr>
              <w:sdtContent>
                <w:r w:rsidR="00FF4304" w:rsidRPr="00FE3FD7">
                  <w:rPr>
                    <w:rFonts w:ascii="Arial" w:hAnsi="Arial" w:cs="Arial"/>
                    <w:sz w:val="20"/>
                    <w:szCs w:val="20"/>
                  </w:rPr>
                  <w:t>Computadora / proyector</w:t>
                </w:r>
              </w:sdtContent>
            </w:sdt>
          </w:p>
          <w:p w:rsidR="00D14696" w:rsidRPr="00FE3FD7" w:rsidRDefault="00D14696" w:rsidP="00E03980">
            <w:pPr>
              <w:rPr>
                <w:rFonts w:ascii="Arial" w:eastAsia="Times New Roman" w:hAnsi="Arial" w:cs="Arial"/>
                <w:sz w:val="20"/>
                <w:szCs w:val="20"/>
                <w:lang w:val="en-US" w:eastAsia="ja-JP"/>
              </w:rPr>
            </w:pPr>
          </w:p>
          <w:p w:rsidR="00D14696" w:rsidRPr="00FE3FD7" w:rsidRDefault="00D14696" w:rsidP="00E03980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67" w:type="pct"/>
          </w:tcPr>
          <w:p w:rsidR="00D14696" w:rsidRPr="00FE3FD7" w:rsidRDefault="00D14696" w:rsidP="00E03980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64" w:type="pct"/>
          </w:tcPr>
          <w:p w:rsidR="00D14696" w:rsidRPr="00FE3FD7" w:rsidRDefault="00D14696" w:rsidP="00E03980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66" w:type="pct"/>
          </w:tcPr>
          <w:p w:rsidR="00D14696" w:rsidRPr="00FE3FD7" w:rsidRDefault="00D14696" w:rsidP="00E03980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FE3FD7" w:rsidRPr="00FE3FD7" w:rsidTr="00D14696">
        <w:trPr>
          <w:trHeight w:val="58"/>
        </w:trPr>
        <w:tc>
          <w:tcPr>
            <w:tcW w:w="575" w:type="pct"/>
            <w:vAlign w:val="center"/>
          </w:tcPr>
          <w:p w:rsidR="00D14696" w:rsidRPr="00FE3FD7" w:rsidRDefault="00D14696" w:rsidP="00E03980">
            <w:pPr>
              <w:spacing w:before="120" w:after="120" w:line="240" w:lineRule="auto"/>
              <w:rPr>
                <w:rFonts w:ascii="Arial" w:hAnsi="Arial" w:cs="Arial"/>
                <w:sz w:val="20"/>
                <w:szCs w:val="20"/>
              </w:rPr>
            </w:pPr>
            <w:r w:rsidRPr="00FE3FD7">
              <w:rPr>
                <w:rFonts w:ascii="Arial" w:hAnsi="Arial" w:cs="Arial"/>
                <w:sz w:val="20"/>
                <w:szCs w:val="20"/>
              </w:rPr>
              <w:lastRenderedPageBreak/>
              <w:t>Asignación</w:t>
            </w:r>
          </w:p>
        </w:tc>
        <w:tc>
          <w:tcPr>
            <w:tcW w:w="866" w:type="pct"/>
          </w:tcPr>
          <w:p w:rsidR="00D14696" w:rsidRPr="00FE3FD7" w:rsidRDefault="00D14696" w:rsidP="00E03980">
            <w:pPr>
              <w:rPr>
                <w:rStyle w:val="hps"/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62" w:type="pct"/>
          </w:tcPr>
          <w:p w:rsidR="00D14696" w:rsidRPr="00FE3FD7" w:rsidRDefault="00D14696" w:rsidP="00E03980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67" w:type="pct"/>
          </w:tcPr>
          <w:p w:rsidR="00D14696" w:rsidRPr="00FE3FD7" w:rsidRDefault="00D14696" w:rsidP="00E03980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64" w:type="pct"/>
          </w:tcPr>
          <w:p w:rsidR="00D14696" w:rsidRPr="00FE3FD7" w:rsidRDefault="00D14696" w:rsidP="00E03980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66" w:type="pct"/>
          </w:tcPr>
          <w:p w:rsidR="00D14696" w:rsidRPr="00FE3FD7" w:rsidRDefault="00D14696" w:rsidP="00E03980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FE3FD7" w:rsidRPr="00FE3FD7" w:rsidTr="00D14696">
        <w:trPr>
          <w:trHeight w:val="392"/>
        </w:trPr>
        <w:tc>
          <w:tcPr>
            <w:tcW w:w="575" w:type="pct"/>
          </w:tcPr>
          <w:p w:rsidR="00D14696" w:rsidRPr="00FE3FD7" w:rsidRDefault="00D14696" w:rsidP="00E03980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FE3FD7">
              <w:rPr>
                <w:rFonts w:ascii="Arial" w:hAnsi="Arial" w:cs="Arial"/>
                <w:sz w:val="20"/>
                <w:szCs w:val="20"/>
              </w:rPr>
              <w:t>Estrategias de instrucción diferenciada</w:t>
            </w:r>
          </w:p>
          <w:p w:rsidR="00D14696" w:rsidRPr="00FE3FD7" w:rsidRDefault="00D14696" w:rsidP="00E03980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66" w:type="pct"/>
          </w:tcPr>
          <w:p w:rsidR="00A3061E" w:rsidRPr="00326237" w:rsidRDefault="00A3061E" w:rsidP="00A3061E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proofErr w:type="spellStart"/>
            <w:r w:rsidRPr="00326237">
              <w:rPr>
                <w:rFonts w:ascii="Arial" w:hAnsi="Arial" w:cs="Arial"/>
                <w:sz w:val="20"/>
                <w:szCs w:val="20"/>
                <w:lang w:val="en-US"/>
              </w:rPr>
              <w:t>Educación</w:t>
            </w:r>
            <w:proofErr w:type="spellEnd"/>
            <w:r w:rsidRPr="00326237">
              <w:rPr>
                <w:rFonts w:ascii="Arial" w:hAnsi="Arial" w:cs="Arial"/>
                <w:sz w:val="20"/>
                <w:szCs w:val="20"/>
                <w:lang w:val="en-US"/>
              </w:rPr>
              <w:t xml:space="preserve"> especial:</w:t>
            </w:r>
          </w:p>
          <w:p w:rsidR="00A3061E" w:rsidRPr="00326237" w:rsidRDefault="00A3061E" w:rsidP="00A3061E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A3061E" w:rsidRPr="00326237" w:rsidRDefault="00A3061E" w:rsidP="00A3061E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A3061E" w:rsidRPr="00326237" w:rsidRDefault="00A3061E" w:rsidP="00A3061E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326237">
              <w:rPr>
                <w:rFonts w:ascii="Arial" w:hAnsi="Arial" w:cs="Arial"/>
                <w:sz w:val="20"/>
                <w:szCs w:val="20"/>
              </w:rPr>
              <w:t>Limitaciones lingüísticas Español:</w:t>
            </w:r>
          </w:p>
          <w:p w:rsidR="00A3061E" w:rsidRPr="00326237" w:rsidRDefault="00A3061E" w:rsidP="00A3061E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  <w:p w:rsidR="00A3061E" w:rsidRPr="00326237" w:rsidRDefault="00A3061E" w:rsidP="00A3061E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  <w:p w:rsidR="00A3061E" w:rsidRPr="00326237" w:rsidRDefault="00A3061E" w:rsidP="00A3061E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  <w:p w:rsidR="00A3061E" w:rsidRPr="00326237" w:rsidRDefault="00A3061E" w:rsidP="00A3061E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proofErr w:type="spellStart"/>
            <w:r w:rsidRPr="00326237">
              <w:rPr>
                <w:rFonts w:ascii="Arial" w:hAnsi="Arial" w:cs="Arial"/>
                <w:sz w:val="20"/>
                <w:szCs w:val="20"/>
                <w:lang w:val="en-US"/>
              </w:rPr>
              <w:t>Sección</w:t>
            </w:r>
            <w:proofErr w:type="spellEnd"/>
            <w:r w:rsidRPr="00326237">
              <w:rPr>
                <w:rFonts w:ascii="Arial" w:hAnsi="Arial" w:cs="Arial"/>
                <w:sz w:val="20"/>
                <w:szCs w:val="20"/>
                <w:lang w:val="en-US"/>
              </w:rPr>
              <w:t xml:space="preserve"> 504:</w:t>
            </w:r>
          </w:p>
          <w:p w:rsidR="00A3061E" w:rsidRPr="00326237" w:rsidRDefault="00A3061E" w:rsidP="00A3061E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  <w:p w:rsidR="00A3061E" w:rsidRPr="00326237" w:rsidRDefault="00A3061E" w:rsidP="00A3061E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  <w:p w:rsidR="00D14696" w:rsidRPr="00FE3FD7" w:rsidRDefault="00A3061E" w:rsidP="00A3061E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  <w:lang w:val="en-US"/>
              </w:rPr>
              <w:t>Dotados</w:t>
            </w:r>
            <w:proofErr w:type="spellEnd"/>
          </w:p>
        </w:tc>
        <w:tc>
          <w:tcPr>
            <w:tcW w:w="962" w:type="pct"/>
          </w:tcPr>
          <w:p w:rsidR="00A3061E" w:rsidRPr="00326237" w:rsidRDefault="00A3061E" w:rsidP="00A3061E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proofErr w:type="spellStart"/>
            <w:r w:rsidRPr="00326237">
              <w:rPr>
                <w:rFonts w:ascii="Arial" w:hAnsi="Arial" w:cs="Arial"/>
                <w:sz w:val="20"/>
                <w:szCs w:val="20"/>
                <w:lang w:val="en-US"/>
              </w:rPr>
              <w:t>Educación</w:t>
            </w:r>
            <w:proofErr w:type="spellEnd"/>
            <w:r w:rsidRPr="00326237">
              <w:rPr>
                <w:rFonts w:ascii="Arial" w:hAnsi="Arial" w:cs="Arial"/>
                <w:sz w:val="20"/>
                <w:szCs w:val="20"/>
                <w:lang w:val="en-US"/>
              </w:rPr>
              <w:t xml:space="preserve"> especial:</w:t>
            </w:r>
          </w:p>
          <w:p w:rsidR="00A3061E" w:rsidRPr="00326237" w:rsidRDefault="00A3061E" w:rsidP="00A3061E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A3061E" w:rsidRPr="00326237" w:rsidRDefault="00A3061E" w:rsidP="00A3061E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A3061E" w:rsidRPr="00326237" w:rsidRDefault="00A3061E" w:rsidP="00A3061E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326237">
              <w:rPr>
                <w:rFonts w:ascii="Arial" w:hAnsi="Arial" w:cs="Arial"/>
                <w:sz w:val="20"/>
                <w:szCs w:val="20"/>
              </w:rPr>
              <w:t>Limitaciones lingüísticas Español:</w:t>
            </w:r>
          </w:p>
          <w:p w:rsidR="00A3061E" w:rsidRPr="00326237" w:rsidRDefault="00A3061E" w:rsidP="00A3061E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  <w:p w:rsidR="00A3061E" w:rsidRPr="00326237" w:rsidRDefault="00A3061E" w:rsidP="00A3061E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  <w:p w:rsidR="00A3061E" w:rsidRPr="00326237" w:rsidRDefault="00A3061E" w:rsidP="00A3061E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  <w:p w:rsidR="00A3061E" w:rsidRPr="00326237" w:rsidRDefault="00A3061E" w:rsidP="00A3061E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proofErr w:type="spellStart"/>
            <w:r w:rsidRPr="00326237">
              <w:rPr>
                <w:rFonts w:ascii="Arial" w:hAnsi="Arial" w:cs="Arial"/>
                <w:sz w:val="20"/>
                <w:szCs w:val="20"/>
                <w:lang w:val="en-US"/>
              </w:rPr>
              <w:t>Sección</w:t>
            </w:r>
            <w:proofErr w:type="spellEnd"/>
            <w:r w:rsidRPr="00326237">
              <w:rPr>
                <w:rFonts w:ascii="Arial" w:hAnsi="Arial" w:cs="Arial"/>
                <w:sz w:val="20"/>
                <w:szCs w:val="20"/>
                <w:lang w:val="en-US"/>
              </w:rPr>
              <w:t xml:space="preserve"> 504:</w:t>
            </w:r>
          </w:p>
          <w:p w:rsidR="00A3061E" w:rsidRPr="00326237" w:rsidRDefault="00A3061E" w:rsidP="00A3061E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  <w:p w:rsidR="00A3061E" w:rsidRPr="00326237" w:rsidRDefault="00A3061E" w:rsidP="00A3061E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  <w:p w:rsidR="00D14696" w:rsidRPr="00FE3FD7" w:rsidRDefault="00A3061E" w:rsidP="00A3061E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  <w:lang w:val="en-US"/>
              </w:rPr>
              <w:t>Dotados</w:t>
            </w:r>
            <w:proofErr w:type="spellEnd"/>
          </w:p>
        </w:tc>
        <w:tc>
          <w:tcPr>
            <w:tcW w:w="867" w:type="pct"/>
          </w:tcPr>
          <w:p w:rsidR="00A3061E" w:rsidRPr="00326237" w:rsidRDefault="00A3061E" w:rsidP="00A3061E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proofErr w:type="spellStart"/>
            <w:r w:rsidRPr="00326237">
              <w:rPr>
                <w:rFonts w:ascii="Arial" w:hAnsi="Arial" w:cs="Arial"/>
                <w:sz w:val="20"/>
                <w:szCs w:val="20"/>
                <w:lang w:val="en-US"/>
              </w:rPr>
              <w:t>Educación</w:t>
            </w:r>
            <w:proofErr w:type="spellEnd"/>
            <w:r w:rsidRPr="00326237">
              <w:rPr>
                <w:rFonts w:ascii="Arial" w:hAnsi="Arial" w:cs="Arial"/>
                <w:sz w:val="20"/>
                <w:szCs w:val="20"/>
                <w:lang w:val="en-US"/>
              </w:rPr>
              <w:t xml:space="preserve"> especial:</w:t>
            </w:r>
          </w:p>
          <w:p w:rsidR="00A3061E" w:rsidRPr="00326237" w:rsidRDefault="00A3061E" w:rsidP="00A3061E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A3061E" w:rsidRPr="00326237" w:rsidRDefault="00A3061E" w:rsidP="00A3061E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A3061E" w:rsidRPr="00326237" w:rsidRDefault="00A3061E" w:rsidP="00A3061E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326237">
              <w:rPr>
                <w:rFonts w:ascii="Arial" w:hAnsi="Arial" w:cs="Arial"/>
                <w:sz w:val="20"/>
                <w:szCs w:val="20"/>
              </w:rPr>
              <w:t>Limitaciones lingüísticas Español:</w:t>
            </w:r>
          </w:p>
          <w:p w:rsidR="00A3061E" w:rsidRPr="00326237" w:rsidRDefault="00A3061E" w:rsidP="00A3061E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  <w:p w:rsidR="00A3061E" w:rsidRPr="00326237" w:rsidRDefault="00A3061E" w:rsidP="00A3061E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  <w:p w:rsidR="00A3061E" w:rsidRPr="00326237" w:rsidRDefault="00A3061E" w:rsidP="00A3061E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  <w:p w:rsidR="00A3061E" w:rsidRPr="00326237" w:rsidRDefault="00A3061E" w:rsidP="00A3061E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proofErr w:type="spellStart"/>
            <w:r w:rsidRPr="00326237">
              <w:rPr>
                <w:rFonts w:ascii="Arial" w:hAnsi="Arial" w:cs="Arial"/>
                <w:sz w:val="20"/>
                <w:szCs w:val="20"/>
                <w:lang w:val="en-US"/>
              </w:rPr>
              <w:t>Sección</w:t>
            </w:r>
            <w:proofErr w:type="spellEnd"/>
            <w:r w:rsidRPr="00326237">
              <w:rPr>
                <w:rFonts w:ascii="Arial" w:hAnsi="Arial" w:cs="Arial"/>
                <w:sz w:val="20"/>
                <w:szCs w:val="20"/>
                <w:lang w:val="en-US"/>
              </w:rPr>
              <w:t xml:space="preserve"> 504:</w:t>
            </w:r>
          </w:p>
          <w:p w:rsidR="00A3061E" w:rsidRPr="00326237" w:rsidRDefault="00A3061E" w:rsidP="00A3061E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  <w:p w:rsidR="00A3061E" w:rsidRPr="00326237" w:rsidRDefault="00A3061E" w:rsidP="00A3061E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  <w:p w:rsidR="00D14696" w:rsidRPr="00FE3FD7" w:rsidRDefault="00A3061E" w:rsidP="00A3061E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  <w:lang w:val="en-US"/>
              </w:rPr>
              <w:t>Dotados</w:t>
            </w:r>
            <w:proofErr w:type="spellEnd"/>
          </w:p>
        </w:tc>
        <w:tc>
          <w:tcPr>
            <w:tcW w:w="864" w:type="pct"/>
          </w:tcPr>
          <w:p w:rsidR="00A3061E" w:rsidRPr="00326237" w:rsidRDefault="00A3061E" w:rsidP="00A3061E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proofErr w:type="spellStart"/>
            <w:r w:rsidRPr="00326237">
              <w:rPr>
                <w:rFonts w:ascii="Arial" w:hAnsi="Arial" w:cs="Arial"/>
                <w:sz w:val="20"/>
                <w:szCs w:val="20"/>
                <w:lang w:val="en-US"/>
              </w:rPr>
              <w:t>Educación</w:t>
            </w:r>
            <w:proofErr w:type="spellEnd"/>
            <w:r w:rsidRPr="00326237">
              <w:rPr>
                <w:rFonts w:ascii="Arial" w:hAnsi="Arial" w:cs="Arial"/>
                <w:sz w:val="20"/>
                <w:szCs w:val="20"/>
                <w:lang w:val="en-US"/>
              </w:rPr>
              <w:t xml:space="preserve"> especial:</w:t>
            </w:r>
          </w:p>
          <w:p w:rsidR="00A3061E" w:rsidRPr="00326237" w:rsidRDefault="00A3061E" w:rsidP="00A3061E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A3061E" w:rsidRPr="00326237" w:rsidRDefault="00A3061E" w:rsidP="00A3061E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A3061E" w:rsidRPr="00326237" w:rsidRDefault="00A3061E" w:rsidP="00A3061E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326237">
              <w:rPr>
                <w:rFonts w:ascii="Arial" w:hAnsi="Arial" w:cs="Arial"/>
                <w:sz w:val="20"/>
                <w:szCs w:val="20"/>
              </w:rPr>
              <w:t>Limitaciones lingüísticas Español:</w:t>
            </w:r>
          </w:p>
          <w:p w:rsidR="00A3061E" w:rsidRPr="00326237" w:rsidRDefault="00A3061E" w:rsidP="00A3061E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  <w:p w:rsidR="00A3061E" w:rsidRPr="00326237" w:rsidRDefault="00A3061E" w:rsidP="00A3061E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  <w:p w:rsidR="00A3061E" w:rsidRPr="00326237" w:rsidRDefault="00A3061E" w:rsidP="00A3061E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  <w:p w:rsidR="00A3061E" w:rsidRPr="00326237" w:rsidRDefault="00A3061E" w:rsidP="00A3061E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proofErr w:type="spellStart"/>
            <w:r w:rsidRPr="00326237">
              <w:rPr>
                <w:rFonts w:ascii="Arial" w:hAnsi="Arial" w:cs="Arial"/>
                <w:sz w:val="20"/>
                <w:szCs w:val="20"/>
                <w:lang w:val="en-US"/>
              </w:rPr>
              <w:t>Sección</w:t>
            </w:r>
            <w:proofErr w:type="spellEnd"/>
            <w:r w:rsidRPr="00326237">
              <w:rPr>
                <w:rFonts w:ascii="Arial" w:hAnsi="Arial" w:cs="Arial"/>
                <w:sz w:val="20"/>
                <w:szCs w:val="20"/>
                <w:lang w:val="en-US"/>
              </w:rPr>
              <w:t xml:space="preserve"> 504:</w:t>
            </w:r>
          </w:p>
          <w:p w:rsidR="00A3061E" w:rsidRPr="00326237" w:rsidRDefault="00A3061E" w:rsidP="00A3061E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  <w:p w:rsidR="00A3061E" w:rsidRPr="00326237" w:rsidRDefault="00A3061E" w:rsidP="00A3061E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  <w:p w:rsidR="00D14696" w:rsidRPr="00FE3FD7" w:rsidRDefault="00A3061E" w:rsidP="00A3061E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  <w:lang w:val="en-US"/>
              </w:rPr>
              <w:t>Dotados</w:t>
            </w:r>
            <w:proofErr w:type="spellEnd"/>
          </w:p>
        </w:tc>
        <w:tc>
          <w:tcPr>
            <w:tcW w:w="866" w:type="pct"/>
          </w:tcPr>
          <w:p w:rsidR="00A3061E" w:rsidRPr="00326237" w:rsidRDefault="00A3061E" w:rsidP="00A3061E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proofErr w:type="spellStart"/>
            <w:r w:rsidRPr="00326237">
              <w:rPr>
                <w:rFonts w:ascii="Arial" w:hAnsi="Arial" w:cs="Arial"/>
                <w:sz w:val="20"/>
                <w:szCs w:val="20"/>
                <w:lang w:val="en-US"/>
              </w:rPr>
              <w:t>Educación</w:t>
            </w:r>
            <w:proofErr w:type="spellEnd"/>
            <w:r w:rsidRPr="00326237">
              <w:rPr>
                <w:rFonts w:ascii="Arial" w:hAnsi="Arial" w:cs="Arial"/>
                <w:sz w:val="20"/>
                <w:szCs w:val="20"/>
                <w:lang w:val="en-US"/>
              </w:rPr>
              <w:t xml:space="preserve"> especial:</w:t>
            </w:r>
          </w:p>
          <w:p w:rsidR="00A3061E" w:rsidRPr="00326237" w:rsidRDefault="00A3061E" w:rsidP="00A3061E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A3061E" w:rsidRPr="00326237" w:rsidRDefault="00A3061E" w:rsidP="00A3061E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A3061E" w:rsidRPr="00326237" w:rsidRDefault="00A3061E" w:rsidP="00A3061E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326237">
              <w:rPr>
                <w:rFonts w:ascii="Arial" w:hAnsi="Arial" w:cs="Arial"/>
                <w:sz w:val="20"/>
                <w:szCs w:val="20"/>
              </w:rPr>
              <w:t>Limitaciones lingüísticas Español:</w:t>
            </w:r>
          </w:p>
          <w:p w:rsidR="00A3061E" w:rsidRPr="00326237" w:rsidRDefault="00A3061E" w:rsidP="00A3061E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  <w:p w:rsidR="00A3061E" w:rsidRPr="00326237" w:rsidRDefault="00A3061E" w:rsidP="00A3061E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  <w:p w:rsidR="00A3061E" w:rsidRPr="00326237" w:rsidRDefault="00A3061E" w:rsidP="00A3061E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  <w:p w:rsidR="00A3061E" w:rsidRPr="00326237" w:rsidRDefault="00A3061E" w:rsidP="00A3061E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proofErr w:type="spellStart"/>
            <w:r w:rsidRPr="00326237">
              <w:rPr>
                <w:rFonts w:ascii="Arial" w:hAnsi="Arial" w:cs="Arial"/>
                <w:sz w:val="20"/>
                <w:szCs w:val="20"/>
                <w:lang w:val="en-US"/>
              </w:rPr>
              <w:t>Sección</w:t>
            </w:r>
            <w:proofErr w:type="spellEnd"/>
            <w:r w:rsidRPr="00326237">
              <w:rPr>
                <w:rFonts w:ascii="Arial" w:hAnsi="Arial" w:cs="Arial"/>
                <w:sz w:val="20"/>
                <w:szCs w:val="20"/>
                <w:lang w:val="en-US"/>
              </w:rPr>
              <w:t xml:space="preserve"> 504:</w:t>
            </w:r>
          </w:p>
          <w:p w:rsidR="00A3061E" w:rsidRPr="00326237" w:rsidRDefault="00A3061E" w:rsidP="00A3061E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  <w:p w:rsidR="00A3061E" w:rsidRPr="00326237" w:rsidRDefault="00A3061E" w:rsidP="00A3061E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  <w:p w:rsidR="00D14696" w:rsidRPr="00FE3FD7" w:rsidRDefault="00A3061E" w:rsidP="00A3061E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  <w:lang w:val="en-US"/>
              </w:rPr>
              <w:t>Dotados</w:t>
            </w:r>
            <w:proofErr w:type="spellEnd"/>
          </w:p>
        </w:tc>
      </w:tr>
      <w:tr w:rsidR="00FE3FD7" w:rsidRPr="00FE3FD7" w:rsidTr="00D14696">
        <w:trPr>
          <w:trHeight w:val="99"/>
        </w:trPr>
        <w:tc>
          <w:tcPr>
            <w:tcW w:w="575" w:type="pct"/>
          </w:tcPr>
          <w:p w:rsidR="00D14696" w:rsidRPr="00FE3FD7" w:rsidRDefault="00D14696" w:rsidP="00E03980">
            <w:pPr>
              <w:spacing w:before="120" w:after="120" w:line="240" w:lineRule="auto"/>
              <w:rPr>
                <w:rFonts w:ascii="Arial" w:hAnsi="Arial" w:cs="Arial"/>
                <w:sz w:val="20"/>
                <w:szCs w:val="20"/>
              </w:rPr>
            </w:pPr>
            <w:r w:rsidRPr="00FE3FD7">
              <w:rPr>
                <w:rFonts w:ascii="Arial" w:hAnsi="Arial" w:cs="Arial"/>
                <w:sz w:val="20"/>
                <w:szCs w:val="20"/>
              </w:rPr>
              <w:t>Reflexión de la Praxis</w:t>
            </w:r>
          </w:p>
        </w:tc>
        <w:tc>
          <w:tcPr>
            <w:tcW w:w="866" w:type="pct"/>
            <w:shd w:val="clear" w:color="auto" w:fill="auto"/>
          </w:tcPr>
          <w:p w:rsidR="00D14696" w:rsidRPr="00FE3FD7" w:rsidRDefault="00D14696" w:rsidP="00E03980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62" w:type="pct"/>
          </w:tcPr>
          <w:p w:rsidR="00D14696" w:rsidRPr="00FE3FD7" w:rsidRDefault="00D14696" w:rsidP="00E03980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67" w:type="pct"/>
          </w:tcPr>
          <w:p w:rsidR="00D14696" w:rsidRPr="00FE3FD7" w:rsidRDefault="00D14696" w:rsidP="00E03980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64" w:type="pct"/>
          </w:tcPr>
          <w:p w:rsidR="00D14696" w:rsidRPr="00FE3FD7" w:rsidRDefault="00D14696" w:rsidP="00E03980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66" w:type="pct"/>
          </w:tcPr>
          <w:p w:rsidR="00D14696" w:rsidRPr="00FE3FD7" w:rsidRDefault="00D14696" w:rsidP="00E03980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:rsidR="00D14696" w:rsidRPr="00FE3FD7" w:rsidRDefault="00D14696" w:rsidP="00D14696">
      <w:pPr>
        <w:spacing w:after="0" w:line="240" w:lineRule="auto"/>
        <w:rPr>
          <w:rFonts w:ascii="Arial" w:hAnsi="Arial" w:cs="Arial"/>
          <w:sz w:val="20"/>
          <w:szCs w:val="20"/>
        </w:rPr>
      </w:pPr>
    </w:p>
    <w:p w:rsidR="003B612D" w:rsidRPr="00FE3FD7" w:rsidRDefault="003B612D" w:rsidP="00BD0025">
      <w:pPr>
        <w:spacing w:after="0" w:line="240" w:lineRule="auto"/>
        <w:rPr>
          <w:rFonts w:ascii="Arial" w:hAnsi="Arial" w:cs="Arial"/>
          <w:sz w:val="20"/>
          <w:szCs w:val="20"/>
        </w:rPr>
      </w:pPr>
    </w:p>
    <w:sectPr w:rsidR="003B612D" w:rsidRPr="00FE3FD7" w:rsidSect="00595692">
      <w:headerReference w:type="default" r:id="rId12"/>
      <w:pgSz w:w="20160" w:h="12240" w:orient="landscape" w:code="5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E3FD7" w:rsidRDefault="00FE3FD7" w:rsidP="0074328A">
      <w:pPr>
        <w:spacing w:after="0" w:line="240" w:lineRule="auto"/>
      </w:pPr>
      <w:r>
        <w:separator/>
      </w:r>
    </w:p>
  </w:endnote>
  <w:endnote w:type="continuationSeparator" w:id="0">
    <w:p w:rsidR="00FE3FD7" w:rsidRDefault="00FE3FD7" w:rsidP="0074328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altName w:val="Calibri"/>
    <w:charset w:val="00"/>
    <w:family w:val="swiss"/>
    <w:pitch w:val="variable"/>
    <w:sig w:usb0="00000001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E3FD7" w:rsidRDefault="00FE3FD7" w:rsidP="0074328A">
      <w:pPr>
        <w:spacing w:after="0" w:line="240" w:lineRule="auto"/>
      </w:pPr>
      <w:r>
        <w:separator/>
      </w:r>
    </w:p>
  </w:footnote>
  <w:footnote w:type="continuationSeparator" w:id="0">
    <w:p w:rsidR="00FE3FD7" w:rsidRDefault="00FE3FD7" w:rsidP="0074328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E3FD7" w:rsidRPr="001D1F44" w:rsidRDefault="00FE3FD7">
    <w:pPr>
      <w:pStyle w:val="Header"/>
      <w:rPr>
        <w:sz w:val="20"/>
      </w:rPr>
    </w:pPr>
    <w:r>
      <w:rPr>
        <w:noProof/>
        <w:lang w:val="en-US"/>
      </w:rPr>
      <w:drawing>
        <wp:anchor distT="0" distB="0" distL="114300" distR="114300" simplePos="0" relativeHeight="251657728" behindDoc="0" locked="0" layoutInCell="1" allowOverlap="1">
          <wp:simplePos x="0" y="0"/>
          <wp:positionH relativeFrom="column">
            <wp:posOffset>-118110</wp:posOffset>
          </wp:positionH>
          <wp:positionV relativeFrom="paragraph">
            <wp:posOffset>-267970</wp:posOffset>
          </wp:positionV>
          <wp:extent cx="2444115" cy="812165"/>
          <wp:effectExtent l="0" t="0" r="0" b="6985"/>
          <wp:wrapNone/>
          <wp:docPr id="1" name="Picture 1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5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444115" cy="81216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:rsidR="00FE3FD7" w:rsidRPr="001D1F44" w:rsidRDefault="00FE3FD7">
    <w:pPr>
      <w:pStyle w:val="Header"/>
      <w:rPr>
        <w:sz w:val="20"/>
      </w:rPr>
    </w:pPr>
  </w:p>
  <w:p w:rsidR="00FE3FD7" w:rsidRPr="001D1F44" w:rsidRDefault="00FE3FD7">
    <w:pPr>
      <w:pStyle w:val="Header"/>
      <w:rPr>
        <w:sz w:val="20"/>
      </w:rPr>
    </w:pPr>
  </w:p>
  <w:p w:rsidR="00FE3FD7" w:rsidRPr="001D1F44" w:rsidRDefault="00FE3FD7">
    <w:pPr>
      <w:pStyle w:val="Header"/>
      <w:rPr>
        <w:sz w:val="20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58286D"/>
    <w:multiLevelType w:val="hybridMultilevel"/>
    <w:tmpl w:val="16B4753C"/>
    <w:lvl w:ilvl="0" w:tplc="FE443E5C">
      <w:start w:val="1"/>
      <w:numFmt w:val="decimal"/>
      <w:lvlText w:val="%1."/>
      <w:lvlJc w:val="left"/>
      <w:pPr>
        <w:ind w:left="786" w:hanging="360"/>
      </w:pPr>
      <w:rPr>
        <w:rFonts w:hint="default"/>
        <w:b/>
      </w:rPr>
    </w:lvl>
    <w:lvl w:ilvl="1" w:tplc="500A0019" w:tentative="1">
      <w:start w:val="1"/>
      <w:numFmt w:val="lowerLetter"/>
      <w:lvlText w:val="%2."/>
      <w:lvlJc w:val="left"/>
      <w:pPr>
        <w:ind w:left="1440" w:hanging="360"/>
      </w:pPr>
    </w:lvl>
    <w:lvl w:ilvl="2" w:tplc="500A001B" w:tentative="1">
      <w:start w:val="1"/>
      <w:numFmt w:val="lowerRoman"/>
      <w:lvlText w:val="%3."/>
      <w:lvlJc w:val="right"/>
      <w:pPr>
        <w:ind w:left="2160" w:hanging="180"/>
      </w:pPr>
    </w:lvl>
    <w:lvl w:ilvl="3" w:tplc="500A000F" w:tentative="1">
      <w:start w:val="1"/>
      <w:numFmt w:val="decimal"/>
      <w:lvlText w:val="%4."/>
      <w:lvlJc w:val="left"/>
      <w:pPr>
        <w:ind w:left="2880" w:hanging="360"/>
      </w:pPr>
    </w:lvl>
    <w:lvl w:ilvl="4" w:tplc="500A0019" w:tentative="1">
      <w:start w:val="1"/>
      <w:numFmt w:val="lowerLetter"/>
      <w:lvlText w:val="%5."/>
      <w:lvlJc w:val="left"/>
      <w:pPr>
        <w:ind w:left="3600" w:hanging="360"/>
      </w:pPr>
    </w:lvl>
    <w:lvl w:ilvl="5" w:tplc="500A001B" w:tentative="1">
      <w:start w:val="1"/>
      <w:numFmt w:val="lowerRoman"/>
      <w:lvlText w:val="%6."/>
      <w:lvlJc w:val="right"/>
      <w:pPr>
        <w:ind w:left="4320" w:hanging="180"/>
      </w:pPr>
    </w:lvl>
    <w:lvl w:ilvl="6" w:tplc="500A000F" w:tentative="1">
      <w:start w:val="1"/>
      <w:numFmt w:val="decimal"/>
      <w:lvlText w:val="%7."/>
      <w:lvlJc w:val="left"/>
      <w:pPr>
        <w:ind w:left="5040" w:hanging="360"/>
      </w:pPr>
    </w:lvl>
    <w:lvl w:ilvl="7" w:tplc="500A0019" w:tentative="1">
      <w:start w:val="1"/>
      <w:numFmt w:val="lowerLetter"/>
      <w:lvlText w:val="%8."/>
      <w:lvlJc w:val="left"/>
      <w:pPr>
        <w:ind w:left="5760" w:hanging="360"/>
      </w:pPr>
    </w:lvl>
    <w:lvl w:ilvl="8" w:tplc="50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4BA156A"/>
    <w:multiLevelType w:val="hybridMultilevel"/>
    <w:tmpl w:val="A352E9A4"/>
    <w:lvl w:ilvl="0" w:tplc="500A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500A0019" w:tentative="1">
      <w:start w:val="1"/>
      <w:numFmt w:val="lowerLetter"/>
      <w:lvlText w:val="%2."/>
      <w:lvlJc w:val="left"/>
      <w:pPr>
        <w:ind w:left="1440" w:hanging="360"/>
      </w:pPr>
    </w:lvl>
    <w:lvl w:ilvl="2" w:tplc="500A001B" w:tentative="1">
      <w:start w:val="1"/>
      <w:numFmt w:val="lowerRoman"/>
      <w:lvlText w:val="%3."/>
      <w:lvlJc w:val="right"/>
      <w:pPr>
        <w:ind w:left="2160" w:hanging="180"/>
      </w:pPr>
    </w:lvl>
    <w:lvl w:ilvl="3" w:tplc="500A000F" w:tentative="1">
      <w:start w:val="1"/>
      <w:numFmt w:val="decimal"/>
      <w:lvlText w:val="%4."/>
      <w:lvlJc w:val="left"/>
      <w:pPr>
        <w:ind w:left="2880" w:hanging="360"/>
      </w:pPr>
    </w:lvl>
    <w:lvl w:ilvl="4" w:tplc="500A0019" w:tentative="1">
      <w:start w:val="1"/>
      <w:numFmt w:val="lowerLetter"/>
      <w:lvlText w:val="%5."/>
      <w:lvlJc w:val="left"/>
      <w:pPr>
        <w:ind w:left="3600" w:hanging="360"/>
      </w:pPr>
    </w:lvl>
    <w:lvl w:ilvl="5" w:tplc="500A001B" w:tentative="1">
      <w:start w:val="1"/>
      <w:numFmt w:val="lowerRoman"/>
      <w:lvlText w:val="%6."/>
      <w:lvlJc w:val="right"/>
      <w:pPr>
        <w:ind w:left="4320" w:hanging="180"/>
      </w:pPr>
    </w:lvl>
    <w:lvl w:ilvl="6" w:tplc="500A000F" w:tentative="1">
      <w:start w:val="1"/>
      <w:numFmt w:val="decimal"/>
      <w:lvlText w:val="%7."/>
      <w:lvlJc w:val="left"/>
      <w:pPr>
        <w:ind w:left="5040" w:hanging="360"/>
      </w:pPr>
    </w:lvl>
    <w:lvl w:ilvl="7" w:tplc="500A0019" w:tentative="1">
      <w:start w:val="1"/>
      <w:numFmt w:val="lowerLetter"/>
      <w:lvlText w:val="%8."/>
      <w:lvlJc w:val="left"/>
      <w:pPr>
        <w:ind w:left="5760" w:hanging="360"/>
      </w:pPr>
    </w:lvl>
    <w:lvl w:ilvl="8" w:tplc="50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EAC13CC"/>
    <w:multiLevelType w:val="hybridMultilevel"/>
    <w:tmpl w:val="3C96909E"/>
    <w:lvl w:ilvl="0" w:tplc="C2386266">
      <w:start w:val="1"/>
      <w:numFmt w:val="bullet"/>
      <w:lvlText w:val=""/>
      <w:lvlJc w:val="left"/>
      <w:pPr>
        <w:ind w:left="360" w:hanging="360"/>
      </w:pPr>
      <w:rPr>
        <w:rFonts w:ascii="Symbol" w:hAnsi="Symbol" w:hint="default"/>
      </w:rPr>
    </w:lvl>
    <w:lvl w:ilvl="1" w:tplc="716A843E">
      <w:numFmt w:val="bullet"/>
      <w:lvlText w:val=""/>
      <w:lvlJc w:val="left"/>
      <w:pPr>
        <w:ind w:left="1080" w:hanging="360"/>
      </w:pPr>
      <w:rPr>
        <w:rFonts w:ascii="Wingdings 2" w:eastAsia="Times New Roman" w:hAnsi="Wingdings 2" w:cs="Times New Roman" w:hint="default"/>
      </w:rPr>
    </w:lvl>
    <w:lvl w:ilvl="2" w:tplc="5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5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5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5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5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5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5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>
    <w:nsid w:val="0FCE15B8"/>
    <w:multiLevelType w:val="hybridMultilevel"/>
    <w:tmpl w:val="594C2978"/>
    <w:lvl w:ilvl="0" w:tplc="500A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500A0019" w:tentative="1">
      <w:start w:val="1"/>
      <w:numFmt w:val="lowerLetter"/>
      <w:lvlText w:val="%2."/>
      <w:lvlJc w:val="left"/>
      <w:pPr>
        <w:ind w:left="1440" w:hanging="360"/>
      </w:pPr>
    </w:lvl>
    <w:lvl w:ilvl="2" w:tplc="500A001B" w:tentative="1">
      <w:start w:val="1"/>
      <w:numFmt w:val="lowerRoman"/>
      <w:lvlText w:val="%3."/>
      <w:lvlJc w:val="right"/>
      <w:pPr>
        <w:ind w:left="2160" w:hanging="180"/>
      </w:pPr>
    </w:lvl>
    <w:lvl w:ilvl="3" w:tplc="500A000F" w:tentative="1">
      <w:start w:val="1"/>
      <w:numFmt w:val="decimal"/>
      <w:lvlText w:val="%4."/>
      <w:lvlJc w:val="left"/>
      <w:pPr>
        <w:ind w:left="2880" w:hanging="360"/>
      </w:pPr>
    </w:lvl>
    <w:lvl w:ilvl="4" w:tplc="500A0019" w:tentative="1">
      <w:start w:val="1"/>
      <w:numFmt w:val="lowerLetter"/>
      <w:lvlText w:val="%5."/>
      <w:lvlJc w:val="left"/>
      <w:pPr>
        <w:ind w:left="3600" w:hanging="360"/>
      </w:pPr>
    </w:lvl>
    <w:lvl w:ilvl="5" w:tplc="500A001B" w:tentative="1">
      <w:start w:val="1"/>
      <w:numFmt w:val="lowerRoman"/>
      <w:lvlText w:val="%6."/>
      <w:lvlJc w:val="right"/>
      <w:pPr>
        <w:ind w:left="4320" w:hanging="180"/>
      </w:pPr>
    </w:lvl>
    <w:lvl w:ilvl="6" w:tplc="500A000F" w:tentative="1">
      <w:start w:val="1"/>
      <w:numFmt w:val="decimal"/>
      <w:lvlText w:val="%7."/>
      <w:lvlJc w:val="left"/>
      <w:pPr>
        <w:ind w:left="5040" w:hanging="360"/>
      </w:pPr>
    </w:lvl>
    <w:lvl w:ilvl="7" w:tplc="500A0019" w:tentative="1">
      <w:start w:val="1"/>
      <w:numFmt w:val="lowerLetter"/>
      <w:lvlText w:val="%8."/>
      <w:lvlJc w:val="left"/>
      <w:pPr>
        <w:ind w:left="5760" w:hanging="360"/>
      </w:pPr>
    </w:lvl>
    <w:lvl w:ilvl="8" w:tplc="50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35B2EF8"/>
    <w:multiLevelType w:val="hybridMultilevel"/>
    <w:tmpl w:val="A352E9A4"/>
    <w:lvl w:ilvl="0" w:tplc="500A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500A0019" w:tentative="1">
      <w:start w:val="1"/>
      <w:numFmt w:val="lowerLetter"/>
      <w:lvlText w:val="%2."/>
      <w:lvlJc w:val="left"/>
      <w:pPr>
        <w:ind w:left="1440" w:hanging="360"/>
      </w:pPr>
    </w:lvl>
    <w:lvl w:ilvl="2" w:tplc="500A001B" w:tentative="1">
      <w:start w:val="1"/>
      <w:numFmt w:val="lowerRoman"/>
      <w:lvlText w:val="%3."/>
      <w:lvlJc w:val="right"/>
      <w:pPr>
        <w:ind w:left="2160" w:hanging="180"/>
      </w:pPr>
    </w:lvl>
    <w:lvl w:ilvl="3" w:tplc="500A000F" w:tentative="1">
      <w:start w:val="1"/>
      <w:numFmt w:val="decimal"/>
      <w:lvlText w:val="%4."/>
      <w:lvlJc w:val="left"/>
      <w:pPr>
        <w:ind w:left="2880" w:hanging="360"/>
      </w:pPr>
    </w:lvl>
    <w:lvl w:ilvl="4" w:tplc="500A0019" w:tentative="1">
      <w:start w:val="1"/>
      <w:numFmt w:val="lowerLetter"/>
      <w:lvlText w:val="%5."/>
      <w:lvlJc w:val="left"/>
      <w:pPr>
        <w:ind w:left="3600" w:hanging="360"/>
      </w:pPr>
    </w:lvl>
    <w:lvl w:ilvl="5" w:tplc="500A001B" w:tentative="1">
      <w:start w:val="1"/>
      <w:numFmt w:val="lowerRoman"/>
      <w:lvlText w:val="%6."/>
      <w:lvlJc w:val="right"/>
      <w:pPr>
        <w:ind w:left="4320" w:hanging="180"/>
      </w:pPr>
    </w:lvl>
    <w:lvl w:ilvl="6" w:tplc="500A000F" w:tentative="1">
      <w:start w:val="1"/>
      <w:numFmt w:val="decimal"/>
      <w:lvlText w:val="%7."/>
      <w:lvlJc w:val="left"/>
      <w:pPr>
        <w:ind w:left="5040" w:hanging="360"/>
      </w:pPr>
    </w:lvl>
    <w:lvl w:ilvl="7" w:tplc="500A0019" w:tentative="1">
      <w:start w:val="1"/>
      <w:numFmt w:val="lowerLetter"/>
      <w:lvlText w:val="%8."/>
      <w:lvlJc w:val="left"/>
      <w:pPr>
        <w:ind w:left="5760" w:hanging="360"/>
      </w:pPr>
    </w:lvl>
    <w:lvl w:ilvl="8" w:tplc="50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47E6C95"/>
    <w:multiLevelType w:val="hybridMultilevel"/>
    <w:tmpl w:val="C9B0FFA4"/>
    <w:lvl w:ilvl="0" w:tplc="500A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500A0019" w:tentative="1">
      <w:start w:val="1"/>
      <w:numFmt w:val="lowerLetter"/>
      <w:lvlText w:val="%2."/>
      <w:lvlJc w:val="left"/>
      <w:pPr>
        <w:ind w:left="1440" w:hanging="360"/>
      </w:pPr>
    </w:lvl>
    <w:lvl w:ilvl="2" w:tplc="500A001B" w:tentative="1">
      <w:start w:val="1"/>
      <w:numFmt w:val="lowerRoman"/>
      <w:lvlText w:val="%3."/>
      <w:lvlJc w:val="right"/>
      <w:pPr>
        <w:ind w:left="2160" w:hanging="180"/>
      </w:pPr>
    </w:lvl>
    <w:lvl w:ilvl="3" w:tplc="500A000F" w:tentative="1">
      <w:start w:val="1"/>
      <w:numFmt w:val="decimal"/>
      <w:lvlText w:val="%4."/>
      <w:lvlJc w:val="left"/>
      <w:pPr>
        <w:ind w:left="2880" w:hanging="360"/>
      </w:pPr>
    </w:lvl>
    <w:lvl w:ilvl="4" w:tplc="500A0019" w:tentative="1">
      <w:start w:val="1"/>
      <w:numFmt w:val="lowerLetter"/>
      <w:lvlText w:val="%5."/>
      <w:lvlJc w:val="left"/>
      <w:pPr>
        <w:ind w:left="3600" w:hanging="360"/>
      </w:pPr>
    </w:lvl>
    <w:lvl w:ilvl="5" w:tplc="500A001B" w:tentative="1">
      <w:start w:val="1"/>
      <w:numFmt w:val="lowerRoman"/>
      <w:lvlText w:val="%6."/>
      <w:lvlJc w:val="right"/>
      <w:pPr>
        <w:ind w:left="4320" w:hanging="180"/>
      </w:pPr>
    </w:lvl>
    <w:lvl w:ilvl="6" w:tplc="500A000F" w:tentative="1">
      <w:start w:val="1"/>
      <w:numFmt w:val="decimal"/>
      <w:lvlText w:val="%7."/>
      <w:lvlJc w:val="left"/>
      <w:pPr>
        <w:ind w:left="5040" w:hanging="360"/>
      </w:pPr>
    </w:lvl>
    <w:lvl w:ilvl="7" w:tplc="500A0019" w:tentative="1">
      <w:start w:val="1"/>
      <w:numFmt w:val="lowerLetter"/>
      <w:lvlText w:val="%8."/>
      <w:lvlJc w:val="left"/>
      <w:pPr>
        <w:ind w:left="5760" w:hanging="360"/>
      </w:pPr>
    </w:lvl>
    <w:lvl w:ilvl="8" w:tplc="50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8495029"/>
    <w:multiLevelType w:val="hybridMultilevel"/>
    <w:tmpl w:val="3D58B794"/>
    <w:lvl w:ilvl="0" w:tplc="50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1EE81136">
      <w:numFmt w:val="bullet"/>
      <w:lvlText w:val="-"/>
      <w:lvlJc w:val="left"/>
      <w:pPr>
        <w:ind w:left="1080" w:hanging="360"/>
      </w:pPr>
      <w:rPr>
        <w:rFonts w:ascii="Arial Narrow" w:eastAsia="Calibri" w:hAnsi="Arial Narrow" w:cs="Times New Roman" w:hint="default"/>
      </w:rPr>
    </w:lvl>
    <w:lvl w:ilvl="2" w:tplc="5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5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5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5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5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5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5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>
    <w:nsid w:val="1ED0489E"/>
    <w:multiLevelType w:val="hybridMultilevel"/>
    <w:tmpl w:val="4DA6661A"/>
    <w:lvl w:ilvl="0" w:tplc="56DA4D38">
      <w:start w:val="1"/>
      <w:numFmt w:val="bullet"/>
      <w:lvlText w:val="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50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5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5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5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5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5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5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5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>
    <w:nsid w:val="1F605D52"/>
    <w:multiLevelType w:val="hybridMultilevel"/>
    <w:tmpl w:val="3740EF2E"/>
    <w:lvl w:ilvl="0" w:tplc="C2386266">
      <w:start w:val="1"/>
      <w:numFmt w:val="bullet"/>
      <w:lvlText w:val=""/>
      <w:lvlJc w:val="left"/>
      <w:pPr>
        <w:ind w:left="360" w:hanging="360"/>
      </w:pPr>
      <w:rPr>
        <w:rFonts w:ascii="Symbol" w:hAnsi="Symbol" w:hint="default"/>
      </w:rPr>
    </w:lvl>
    <w:lvl w:ilvl="1" w:tplc="50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5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5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5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5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5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5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5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244C429E"/>
    <w:multiLevelType w:val="hybridMultilevel"/>
    <w:tmpl w:val="D4DCB02E"/>
    <w:lvl w:ilvl="0" w:tplc="C2386266">
      <w:start w:val="1"/>
      <w:numFmt w:val="bullet"/>
      <w:lvlText w:val=""/>
      <w:lvlJc w:val="left"/>
      <w:pPr>
        <w:ind w:left="360" w:hanging="360"/>
      </w:pPr>
      <w:rPr>
        <w:rFonts w:ascii="Symbol" w:hAnsi="Symbol" w:hint="default"/>
      </w:rPr>
    </w:lvl>
    <w:lvl w:ilvl="1" w:tplc="50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5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5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5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5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5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5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5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>
    <w:nsid w:val="27593B70"/>
    <w:multiLevelType w:val="hybridMultilevel"/>
    <w:tmpl w:val="EBFA87BE"/>
    <w:lvl w:ilvl="0" w:tplc="50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50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5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5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5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5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5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5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5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>
    <w:nsid w:val="27D014DF"/>
    <w:multiLevelType w:val="hybridMultilevel"/>
    <w:tmpl w:val="D85CE08C"/>
    <w:lvl w:ilvl="0" w:tplc="50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50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5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5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5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5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5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5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5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>
    <w:nsid w:val="2A885856"/>
    <w:multiLevelType w:val="hybridMultilevel"/>
    <w:tmpl w:val="43F8F47C"/>
    <w:lvl w:ilvl="0" w:tplc="E19E02C2">
      <w:start w:val="1"/>
      <w:numFmt w:val="decimal"/>
      <w:lvlText w:val="%1."/>
      <w:lvlJc w:val="left"/>
      <w:pPr>
        <w:ind w:left="360" w:hanging="360"/>
      </w:pPr>
      <w:rPr>
        <w:rFonts w:ascii="Calibri" w:hAnsi="Calibri" w:hint="default"/>
        <w:color w:val="000000"/>
      </w:rPr>
    </w:lvl>
    <w:lvl w:ilvl="1" w:tplc="500A0019" w:tentative="1">
      <w:start w:val="1"/>
      <w:numFmt w:val="lowerLetter"/>
      <w:lvlText w:val="%2."/>
      <w:lvlJc w:val="left"/>
      <w:pPr>
        <w:ind w:left="1080" w:hanging="360"/>
      </w:pPr>
    </w:lvl>
    <w:lvl w:ilvl="2" w:tplc="500A001B" w:tentative="1">
      <w:start w:val="1"/>
      <w:numFmt w:val="lowerRoman"/>
      <w:lvlText w:val="%3."/>
      <w:lvlJc w:val="right"/>
      <w:pPr>
        <w:ind w:left="1800" w:hanging="180"/>
      </w:pPr>
    </w:lvl>
    <w:lvl w:ilvl="3" w:tplc="500A000F" w:tentative="1">
      <w:start w:val="1"/>
      <w:numFmt w:val="decimal"/>
      <w:lvlText w:val="%4."/>
      <w:lvlJc w:val="left"/>
      <w:pPr>
        <w:ind w:left="2520" w:hanging="360"/>
      </w:pPr>
    </w:lvl>
    <w:lvl w:ilvl="4" w:tplc="500A0019" w:tentative="1">
      <w:start w:val="1"/>
      <w:numFmt w:val="lowerLetter"/>
      <w:lvlText w:val="%5."/>
      <w:lvlJc w:val="left"/>
      <w:pPr>
        <w:ind w:left="3240" w:hanging="360"/>
      </w:pPr>
    </w:lvl>
    <w:lvl w:ilvl="5" w:tplc="500A001B" w:tentative="1">
      <w:start w:val="1"/>
      <w:numFmt w:val="lowerRoman"/>
      <w:lvlText w:val="%6."/>
      <w:lvlJc w:val="right"/>
      <w:pPr>
        <w:ind w:left="3960" w:hanging="180"/>
      </w:pPr>
    </w:lvl>
    <w:lvl w:ilvl="6" w:tplc="500A000F" w:tentative="1">
      <w:start w:val="1"/>
      <w:numFmt w:val="decimal"/>
      <w:lvlText w:val="%7."/>
      <w:lvlJc w:val="left"/>
      <w:pPr>
        <w:ind w:left="4680" w:hanging="360"/>
      </w:pPr>
    </w:lvl>
    <w:lvl w:ilvl="7" w:tplc="500A0019" w:tentative="1">
      <w:start w:val="1"/>
      <w:numFmt w:val="lowerLetter"/>
      <w:lvlText w:val="%8."/>
      <w:lvlJc w:val="left"/>
      <w:pPr>
        <w:ind w:left="5400" w:hanging="360"/>
      </w:pPr>
    </w:lvl>
    <w:lvl w:ilvl="8" w:tplc="50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">
    <w:nsid w:val="2C600891"/>
    <w:multiLevelType w:val="hybridMultilevel"/>
    <w:tmpl w:val="F71220FE"/>
    <w:lvl w:ilvl="0" w:tplc="500A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500A0019" w:tentative="1">
      <w:start w:val="1"/>
      <w:numFmt w:val="lowerLetter"/>
      <w:lvlText w:val="%2."/>
      <w:lvlJc w:val="left"/>
      <w:pPr>
        <w:ind w:left="1440" w:hanging="360"/>
      </w:pPr>
    </w:lvl>
    <w:lvl w:ilvl="2" w:tplc="500A001B" w:tentative="1">
      <w:start w:val="1"/>
      <w:numFmt w:val="lowerRoman"/>
      <w:lvlText w:val="%3."/>
      <w:lvlJc w:val="right"/>
      <w:pPr>
        <w:ind w:left="2160" w:hanging="180"/>
      </w:pPr>
    </w:lvl>
    <w:lvl w:ilvl="3" w:tplc="500A000F" w:tentative="1">
      <w:start w:val="1"/>
      <w:numFmt w:val="decimal"/>
      <w:lvlText w:val="%4."/>
      <w:lvlJc w:val="left"/>
      <w:pPr>
        <w:ind w:left="2880" w:hanging="360"/>
      </w:pPr>
    </w:lvl>
    <w:lvl w:ilvl="4" w:tplc="500A0019" w:tentative="1">
      <w:start w:val="1"/>
      <w:numFmt w:val="lowerLetter"/>
      <w:lvlText w:val="%5."/>
      <w:lvlJc w:val="left"/>
      <w:pPr>
        <w:ind w:left="3600" w:hanging="360"/>
      </w:pPr>
    </w:lvl>
    <w:lvl w:ilvl="5" w:tplc="500A001B" w:tentative="1">
      <w:start w:val="1"/>
      <w:numFmt w:val="lowerRoman"/>
      <w:lvlText w:val="%6."/>
      <w:lvlJc w:val="right"/>
      <w:pPr>
        <w:ind w:left="4320" w:hanging="180"/>
      </w:pPr>
    </w:lvl>
    <w:lvl w:ilvl="6" w:tplc="500A000F" w:tentative="1">
      <w:start w:val="1"/>
      <w:numFmt w:val="decimal"/>
      <w:lvlText w:val="%7."/>
      <w:lvlJc w:val="left"/>
      <w:pPr>
        <w:ind w:left="5040" w:hanging="360"/>
      </w:pPr>
    </w:lvl>
    <w:lvl w:ilvl="7" w:tplc="500A0019" w:tentative="1">
      <w:start w:val="1"/>
      <w:numFmt w:val="lowerLetter"/>
      <w:lvlText w:val="%8."/>
      <w:lvlJc w:val="left"/>
      <w:pPr>
        <w:ind w:left="5760" w:hanging="360"/>
      </w:pPr>
    </w:lvl>
    <w:lvl w:ilvl="8" w:tplc="50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2D3F0F4A"/>
    <w:multiLevelType w:val="hybridMultilevel"/>
    <w:tmpl w:val="A2B69D4A"/>
    <w:lvl w:ilvl="0" w:tplc="500A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500A0019" w:tentative="1">
      <w:start w:val="1"/>
      <w:numFmt w:val="lowerLetter"/>
      <w:lvlText w:val="%2."/>
      <w:lvlJc w:val="left"/>
      <w:pPr>
        <w:ind w:left="1440" w:hanging="360"/>
      </w:pPr>
    </w:lvl>
    <w:lvl w:ilvl="2" w:tplc="500A001B" w:tentative="1">
      <w:start w:val="1"/>
      <w:numFmt w:val="lowerRoman"/>
      <w:lvlText w:val="%3."/>
      <w:lvlJc w:val="right"/>
      <w:pPr>
        <w:ind w:left="2160" w:hanging="180"/>
      </w:pPr>
    </w:lvl>
    <w:lvl w:ilvl="3" w:tplc="500A000F" w:tentative="1">
      <w:start w:val="1"/>
      <w:numFmt w:val="decimal"/>
      <w:lvlText w:val="%4."/>
      <w:lvlJc w:val="left"/>
      <w:pPr>
        <w:ind w:left="2880" w:hanging="360"/>
      </w:pPr>
    </w:lvl>
    <w:lvl w:ilvl="4" w:tplc="500A0019" w:tentative="1">
      <w:start w:val="1"/>
      <w:numFmt w:val="lowerLetter"/>
      <w:lvlText w:val="%5."/>
      <w:lvlJc w:val="left"/>
      <w:pPr>
        <w:ind w:left="3600" w:hanging="360"/>
      </w:pPr>
    </w:lvl>
    <w:lvl w:ilvl="5" w:tplc="500A001B" w:tentative="1">
      <w:start w:val="1"/>
      <w:numFmt w:val="lowerRoman"/>
      <w:lvlText w:val="%6."/>
      <w:lvlJc w:val="right"/>
      <w:pPr>
        <w:ind w:left="4320" w:hanging="180"/>
      </w:pPr>
    </w:lvl>
    <w:lvl w:ilvl="6" w:tplc="500A000F" w:tentative="1">
      <w:start w:val="1"/>
      <w:numFmt w:val="decimal"/>
      <w:lvlText w:val="%7."/>
      <w:lvlJc w:val="left"/>
      <w:pPr>
        <w:ind w:left="5040" w:hanging="360"/>
      </w:pPr>
    </w:lvl>
    <w:lvl w:ilvl="7" w:tplc="500A0019" w:tentative="1">
      <w:start w:val="1"/>
      <w:numFmt w:val="lowerLetter"/>
      <w:lvlText w:val="%8."/>
      <w:lvlJc w:val="left"/>
      <w:pPr>
        <w:ind w:left="5760" w:hanging="360"/>
      </w:pPr>
    </w:lvl>
    <w:lvl w:ilvl="8" w:tplc="50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2ED156C6"/>
    <w:multiLevelType w:val="hybridMultilevel"/>
    <w:tmpl w:val="6C62743C"/>
    <w:lvl w:ilvl="0" w:tplc="50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50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5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5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5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5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5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5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5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6">
    <w:nsid w:val="2FBE4019"/>
    <w:multiLevelType w:val="hybridMultilevel"/>
    <w:tmpl w:val="1C647DA0"/>
    <w:lvl w:ilvl="0" w:tplc="50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500A0019" w:tentative="1">
      <w:start w:val="1"/>
      <w:numFmt w:val="lowerLetter"/>
      <w:lvlText w:val="%2."/>
      <w:lvlJc w:val="left"/>
      <w:pPr>
        <w:ind w:left="1440" w:hanging="360"/>
      </w:pPr>
    </w:lvl>
    <w:lvl w:ilvl="2" w:tplc="500A001B" w:tentative="1">
      <w:start w:val="1"/>
      <w:numFmt w:val="lowerRoman"/>
      <w:lvlText w:val="%3."/>
      <w:lvlJc w:val="right"/>
      <w:pPr>
        <w:ind w:left="2160" w:hanging="180"/>
      </w:pPr>
    </w:lvl>
    <w:lvl w:ilvl="3" w:tplc="500A000F" w:tentative="1">
      <w:start w:val="1"/>
      <w:numFmt w:val="decimal"/>
      <w:lvlText w:val="%4."/>
      <w:lvlJc w:val="left"/>
      <w:pPr>
        <w:ind w:left="2880" w:hanging="360"/>
      </w:pPr>
    </w:lvl>
    <w:lvl w:ilvl="4" w:tplc="500A0019" w:tentative="1">
      <w:start w:val="1"/>
      <w:numFmt w:val="lowerLetter"/>
      <w:lvlText w:val="%5."/>
      <w:lvlJc w:val="left"/>
      <w:pPr>
        <w:ind w:left="3600" w:hanging="360"/>
      </w:pPr>
    </w:lvl>
    <w:lvl w:ilvl="5" w:tplc="500A001B" w:tentative="1">
      <w:start w:val="1"/>
      <w:numFmt w:val="lowerRoman"/>
      <w:lvlText w:val="%6."/>
      <w:lvlJc w:val="right"/>
      <w:pPr>
        <w:ind w:left="4320" w:hanging="180"/>
      </w:pPr>
    </w:lvl>
    <w:lvl w:ilvl="6" w:tplc="500A000F" w:tentative="1">
      <w:start w:val="1"/>
      <w:numFmt w:val="decimal"/>
      <w:lvlText w:val="%7."/>
      <w:lvlJc w:val="left"/>
      <w:pPr>
        <w:ind w:left="5040" w:hanging="360"/>
      </w:pPr>
    </w:lvl>
    <w:lvl w:ilvl="7" w:tplc="500A0019" w:tentative="1">
      <w:start w:val="1"/>
      <w:numFmt w:val="lowerLetter"/>
      <w:lvlText w:val="%8."/>
      <w:lvlJc w:val="left"/>
      <w:pPr>
        <w:ind w:left="5760" w:hanging="360"/>
      </w:pPr>
    </w:lvl>
    <w:lvl w:ilvl="8" w:tplc="50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33835D0E"/>
    <w:multiLevelType w:val="hybridMultilevel"/>
    <w:tmpl w:val="7A8E2F3A"/>
    <w:lvl w:ilvl="0" w:tplc="BDE81838">
      <w:start w:val="1"/>
      <w:numFmt w:val="decimal"/>
      <w:lvlText w:val="%1."/>
      <w:lvlJc w:val="left"/>
      <w:pPr>
        <w:ind w:left="360" w:hanging="360"/>
      </w:pPr>
      <w:rPr>
        <w:rFonts w:ascii="Arial Narrow" w:hAnsi="Arial Narrow" w:hint="default"/>
      </w:rPr>
    </w:lvl>
    <w:lvl w:ilvl="1" w:tplc="500A0019" w:tentative="1">
      <w:start w:val="1"/>
      <w:numFmt w:val="lowerLetter"/>
      <w:lvlText w:val="%2."/>
      <w:lvlJc w:val="left"/>
      <w:pPr>
        <w:ind w:left="1440" w:hanging="360"/>
      </w:pPr>
    </w:lvl>
    <w:lvl w:ilvl="2" w:tplc="500A001B" w:tentative="1">
      <w:start w:val="1"/>
      <w:numFmt w:val="lowerRoman"/>
      <w:lvlText w:val="%3."/>
      <w:lvlJc w:val="right"/>
      <w:pPr>
        <w:ind w:left="2160" w:hanging="180"/>
      </w:pPr>
    </w:lvl>
    <w:lvl w:ilvl="3" w:tplc="500A000F" w:tentative="1">
      <w:start w:val="1"/>
      <w:numFmt w:val="decimal"/>
      <w:lvlText w:val="%4."/>
      <w:lvlJc w:val="left"/>
      <w:pPr>
        <w:ind w:left="2880" w:hanging="360"/>
      </w:pPr>
    </w:lvl>
    <w:lvl w:ilvl="4" w:tplc="500A0019" w:tentative="1">
      <w:start w:val="1"/>
      <w:numFmt w:val="lowerLetter"/>
      <w:lvlText w:val="%5."/>
      <w:lvlJc w:val="left"/>
      <w:pPr>
        <w:ind w:left="3600" w:hanging="360"/>
      </w:pPr>
    </w:lvl>
    <w:lvl w:ilvl="5" w:tplc="500A001B" w:tentative="1">
      <w:start w:val="1"/>
      <w:numFmt w:val="lowerRoman"/>
      <w:lvlText w:val="%6."/>
      <w:lvlJc w:val="right"/>
      <w:pPr>
        <w:ind w:left="4320" w:hanging="180"/>
      </w:pPr>
    </w:lvl>
    <w:lvl w:ilvl="6" w:tplc="500A000F" w:tentative="1">
      <w:start w:val="1"/>
      <w:numFmt w:val="decimal"/>
      <w:lvlText w:val="%7."/>
      <w:lvlJc w:val="left"/>
      <w:pPr>
        <w:ind w:left="5040" w:hanging="360"/>
      </w:pPr>
    </w:lvl>
    <w:lvl w:ilvl="7" w:tplc="500A0019" w:tentative="1">
      <w:start w:val="1"/>
      <w:numFmt w:val="lowerLetter"/>
      <w:lvlText w:val="%8."/>
      <w:lvlJc w:val="left"/>
      <w:pPr>
        <w:ind w:left="5760" w:hanging="360"/>
      </w:pPr>
    </w:lvl>
    <w:lvl w:ilvl="8" w:tplc="50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353322E3"/>
    <w:multiLevelType w:val="hybridMultilevel"/>
    <w:tmpl w:val="16B4753C"/>
    <w:lvl w:ilvl="0" w:tplc="FE443E5C">
      <w:start w:val="1"/>
      <w:numFmt w:val="decimal"/>
      <w:lvlText w:val="%1."/>
      <w:lvlJc w:val="left"/>
      <w:pPr>
        <w:ind w:left="786" w:hanging="360"/>
      </w:pPr>
      <w:rPr>
        <w:rFonts w:hint="default"/>
        <w:b/>
      </w:rPr>
    </w:lvl>
    <w:lvl w:ilvl="1" w:tplc="500A0019" w:tentative="1">
      <w:start w:val="1"/>
      <w:numFmt w:val="lowerLetter"/>
      <w:lvlText w:val="%2."/>
      <w:lvlJc w:val="left"/>
      <w:pPr>
        <w:ind w:left="1440" w:hanging="360"/>
      </w:pPr>
    </w:lvl>
    <w:lvl w:ilvl="2" w:tplc="500A001B" w:tentative="1">
      <w:start w:val="1"/>
      <w:numFmt w:val="lowerRoman"/>
      <w:lvlText w:val="%3."/>
      <w:lvlJc w:val="right"/>
      <w:pPr>
        <w:ind w:left="2160" w:hanging="180"/>
      </w:pPr>
    </w:lvl>
    <w:lvl w:ilvl="3" w:tplc="500A000F" w:tentative="1">
      <w:start w:val="1"/>
      <w:numFmt w:val="decimal"/>
      <w:lvlText w:val="%4."/>
      <w:lvlJc w:val="left"/>
      <w:pPr>
        <w:ind w:left="2880" w:hanging="360"/>
      </w:pPr>
    </w:lvl>
    <w:lvl w:ilvl="4" w:tplc="500A0019" w:tentative="1">
      <w:start w:val="1"/>
      <w:numFmt w:val="lowerLetter"/>
      <w:lvlText w:val="%5."/>
      <w:lvlJc w:val="left"/>
      <w:pPr>
        <w:ind w:left="3600" w:hanging="360"/>
      </w:pPr>
    </w:lvl>
    <w:lvl w:ilvl="5" w:tplc="500A001B" w:tentative="1">
      <w:start w:val="1"/>
      <w:numFmt w:val="lowerRoman"/>
      <w:lvlText w:val="%6."/>
      <w:lvlJc w:val="right"/>
      <w:pPr>
        <w:ind w:left="4320" w:hanging="180"/>
      </w:pPr>
    </w:lvl>
    <w:lvl w:ilvl="6" w:tplc="500A000F" w:tentative="1">
      <w:start w:val="1"/>
      <w:numFmt w:val="decimal"/>
      <w:lvlText w:val="%7."/>
      <w:lvlJc w:val="left"/>
      <w:pPr>
        <w:ind w:left="5040" w:hanging="360"/>
      </w:pPr>
    </w:lvl>
    <w:lvl w:ilvl="7" w:tplc="500A0019" w:tentative="1">
      <w:start w:val="1"/>
      <w:numFmt w:val="lowerLetter"/>
      <w:lvlText w:val="%8."/>
      <w:lvlJc w:val="left"/>
      <w:pPr>
        <w:ind w:left="5760" w:hanging="360"/>
      </w:pPr>
    </w:lvl>
    <w:lvl w:ilvl="8" w:tplc="50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363E27B7"/>
    <w:multiLevelType w:val="hybridMultilevel"/>
    <w:tmpl w:val="622A509E"/>
    <w:lvl w:ilvl="0" w:tplc="50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500A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500A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5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5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5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5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5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5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0">
    <w:nsid w:val="3D7918C8"/>
    <w:multiLevelType w:val="hybridMultilevel"/>
    <w:tmpl w:val="E3B2D916"/>
    <w:lvl w:ilvl="0" w:tplc="50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500A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5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5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5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5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5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5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5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1">
    <w:nsid w:val="3EA27AF1"/>
    <w:multiLevelType w:val="hybridMultilevel"/>
    <w:tmpl w:val="73422D7A"/>
    <w:lvl w:ilvl="0" w:tplc="84E4A9F8">
      <w:start w:val="1"/>
      <w:numFmt w:val="bullet"/>
      <w:lvlText w:val="£"/>
      <w:lvlJc w:val="left"/>
      <w:pPr>
        <w:ind w:left="360" w:hanging="360"/>
      </w:pPr>
      <w:rPr>
        <w:rFonts w:ascii="Wingdings 2" w:hAnsi="Wingdings 2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2">
    <w:nsid w:val="41715A94"/>
    <w:multiLevelType w:val="hybridMultilevel"/>
    <w:tmpl w:val="3376836A"/>
    <w:lvl w:ilvl="0" w:tplc="C2386266">
      <w:start w:val="1"/>
      <w:numFmt w:val="bullet"/>
      <w:lvlText w:val=""/>
      <w:lvlJc w:val="left"/>
      <w:pPr>
        <w:ind w:left="360" w:hanging="360"/>
      </w:pPr>
      <w:rPr>
        <w:rFonts w:ascii="Symbol" w:hAnsi="Symbol" w:hint="default"/>
      </w:rPr>
    </w:lvl>
    <w:lvl w:ilvl="1" w:tplc="50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5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5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5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5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5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5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5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3">
    <w:nsid w:val="42865D60"/>
    <w:multiLevelType w:val="hybridMultilevel"/>
    <w:tmpl w:val="9A8EAC1C"/>
    <w:lvl w:ilvl="0" w:tplc="500A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500A0019" w:tentative="1">
      <w:start w:val="1"/>
      <w:numFmt w:val="lowerLetter"/>
      <w:lvlText w:val="%2."/>
      <w:lvlJc w:val="left"/>
      <w:pPr>
        <w:ind w:left="1440" w:hanging="360"/>
      </w:pPr>
    </w:lvl>
    <w:lvl w:ilvl="2" w:tplc="500A001B" w:tentative="1">
      <w:start w:val="1"/>
      <w:numFmt w:val="lowerRoman"/>
      <w:lvlText w:val="%3."/>
      <w:lvlJc w:val="right"/>
      <w:pPr>
        <w:ind w:left="2160" w:hanging="180"/>
      </w:pPr>
    </w:lvl>
    <w:lvl w:ilvl="3" w:tplc="500A000F" w:tentative="1">
      <w:start w:val="1"/>
      <w:numFmt w:val="decimal"/>
      <w:lvlText w:val="%4."/>
      <w:lvlJc w:val="left"/>
      <w:pPr>
        <w:ind w:left="2880" w:hanging="360"/>
      </w:pPr>
    </w:lvl>
    <w:lvl w:ilvl="4" w:tplc="500A0019" w:tentative="1">
      <w:start w:val="1"/>
      <w:numFmt w:val="lowerLetter"/>
      <w:lvlText w:val="%5."/>
      <w:lvlJc w:val="left"/>
      <w:pPr>
        <w:ind w:left="3600" w:hanging="360"/>
      </w:pPr>
    </w:lvl>
    <w:lvl w:ilvl="5" w:tplc="500A001B" w:tentative="1">
      <w:start w:val="1"/>
      <w:numFmt w:val="lowerRoman"/>
      <w:lvlText w:val="%6."/>
      <w:lvlJc w:val="right"/>
      <w:pPr>
        <w:ind w:left="4320" w:hanging="180"/>
      </w:pPr>
    </w:lvl>
    <w:lvl w:ilvl="6" w:tplc="500A000F" w:tentative="1">
      <w:start w:val="1"/>
      <w:numFmt w:val="decimal"/>
      <w:lvlText w:val="%7."/>
      <w:lvlJc w:val="left"/>
      <w:pPr>
        <w:ind w:left="5040" w:hanging="360"/>
      </w:pPr>
    </w:lvl>
    <w:lvl w:ilvl="7" w:tplc="500A0019" w:tentative="1">
      <w:start w:val="1"/>
      <w:numFmt w:val="lowerLetter"/>
      <w:lvlText w:val="%8."/>
      <w:lvlJc w:val="left"/>
      <w:pPr>
        <w:ind w:left="5760" w:hanging="360"/>
      </w:pPr>
    </w:lvl>
    <w:lvl w:ilvl="8" w:tplc="50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43AB3552"/>
    <w:multiLevelType w:val="hybridMultilevel"/>
    <w:tmpl w:val="8E524E1C"/>
    <w:lvl w:ilvl="0" w:tplc="C2386266">
      <w:start w:val="1"/>
      <w:numFmt w:val="bullet"/>
      <w:lvlText w:val=""/>
      <w:lvlJc w:val="left"/>
      <w:pPr>
        <w:ind w:left="360" w:hanging="360"/>
      </w:pPr>
      <w:rPr>
        <w:rFonts w:ascii="Symbol" w:hAnsi="Symbol" w:hint="default"/>
      </w:rPr>
    </w:lvl>
    <w:lvl w:ilvl="1" w:tplc="50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5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5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5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5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5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5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5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5">
    <w:nsid w:val="469F7453"/>
    <w:multiLevelType w:val="hybridMultilevel"/>
    <w:tmpl w:val="56E4DF00"/>
    <w:lvl w:ilvl="0" w:tplc="D9D43004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500A0019" w:tentative="1">
      <w:start w:val="1"/>
      <w:numFmt w:val="lowerLetter"/>
      <w:lvlText w:val="%2."/>
      <w:lvlJc w:val="left"/>
      <w:pPr>
        <w:ind w:left="1506" w:hanging="360"/>
      </w:pPr>
    </w:lvl>
    <w:lvl w:ilvl="2" w:tplc="500A001B" w:tentative="1">
      <w:start w:val="1"/>
      <w:numFmt w:val="lowerRoman"/>
      <w:lvlText w:val="%3."/>
      <w:lvlJc w:val="right"/>
      <w:pPr>
        <w:ind w:left="2226" w:hanging="180"/>
      </w:pPr>
    </w:lvl>
    <w:lvl w:ilvl="3" w:tplc="500A000F" w:tentative="1">
      <w:start w:val="1"/>
      <w:numFmt w:val="decimal"/>
      <w:lvlText w:val="%4."/>
      <w:lvlJc w:val="left"/>
      <w:pPr>
        <w:ind w:left="2946" w:hanging="360"/>
      </w:pPr>
    </w:lvl>
    <w:lvl w:ilvl="4" w:tplc="500A0019" w:tentative="1">
      <w:start w:val="1"/>
      <w:numFmt w:val="lowerLetter"/>
      <w:lvlText w:val="%5."/>
      <w:lvlJc w:val="left"/>
      <w:pPr>
        <w:ind w:left="3666" w:hanging="360"/>
      </w:pPr>
    </w:lvl>
    <w:lvl w:ilvl="5" w:tplc="500A001B" w:tentative="1">
      <w:start w:val="1"/>
      <w:numFmt w:val="lowerRoman"/>
      <w:lvlText w:val="%6."/>
      <w:lvlJc w:val="right"/>
      <w:pPr>
        <w:ind w:left="4386" w:hanging="180"/>
      </w:pPr>
    </w:lvl>
    <w:lvl w:ilvl="6" w:tplc="500A000F" w:tentative="1">
      <w:start w:val="1"/>
      <w:numFmt w:val="decimal"/>
      <w:lvlText w:val="%7."/>
      <w:lvlJc w:val="left"/>
      <w:pPr>
        <w:ind w:left="5106" w:hanging="360"/>
      </w:pPr>
    </w:lvl>
    <w:lvl w:ilvl="7" w:tplc="500A0019" w:tentative="1">
      <w:start w:val="1"/>
      <w:numFmt w:val="lowerLetter"/>
      <w:lvlText w:val="%8."/>
      <w:lvlJc w:val="left"/>
      <w:pPr>
        <w:ind w:left="5826" w:hanging="360"/>
      </w:pPr>
    </w:lvl>
    <w:lvl w:ilvl="8" w:tplc="500A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26">
    <w:nsid w:val="482E46B4"/>
    <w:multiLevelType w:val="hybridMultilevel"/>
    <w:tmpl w:val="57F0E3E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50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5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5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5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5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5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5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5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7">
    <w:nsid w:val="495178AB"/>
    <w:multiLevelType w:val="hybridMultilevel"/>
    <w:tmpl w:val="594C2978"/>
    <w:lvl w:ilvl="0" w:tplc="500A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500A0019" w:tentative="1">
      <w:start w:val="1"/>
      <w:numFmt w:val="lowerLetter"/>
      <w:lvlText w:val="%2."/>
      <w:lvlJc w:val="left"/>
      <w:pPr>
        <w:ind w:left="1440" w:hanging="360"/>
      </w:pPr>
    </w:lvl>
    <w:lvl w:ilvl="2" w:tplc="500A001B" w:tentative="1">
      <w:start w:val="1"/>
      <w:numFmt w:val="lowerRoman"/>
      <w:lvlText w:val="%3."/>
      <w:lvlJc w:val="right"/>
      <w:pPr>
        <w:ind w:left="2160" w:hanging="180"/>
      </w:pPr>
    </w:lvl>
    <w:lvl w:ilvl="3" w:tplc="500A000F" w:tentative="1">
      <w:start w:val="1"/>
      <w:numFmt w:val="decimal"/>
      <w:lvlText w:val="%4."/>
      <w:lvlJc w:val="left"/>
      <w:pPr>
        <w:ind w:left="2880" w:hanging="360"/>
      </w:pPr>
    </w:lvl>
    <w:lvl w:ilvl="4" w:tplc="500A0019" w:tentative="1">
      <w:start w:val="1"/>
      <w:numFmt w:val="lowerLetter"/>
      <w:lvlText w:val="%5."/>
      <w:lvlJc w:val="left"/>
      <w:pPr>
        <w:ind w:left="3600" w:hanging="360"/>
      </w:pPr>
    </w:lvl>
    <w:lvl w:ilvl="5" w:tplc="500A001B" w:tentative="1">
      <w:start w:val="1"/>
      <w:numFmt w:val="lowerRoman"/>
      <w:lvlText w:val="%6."/>
      <w:lvlJc w:val="right"/>
      <w:pPr>
        <w:ind w:left="4320" w:hanging="180"/>
      </w:pPr>
    </w:lvl>
    <w:lvl w:ilvl="6" w:tplc="500A000F" w:tentative="1">
      <w:start w:val="1"/>
      <w:numFmt w:val="decimal"/>
      <w:lvlText w:val="%7."/>
      <w:lvlJc w:val="left"/>
      <w:pPr>
        <w:ind w:left="5040" w:hanging="360"/>
      </w:pPr>
    </w:lvl>
    <w:lvl w:ilvl="7" w:tplc="500A0019" w:tentative="1">
      <w:start w:val="1"/>
      <w:numFmt w:val="lowerLetter"/>
      <w:lvlText w:val="%8."/>
      <w:lvlJc w:val="left"/>
      <w:pPr>
        <w:ind w:left="5760" w:hanging="360"/>
      </w:pPr>
    </w:lvl>
    <w:lvl w:ilvl="8" w:tplc="50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4BBA61D7"/>
    <w:multiLevelType w:val="hybridMultilevel"/>
    <w:tmpl w:val="A046344E"/>
    <w:lvl w:ilvl="0" w:tplc="C2386266">
      <w:start w:val="1"/>
      <w:numFmt w:val="bullet"/>
      <w:lvlText w:val=""/>
      <w:lvlJc w:val="left"/>
      <w:pPr>
        <w:ind w:left="360" w:hanging="360"/>
      </w:pPr>
      <w:rPr>
        <w:rFonts w:ascii="Symbol" w:hAnsi="Symbol" w:hint="default"/>
      </w:rPr>
    </w:lvl>
    <w:lvl w:ilvl="1" w:tplc="50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5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5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5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5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5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5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5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">
    <w:nsid w:val="4F3C6AC3"/>
    <w:multiLevelType w:val="hybridMultilevel"/>
    <w:tmpl w:val="33A83200"/>
    <w:lvl w:ilvl="0" w:tplc="50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500A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5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5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5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5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5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5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5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0">
    <w:nsid w:val="549406D6"/>
    <w:multiLevelType w:val="hybridMultilevel"/>
    <w:tmpl w:val="3286C7A8"/>
    <w:lvl w:ilvl="0" w:tplc="500A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500A0019" w:tentative="1">
      <w:start w:val="1"/>
      <w:numFmt w:val="lowerLetter"/>
      <w:lvlText w:val="%2."/>
      <w:lvlJc w:val="left"/>
      <w:pPr>
        <w:ind w:left="1440" w:hanging="360"/>
      </w:pPr>
    </w:lvl>
    <w:lvl w:ilvl="2" w:tplc="500A001B" w:tentative="1">
      <w:start w:val="1"/>
      <w:numFmt w:val="lowerRoman"/>
      <w:lvlText w:val="%3."/>
      <w:lvlJc w:val="right"/>
      <w:pPr>
        <w:ind w:left="2160" w:hanging="180"/>
      </w:pPr>
    </w:lvl>
    <w:lvl w:ilvl="3" w:tplc="500A000F" w:tentative="1">
      <w:start w:val="1"/>
      <w:numFmt w:val="decimal"/>
      <w:lvlText w:val="%4."/>
      <w:lvlJc w:val="left"/>
      <w:pPr>
        <w:ind w:left="2880" w:hanging="360"/>
      </w:pPr>
    </w:lvl>
    <w:lvl w:ilvl="4" w:tplc="500A0019" w:tentative="1">
      <w:start w:val="1"/>
      <w:numFmt w:val="lowerLetter"/>
      <w:lvlText w:val="%5."/>
      <w:lvlJc w:val="left"/>
      <w:pPr>
        <w:ind w:left="3600" w:hanging="360"/>
      </w:pPr>
    </w:lvl>
    <w:lvl w:ilvl="5" w:tplc="500A001B" w:tentative="1">
      <w:start w:val="1"/>
      <w:numFmt w:val="lowerRoman"/>
      <w:lvlText w:val="%6."/>
      <w:lvlJc w:val="right"/>
      <w:pPr>
        <w:ind w:left="4320" w:hanging="180"/>
      </w:pPr>
    </w:lvl>
    <w:lvl w:ilvl="6" w:tplc="500A000F" w:tentative="1">
      <w:start w:val="1"/>
      <w:numFmt w:val="decimal"/>
      <w:lvlText w:val="%7."/>
      <w:lvlJc w:val="left"/>
      <w:pPr>
        <w:ind w:left="5040" w:hanging="360"/>
      </w:pPr>
    </w:lvl>
    <w:lvl w:ilvl="7" w:tplc="500A0019" w:tentative="1">
      <w:start w:val="1"/>
      <w:numFmt w:val="lowerLetter"/>
      <w:lvlText w:val="%8."/>
      <w:lvlJc w:val="left"/>
      <w:pPr>
        <w:ind w:left="5760" w:hanging="360"/>
      </w:pPr>
    </w:lvl>
    <w:lvl w:ilvl="8" w:tplc="50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5B354636"/>
    <w:multiLevelType w:val="hybridMultilevel"/>
    <w:tmpl w:val="B3F4504C"/>
    <w:lvl w:ilvl="0" w:tplc="C2386266">
      <w:start w:val="1"/>
      <w:numFmt w:val="bullet"/>
      <w:lvlText w:val=""/>
      <w:lvlJc w:val="left"/>
      <w:pPr>
        <w:ind w:left="360" w:hanging="360"/>
      </w:pPr>
      <w:rPr>
        <w:rFonts w:ascii="Symbol" w:hAnsi="Symbol" w:hint="default"/>
      </w:rPr>
    </w:lvl>
    <w:lvl w:ilvl="1" w:tplc="50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5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5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5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5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5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5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5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2">
    <w:nsid w:val="5CFE356B"/>
    <w:multiLevelType w:val="hybridMultilevel"/>
    <w:tmpl w:val="126AAF10"/>
    <w:lvl w:ilvl="0" w:tplc="50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50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5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5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5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5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5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5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5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3">
    <w:nsid w:val="5D87457B"/>
    <w:multiLevelType w:val="hybridMultilevel"/>
    <w:tmpl w:val="17B84606"/>
    <w:lvl w:ilvl="0" w:tplc="50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50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5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5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5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5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5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5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5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4">
    <w:nsid w:val="62E11203"/>
    <w:multiLevelType w:val="hybridMultilevel"/>
    <w:tmpl w:val="6346EA4E"/>
    <w:lvl w:ilvl="0" w:tplc="04090005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1" w:tplc="500A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500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500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500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500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500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500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500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">
    <w:nsid w:val="63563375"/>
    <w:multiLevelType w:val="hybridMultilevel"/>
    <w:tmpl w:val="61044F28"/>
    <w:lvl w:ilvl="0" w:tplc="C2386266">
      <w:start w:val="1"/>
      <w:numFmt w:val="bullet"/>
      <w:lvlText w:val=""/>
      <w:lvlJc w:val="left"/>
      <w:pPr>
        <w:ind w:left="360" w:hanging="360"/>
      </w:pPr>
      <w:rPr>
        <w:rFonts w:ascii="Symbol" w:hAnsi="Symbol" w:hint="default"/>
      </w:rPr>
    </w:lvl>
    <w:lvl w:ilvl="1" w:tplc="2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2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2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2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2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2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2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2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6">
    <w:nsid w:val="653A2F3A"/>
    <w:multiLevelType w:val="hybridMultilevel"/>
    <w:tmpl w:val="77A0A3C2"/>
    <w:lvl w:ilvl="0" w:tplc="500A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500A0019" w:tentative="1">
      <w:start w:val="1"/>
      <w:numFmt w:val="lowerLetter"/>
      <w:lvlText w:val="%2."/>
      <w:lvlJc w:val="left"/>
      <w:pPr>
        <w:ind w:left="1440" w:hanging="360"/>
      </w:pPr>
    </w:lvl>
    <w:lvl w:ilvl="2" w:tplc="500A001B" w:tentative="1">
      <w:start w:val="1"/>
      <w:numFmt w:val="lowerRoman"/>
      <w:lvlText w:val="%3."/>
      <w:lvlJc w:val="right"/>
      <w:pPr>
        <w:ind w:left="2160" w:hanging="180"/>
      </w:pPr>
    </w:lvl>
    <w:lvl w:ilvl="3" w:tplc="500A000F" w:tentative="1">
      <w:start w:val="1"/>
      <w:numFmt w:val="decimal"/>
      <w:lvlText w:val="%4."/>
      <w:lvlJc w:val="left"/>
      <w:pPr>
        <w:ind w:left="2880" w:hanging="360"/>
      </w:pPr>
    </w:lvl>
    <w:lvl w:ilvl="4" w:tplc="500A0019" w:tentative="1">
      <w:start w:val="1"/>
      <w:numFmt w:val="lowerLetter"/>
      <w:lvlText w:val="%5."/>
      <w:lvlJc w:val="left"/>
      <w:pPr>
        <w:ind w:left="3600" w:hanging="360"/>
      </w:pPr>
    </w:lvl>
    <w:lvl w:ilvl="5" w:tplc="500A001B" w:tentative="1">
      <w:start w:val="1"/>
      <w:numFmt w:val="lowerRoman"/>
      <w:lvlText w:val="%6."/>
      <w:lvlJc w:val="right"/>
      <w:pPr>
        <w:ind w:left="4320" w:hanging="180"/>
      </w:pPr>
    </w:lvl>
    <w:lvl w:ilvl="6" w:tplc="500A000F" w:tentative="1">
      <w:start w:val="1"/>
      <w:numFmt w:val="decimal"/>
      <w:lvlText w:val="%7."/>
      <w:lvlJc w:val="left"/>
      <w:pPr>
        <w:ind w:left="5040" w:hanging="360"/>
      </w:pPr>
    </w:lvl>
    <w:lvl w:ilvl="7" w:tplc="500A0019" w:tentative="1">
      <w:start w:val="1"/>
      <w:numFmt w:val="lowerLetter"/>
      <w:lvlText w:val="%8."/>
      <w:lvlJc w:val="left"/>
      <w:pPr>
        <w:ind w:left="5760" w:hanging="360"/>
      </w:pPr>
    </w:lvl>
    <w:lvl w:ilvl="8" w:tplc="50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66800428"/>
    <w:multiLevelType w:val="hybridMultilevel"/>
    <w:tmpl w:val="A5C03C30"/>
    <w:lvl w:ilvl="0" w:tplc="3DDC9E90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color w:val="000000"/>
      </w:rPr>
    </w:lvl>
    <w:lvl w:ilvl="1" w:tplc="500A0019" w:tentative="1">
      <w:start w:val="1"/>
      <w:numFmt w:val="lowerLetter"/>
      <w:lvlText w:val="%2."/>
      <w:lvlJc w:val="left"/>
      <w:pPr>
        <w:ind w:left="1440" w:hanging="360"/>
      </w:pPr>
    </w:lvl>
    <w:lvl w:ilvl="2" w:tplc="500A001B" w:tentative="1">
      <w:start w:val="1"/>
      <w:numFmt w:val="lowerRoman"/>
      <w:lvlText w:val="%3."/>
      <w:lvlJc w:val="right"/>
      <w:pPr>
        <w:ind w:left="2160" w:hanging="180"/>
      </w:pPr>
    </w:lvl>
    <w:lvl w:ilvl="3" w:tplc="500A000F" w:tentative="1">
      <w:start w:val="1"/>
      <w:numFmt w:val="decimal"/>
      <w:lvlText w:val="%4."/>
      <w:lvlJc w:val="left"/>
      <w:pPr>
        <w:ind w:left="2880" w:hanging="360"/>
      </w:pPr>
    </w:lvl>
    <w:lvl w:ilvl="4" w:tplc="500A0019" w:tentative="1">
      <w:start w:val="1"/>
      <w:numFmt w:val="lowerLetter"/>
      <w:lvlText w:val="%5."/>
      <w:lvlJc w:val="left"/>
      <w:pPr>
        <w:ind w:left="3600" w:hanging="360"/>
      </w:pPr>
    </w:lvl>
    <w:lvl w:ilvl="5" w:tplc="500A001B" w:tentative="1">
      <w:start w:val="1"/>
      <w:numFmt w:val="lowerRoman"/>
      <w:lvlText w:val="%6."/>
      <w:lvlJc w:val="right"/>
      <w:pPr>
        <w:ind w:left="4320" w:hanging="180"/>
      </w:pPr>
    </w:lvl>
    <w:lvl w:ilvl="6" w:tplc="500A000F" w:tentative="1">
      <w:start w:val="1"/>
      <w:numFmt w:val="decimal"/>
      <w:lvlText w:val="%7."/>
      <w:lvlJc w:val="left"/>
      <w:pPr>
        <w:ind w:left="5040" w:hanging="360"/>
      </w:pPr>
    </w:lvl>
    <w:lvl w:ilvl="7" w:tplc="500A0019" w:tentative="1">
      <w:start w:val="1"/>
      <w:numFmt w:val="lowerLetter"/>
      <w:lvlText w:val="%8."/>
      <w:lvlJc w:val="left"/>
      <w:pPr>
        <w:ind w:left="5760" w:hanging="360"/>
      </w:pPr>
    </w:lvl>
    <w:lvl w:ilvl="8" w:tplc="50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66E367E3"/>
    <w:multiLevelType w:val="hybridMultilevel"/>
    <w:tmpl w:val="16B4753C"/>
    <w:lvl w:ilvl="0" w:tplc="FE443E5C">
      <w:start w:val="1"/>
      <w:numFmt w:val="decimal"/>
      <w:lvlText w:val="%1."/>
      <w:lvlJc w:val="left"/>
      <w:pPr>
        <w:ind w:left="786" w:hanging="360"/>
      </w:pPr>
      <w:rPr>
        <w:rFonts w:hint="default"/>
        <w:b/>
      </w:rPr>
    </w:lvl>
    <w:lvl w:ilvl="1" w:tplc="500A0019" w:tentative="1">
      <w:start w:val="1"/>
      <w:numFmt w:val="lowerLetter"/>
      <w:lvlText w:val="%2."/>
      <w:lvlJc w:val="left"/>
      <w:pPr>
        <w:ind w:left="1440" w:hanging="360"/>
      </w:pPr>
    </w:lvl>
    <w:lvl w:ilvl="2" w:tplc="500A001B" w:tentative="1">
      <w:start w:val="1"/>
      <w:numFmt w:val="lowerRoman"/>
      <w:lvlText w:val="%3."/>
      <w:lvlJc w:val="right"/>
      <w:pPr>
        <w:ind w:left="2160" w:hanging="180"/>
      </w:pPr>
    </w:lvl>
    <w:lvl w:ilvl="3" w:tplc="500A000F" w:tentative="1">
      <w:start w:val="1"/>
      <w:numFmt w:val="decimal"/>
      <w:lvlText w:val="%4."/>
      <w:lvlJc w:val="left"/>
      <w:pPr>
        <w:ind w:left="2880" w:hanging="360"/>
      </w:pPr>
    </w:lvl>
    <w:lvl w:ilvl="4" w:tplc="500A0019" w:tentative="1">
      <w:start w:val="1"/>
      <w:numFmt w:val="lowerLetter"/>
      <w:lvlText w:val="%5."/>
      <w:lvlJc w:val="left"/>
      <w:pPr>
        <w:ind w:left="3600" w:hanging="360"/>
      </w:pPr>
    </w:lvl>
    <w:lvl w:ilvl="5" w:tplc="500A001B" w:tentative="1">
      <w:start w:val="1"/>
      <w:numFmt w:val="lowerRoman"/>
      <w:lvlText w:val="%6."/>
      <w:lvlJc w:val="right"/>
      <w:pPr>
        <w:ind w:left="4320" w:hanging="180"/>
      </w:pPr>
    </w:lvl>
    <w:lvl w:ilvl="6" w:tplc="500A000F" w:tentative="1">
      <w:start w:val="1"/>
      <w:numFmt w:val="decimal"/>
      <w:lvlText w:val="%7."/>
      <w:lvlJc w:val="left"/>
      <w:pPr>
        <w:ind w:left="5040" w:hanging="360"/>
      </w:pPr>
    </w:lvl>
    <w:lvl w:ilvl="7" w:tplc="500A0019" w:tentative="1">
      <w:start w:val="1"/>
      <w:numFmt w:val="lowerLetter"/>
      <w:lvlText w:val="%8."/>
      <w:lvlJc w:val="left"/>
      <w:pPr>
        <w:ind w:left="5760" w:hanging="360"/>
      </w:pPr>
    </w:lvl>
    <w:lvl w:ilvl="8" w:tplc="50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67742613"/>
    <w:multiLevelType w:val="hybridMultilevel"/>
    <w:tmpl w:val="F4F26C60"/>
    <w:lvl w:ilvl="0" w:tplc="50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500A0019" w:tentative="1">
      <w:start w:val="1"/>
      <w:numFmt w:val="lowerLetter"/>
      <w:lvlText w:val="%2."/>
      <w:lvlJc w:val="left"/>
      <w:pPr>
        <w:ind w:left="1440" w:hanging="360"/>
      </w:pPr>
    </w:lvl>
    <w:lvl w:ilvl="2" w:tplc="500A001B" w:tentative="1">
      <w:start w:val="1"/>
      <w:numFmt w:val="lowerRoman"/>
      <w:lvlText w:val="%3."/>
      <w:lvlJc w:val="right"/>
      <w:pPr>
        <w:ind w:left="2160" w:hanging="180"/>
      </w:pPr>
    </w:lvl>
    <w:lvl w:ilvl="3" w:tplc="500A000F" w:tentative="1">
      <w:start w:val="1"/>
      <w:numFmt w:val="decimal"/>
      <w:lvlText w:val="%4."/>
      <w:lvlJc w:val="left"/>
      <w:pPr>
        <w:ind w:left="2880" w:hanging="360"/>
      </w:pPr>
    </w:lvl>
    <w:lvl w:ilvl="4" w:tplc="500A0019" w:tentative="1">
      <w:start w:val="1"/>
      <w:numFmt w:val="lowerLetter"/>
      <w:lvlText w:val="%5."/>
      <w:lvlJc w:val="left"/>
      <w:pPr>
        <w:ind w:left="3600" w:hanging="360"/>
      </w:pPr>
    </w:lvl>
    <w:lvl w:ilvl="5" w:tplc="500A001B" w:tentative="1">
      <w:start w:val="1"/>
      <w:numFmt w:val="lowerRoman"/>
      <w:lvlText w:val="%6."/>
      <w:lvlJc w:val="right"/>
      <w:pPr>
        <w:ind w:left="4320" w:hanging="180"/>
      </w:pPr>
    </w:lvl>
    <w:lvl w:ilvl="6" w:tplc="500A000F" w:tentative="1">
      <w:start w:val="1"/>
      <w:numFmt w:val="decimal"/>
      <w:lvlText w:val="%7."/>
      <w:lvlJc w:val="left"/>
      <w:pPr>
        <w:ind w:left="5040" w:hanging="360"/>
      </w:pPr>
    </w:lvl>
    <w:lvl w:ilvl="7" w:tplc="500A0019" w:tentative="1">
      <w:start w:val="1"/>
      <w:numFmt w:val="lowerLetter"/>
      <w:lvlText w:val="%8."/>
      <w:lvlJc w:val="left"/>
      <w:pPr>
        <w:ind w:left="5760" w:hanging="360"/>
      </w:pPr>
    </w:lvl>
    <w:lvl w:ilvl="8" w:tplc="50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>
    <w:nsid w:val="6D2A3250"/>
    <w:multiLevelType w:val="hybridMultilevel"/>
    <w:tmpl w:val="B57CC6DC"/>
    <w:lvl w:ilvl="0" w:tplc="50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50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5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5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5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5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5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5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5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1">
    <w:nsid w:val="70FE2249"/>
    <w:multiLevelType w:val="hybridMultilevel"/>
    <w:tmpl w:val="094AD7BE"/>
    <w:lvl w:ilvl="0" w:tplc="C2386266">
      <w:start w:val="1"/>
      <w:numFmt w:val="bullet"/>
      <w:lvlText w:val=""/>
      <w:lvlJc w:val="left"/>
      <w:pPr>
        <w:ind w:left="360" w:hanging="360"/>
      </w:pPr>
      <w:rPr>
        <w:rFonts w:ascii="Symbol" w:hAnsi="Symbol" w:hint="default"/>
      </w:rPr>
    </w:lvl>
    <w:lvl w:ilvl="1" w:tplc="50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5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5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5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5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5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5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5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2">
    <w:nsid w:val="754533EE"/>
    <w:multiLevelType w:val="hybridMultilevel"/>
    <w:tmpl w:val="B44E9D06"/>
    <w:lvl w:ilvl="0" w:tplc="50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500A0019" w:tentative="1">
      <w:start w:val="1"/>
      <w:numFmt w:val="lowerLetter"/>
      <w:lvlText w:val="%2."/>
      <w:lvlJc w:val="left"/>
      <w:pPr>
        <w:ind w:left="1440" w:hanging="360"/>
      </w:pPr>
    </w:lvl>
    <w:lvl w:ilvl="2" w:tplc="500A001B" w:tentative="1">
      <w:start w:val="1"/>
      <w:numFmt w:val="lowerRoman"/>
      <w:lvlText w:val="%3."/>
      <w:lvlJc w:val="right"/>
      <w:pPr>
        <w:ind w:left="2160" w:hanging="180"/>
      </w:pPr>
    </w:lvl>
    <w:lvl w:ilvl="3" w:tplc="500A000F" w:tentative="1">
      <w:start w:val="1"/>
      <w:numFmt w:val="decimal"/>
      <w:lvlText w:val="%4."/>
      <w:lvlJc w:val="left"/>
      <w:pPr>
        <w:ind w:left="2880" w:hanging="360"/>
      </w:pPr>
    </w:lvl>
    <w:lvl w:ilvl="4" w:tplc="500A0019" w:tentative="1">
      <w:start w:val="1"/>
      <w:numFmt w:val="lowerLetter"/>
      <w:lvlText w:val="%5."/>
      <w:lvlJc w:val="left"/>
      <w:pPr>
        <w:ind w:left="3600" w:hanging="360"/>
      </w:pPr>
    </w:lvl>
    <w:lvl w:ilvl="5" w:tplc="500A001B" w:tentative="1">
      <w:start w:val="1"/>
      <w:numFmt w:val="lowerRoman"/>
      <w:lvlText w:val="%6."/>
      <w:lvlJc w:val="right"/>
      <w:pPr>
        <w:ind w:left="4320" w:hanging="180"/>
      </w:pPr>
    </w:lvl>
    <w:lvl w:ilvl="6" w:tplc="500A000F" w:tentative="1">
      <w:start w:val="1"/>
      <w:numFmt w:val="decimal"/>
      <w:lvlText w:val="%7."/>
      <w:lvlJc w:val="left"/>
      <w:pPr>
        <w:ind w:left="5040" w:hanging="360"/>
      </w:pPr>
    </w:lvl>
    <w:lvl w:ilvl="7" w:tplc="500A0019" w:tentative="1">
      <w:start w:val="1"/>
      <w:numFmt w:val="lowerLetter"/>
      <w:lvlText w:val="%8."/>
      <w:lvlJc w:val="left"/>
      <w:pPr>
        <w:ind w:left="5760" w:hanging="360"/>
      </w:pPr>
    </w:lvl>
    <w:lvl w:ilvl="8" w:tplc="50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>
    <w:nsid w:val="7D6B4A48"/>
    <w:multiLevelType w:val="hybridMultilevel"/>
    <w:tmpl w:val="04464FFE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5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5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5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5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5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5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5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5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>
    <w:nsid w:val="7F5F3941"/>
    <w:multiLevelType w:val="hybridMultilevel"/>
    <w:tmpl w:val="8F16A8C0"/>
    <w:lvl w:ilvl="0" w:tplc="500A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500A0019">
      <w:start w:val="1"/>
      <w:numFmt w:val="lowerLetter"/>
      <w:lvlText w:val="%2."/>
      <w:lvlJc w:val="left"/>
      <w:pPr>
        <w:ind w:left="1080" w:hanging="360"/>
      </w:pPr>
    </w:lvl>
    <w:lvl w:ilvl="2" w:tplc="500A001B" w:tentative="1">
      <w:start w:val="1"/>
      <w:numFmt w:val="lowerRoman"/>
      <w:lvlText w:val="%3."/>
      <w:lvlJc w:val="right"/>
      <w:pPr>
        <w:ind w:left="1800" w:hanging="180"/>
      </w:pPr>
    </w:lvl>
    <w:lvl w:ilvl="3" w:tplc="500A000F" w:tentative="1">
      <w:start w:val="1"/>
      <w:numFmt w:val="decimal"/>
      <w:lvlText w:val="%4."/>
      <w:lvlJc w:val="left"/>
      <w:pPr>
        <w:ind w:left="2520" w:hanging="360"/>
      </w:pPr>
    </w:lvl>
    <w:lvl w:ilvl="4" w:tplc="500A0019" w:tentative="1">
      <w:start w:val="1"/>
      <w:numFmt w:val="lowerLetter"/>
      <w:lvlText w:val="%5."/>
      <w:lvlJc w:val="left"/>
      <w:pPr>
        <w:ind w:left="3240" w:hanging="360"/>
      </w:pPr>
    </w:lvl>
    <w:lvl w:ilvl="5" w:tplc="500A001B" w:tentative="1">
      <w:start w:val="1"/>
      <w:numFmt w:val="lowerRoman"/>
      <w:lvlText w:val="%6."/>
      <w:lvlJc w:val="right"/>
      <w:pPr>
        <w:ind w:left="3960" w:hanging="180"/>
      </w:pPr>
    </w:lvl>
    <w:lvl w:ilvl="6" w:tplc="500A000F" w:tentative="1">
      <w:start w:val="1"/>
      <w:numFmt w:val="decimal"/>
      <w:lvlText w:val="%7."/>
      <w:lvlJc w:val="left"/>
      <w:pPr>
        <w:ind w:left="4680" w:hanging="360"/>
      </w:pPr>
    </w:lvl>
    <w:lvl w:ilvl="7" w:tplc="500A0019" w:tentative="1">
      <w:start w:val="1"/>
      <w:numFmt w:val="lowerLetter"/>
      <w:lvlText w:val="%8."/>
      <w:lvlJc w:val="left"/>
      <w:pPr>
        <w:ind w:left="5400" w:hanging="360"/>
      </w:pPr>
    </w:lvl>
    <w:lvl w:ilvl="8" w:tplc="500A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22"/>
  </w:num>
  <w:num w:numId="2">
    <w:abstractNumId w:val="31"/>
  </w:num>
  <w:num w:numId="3">
    <w:abstractNumId w:val="24"/>
  </w:num>
  <w:num w:numId="4">
    <w:abstractNumId w:val="35"/>
  </w:num>
  <w:num w:numId="5">
    <w:abstractNumId w:val="2"/>
  </w:num>
  <w:num w:numId="6">
    <w:abstractNumId w:val="8"/>
  </w:num>
  <w:num w:numId="7">
    <w:abstractNumId w:val="41"/>
  </w:num>
  <w:num w:numId="8">
    <w:abstractNumId w:val="7"/>
  </w:num>
  <w:num w:numId="9">
    <w:abstractNumId w:val="28"/>
  </w:num>
  <w:num w:numId="10">
    <w:abstractNumId w:val="21"/>
  </w:num>
  <w:num w:numId="11">
    <w:abstractNumId w:val="9"/>
  </w:num>
  <w:num w:numId="12">
    <w:abstractNumId w:val="25"/>
  </w:num>
  <w:num w:numId="13">
    <w:abstractNumId w:val="0"/>
  </w:num>
  <w:num w:numId="14">
    <w:abstractNumId w:val="29"/>
  </w:num>
  <w:num w:numId="15">
    <w:abstractNumId w:val="33"/>
  </w:num>
  <w:num w:numId="16">
    <w:abstractNumId w:val="15"/>
  </w:num>
  <w:num w:numId="17">
    <w:abstractNumId w:val="32"/>
  </w:num>
  <w:num w:numId="18">
    <w:abstractNumId w:val="19"/>
  </w:num>
  <w:num w:numId="19">
    <w:abstractNumId w:val="11"/>
  </w:num>
  <w:num w:numId="20">
    <w:abstractNumId w:val="26"/>
  </w:num>
  <w:num w:numId="21">
    <w:abstractNumId w:val="10"/>
  </w:num>
  <w:num w:numId="22">
    <w:abstractNumId w:val="20"/>
  </w:num>
  <w:num w:numId="23">
    <w:abstractNumId w:val="6"/>
  </w:num>
  <w:num w:numId="24">
    <w:abstractNumId w:val="34"/>
  </w:num>
  <w:num w:numId="25">
    <w:abstractNumId w:val="43"/>
  </w:num>
  <w:num w:numId="26">
    <w:abstractNumId w:val="40"/>
  </w:num>
  <w:num w:numId="27">
    <w:abstractNumId w:val="38"/>
  </w:num>
  <w:num w:numId="28">
    <w:abstractNumId w:val="18"/>
  </w:num>
  <w:num w:numId="29">
    <w:abstractNumId w:val="37"/>
  </w:num>
  <w:num w:numId="30">
    <w:abstractNumId w:val="44"/>
  </w:num>
  <w:num w:numId="31">
    <w:abstractNumId w:val="16"/>
  </w:num>
  <w:num w:numId="32">
    <w:abstractNumId w:val="23"/>
  </w:num>
  <w:num w:numId="33">
    <w:abstractNumId w:val="4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4">
    <w:abstractNumId w:val="27"/>
  </w:num>
  <w:num w:numId="35">
    <w:abstractNumId w:val="3"/>
  </w:num>
  <w:num w:numId="36">
    <w:abstractNumId w:val="30"/>
  </w:num>
  <w:num w:numId="37">
    <w:abstractNumId w:val="5"/>
  </w:num>
  <w:num w:numId="38">
    <w:abstractNumId w:val="42"/>
  </w:num>
  <w:num w:numId="39">
    <w:abstractNumId w:val="12"/>
  </w:num>
  <w:num w:numId="40">
    <w:abstractNumId w:val="39"/>
  </w:num>
  <w:num w:numId="41">
    <w:abstractNumId w:val="14"/>
  </w:num>
  <w:num w:numId="42">
    <w:abstractNumId w:val="17"/>
  </w:num>
  <w:num w:numId="43">
    <w:abstractNumId w:val="4"/>
  </w:num>
  <w:num w:numId="44">
    <w:abstractNumId w:val="36"/>
  </w:num>
  <w:num w:numId="45">
    <w:abstractNumId w:val="1"/>
  </w:num>
  <w:num w:numId="46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1"/>
  <w:proofState w:spelling="clean" w:grammar="clean"/>
  <w:attachedTemplate r:id="rId1"/>
  <w:defaultTabStop w:val="708"/>
  <w:hyphenationZone w:val="425"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349E5"/>
    <w:rsid w:val="0000667E"/>
    <w:rsid w:val="00007E55"/>
    <w:rsid w:val="0001487A"/>
    <w:rsid w:val="00016A72"/>
    <w:rsid w:val="00023B88"/>
    <w:rsid w:val="000240B0"/>
    <w:rsid w:val="00065825"/>
    <w:rsid w:val="00072D0E"/>
    <w:rsid w:val="00097716"/>
    <w:rsid w:val="000A7106"/>
    <w:rsid w:val="000B4501"/>
    <w:rsid w:val="000C5744"/>
    <w:rsid w:val="000F2881"/>
    <w:rsid w:val="000F2FF5"/>
    <w:rsid w:val="0012542B"/>
    <w:rsid w:val="00130EDC"/>
    <w:rsid w:val="00154A71"/>
    <w:rsid w:val="0015766D"/>
    <w:rsid w:val="00160592"/>
    <w:rsid w:val="001719CB"/>
    <w:rsid w:val="0018326B"/>
    <w:rsid w:val="00194C88"/>
    <w:rsid w:val="00194ED2"/>
    <w:rsid w:val="00197CA5"/>
    <w:rsid w:val="001A098E"/>
    <w:rsid w:val="001D1F44"/>
    <w:rsid w:val="001F066E"/>
    <w:rsid w:val="0020166B"/>
    <w:rsid w:val="0021004F"/>
    <w:rsid w:val="00213B6B"/>
    <w:rsid w:val="00243D67"/>
    <w:rsid w:val="00251358"/>
    <w:rsid w:val="00251BEF"/>
    <w:rsid w:val="00253513"/>
    <w:rsid w:val="00262048"/>
    <w:rsid w:val="00273623"/>
    <w:rsid w:val="002A088C"/>
    <w:rsid w:val="002B7687"/>
    <w:rsid w:val="002B7C5A"/>
    <w:rsid w:val="002F55F4"/>
    <w:rsid w:val="003036A2"/>
    <w:rsid w:val="00310E21"/>
    <w:rsid w:val="00311F1D"/>
    <w:rsid w:val="0034763F"/>
    <w:rsid w:val="0035113E"/>
    <w:rsid w:val="0035532B"/>
    <w:rsid w:val="00365D9F"/>
    <w:rsid w:val="003902EA"/>
    <w:rsid w:val="00395D12"/>
    <w:rsid w:val="003A0977"/>
    <w:rsid w:val="003B612D"/>
    <w:rsid w:val="003D4031"/>
    <w:rsid w:val="003E13E9"/>
    <w:rsid w:val="003E4C88"/>
    <w:rsid w:val="003E76F8"/>
    <w:rsid w:val="004120CC"/>
    <w:rsid w:val="00422944"/>
    <w:rsid w:val="00424A52"/>
    <w:rsid w:val="00436BB0"/>
    <w:rsid w:val="0047233C"/>
    <w:rsid w:val="004749E7"/>
    <w:rsid w:val="00496402"/>
    <w:rsid w:val="004B45D1"/>
    <w:rsid w:val="004C6ABB"/>
    <w:rsid w:val="004D7A54"/>
    <w:rsid w:val="005259E3"/>
    <w:rsid w:val="00525C8A"/>
    <w:rsid w:val="00542C5C"/>
    <w:rsid w:val="00544746"/>
    <w:rsid w:val="00551A15"/>
    <w:rsid w:val="00575DA4"/>
    <w:rsid w:val="00592389"/>
    <w:rsid w:val="00595692"/>
    <w:rsid w:val="005B7582"/>
    <w:rsid w:val="005E3CFA"/>
    <w:rsid w:val="005F0F0E"/>
    <w:rsid w:val="00604712"/>
    <w:rsid w:val="00686827"/>
    <w:rsid w:val="00686E40"/>
    <w:rsid w:val="006A3631"/>
    <w:rsid w:val="006C439F"/>
    <w:rsid w:val="006D312E"/>
    <w:rsid w:val="0070525C"/>
    <w:rsid w:val="007151EA"/>
    <w:rsid w:val="00716C5D"/>
    <w:rsid w:val="00717A5A"/>
    <w:rsid w:val="00730DD2"/>
    <w:rsid w:val="0074328A"/>
    <w:rsid w:val="007447AD"/>
    <w:rsid w:val="00762791"/>
    <w:rsid w:val="00764D29"/>
    <w:rsid w:val="00766703"/>
    <w:rsid w:val="00773744"/>
    <w:rsid w:val="00796D23"/>
    <w:rsid w:val="007A1258"/>
    <w:rsid w:val="007A4D53"/>
    <w:rsid w:val="00811F04"/>
    <w:rsid w:val="00812792"/>
    <w:rsid w:val="008150EF"/>
    <w:rsid w:val="00844129"/>
    <w:rsid w:val="00863BDD"/>
    <w:rsid w:val="008A00F4"/>
    <w:rsid w:val="008A0DB2"/>
    <w:rsid w:val="008A3158"/>
    <w:rsid w:val="008A3D29"/>
    <w:rsid w:val="008B125D"/>
    <w:rsid w:val="008B2BD2"/>
    <w:rsid w:val="009008C3"/>
    <w:rsid w:val="00923332"/>
    <w:rsid w:val="00924778"/>
    <w:rsid w:val="00931D62"/>
    <w:rsid w:val="00943657"/>
    <w:rsid w:val="00944C2A"/>
    <w:rsid w:val="009709E4"/>
    <w:rsid w:val="00977029"/>
    <w:rsid w:val="009A0FEF"/>
    <w:rsid w:val="009B1917"/>
    <w:rsid w:val="009D186D"/>
    <w:rsid w:val="00A0220F"/>
    <w:rsid w:val="00A02B56"/>
    <w:rsid w:val="00A2102F"/>
    <w:rsid w:val="00A3061E"/>
    <w:rsid w:val="00A30626"/>
    <w:rsid w:val="00A35519"/>
    <w:rsid w:val="00A5348D"/>
    <w:rsid w:val="00A542A4"/>
    <w:rsid w:val="00A5506F"/>
    <w:rsid w:val="00A93688"/>
    <w:rsid w:val="00AA0738"/>
    <w:rsid w:val="00AA43C0"/>
    <w:rsid w:val="00AB4D8D"/>
    <w:rsid w:val="00AC6CB7"/>
    <w:rsid w:val="00AC7617"/>
    <w:rsid w:val="00B048DF"/>
    <w:rsid w:val="00B13A89"/>
    <w:rsid w:val="00B221A4"/>
    <w:rsid w:val="00B402A6"/>
    <w:rsid w:val="00B74AF8"/>
    <w:rsid w:val="00B86BEA"/>
    <w:rsid w:val="00B95168"/>
    <w:rsid w:val="00BA3EC8"/>
    <w:rsid w:val="00BB4622"/>
    <w:rsid w:val="00BB6491"/>
    <w:rsid w:val="00BC08FE"/>
    <w:rsid w:val="00BC7B3C"/>
    <w:rsid w:val="00BD0025"/>
    <w:rsid w:val="00BE187B"/>
    <w:rsid w:val="00BE3790"/>
    <w:rsid w:val="00BF53AF"/>
    <w:rsid w:val="00C349E5"/>
    <w:rsid w:val="00C467DA"/>
    <w:rsid w:val="00C507A3"/>
    <w:rsid w:val="00C82E2A"/>
    <w:rsid w:val="00CB0EB1"/>
    <w:rsid w:val="00D04287"/>
    <w:rsid w:val="00D14696"/>
    <w:rsid w:val="00D16039"/>
    <w:rsid w:val="00D37428"/>
    <w:rsid w:val="00D4373A"/>
    <w:rsid w:val="00D52C41"/>
    <w:rsid w:val="00D559DB"/>
    <w:rsid w:val="00D73626"/>
    <w:rsid w:val="00D95F31"/>
    <w:rsid w:val="00DD0B77"/>
    <w:rsid w:val="00DD4493"/>
    <w:rsid w:val="00DE2FAD"/>
    <w:rsid w:val="00DF0681"/>
    <w:rsid w:val="00E03980"/>
    <w:rsid w:val="00E152EE"/>
    <w:rsid w:val="00E3128C"/>
    <w:rsid w:val="00E55EC7"/>
    <w:rsid w:val="00EB6DC4"/>
    <w:rsid w:val="00EC1F2C"/>
    <w:rsid w:val="00EC6581"/>
    <w:rsid w:val="00EE0EA9"/>
    <w:rsid w:val="00EE2E2C"/>
    <w:rsid w:val="00EF49C8"/>
    <w:rsid w:val="00F437FE"/>
    <w:rsid w:val="00F94EDB"/>
    <w:rsid w:val="00FB0E1F"/>
    <w:rsid w:val="00FE3FD7"/>
    <w:rsid w:val="00FE5639"/>
    <w:rsid w:val="00FF4304"/>
    <w:rsid w:val="00FF71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P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es-PR" w:eastAsia="es-P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Date" w:uiPriority="1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259E3"/>
    <w:pPr>
      <w:spacing w:after="160" w:line="259" w:lineRule="auto"/>
    </w:pPr>
    <w:rPr>
      <w:sz w:val="22"/>
      <w:szCs w:val="22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9008C3"/>
    <w:rPr>
      <w:color w:val="44546A"/>
      <w:sz w:val="14"/>
      <w:szCs w:val="14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NotesHeading">
    <w:name w:val="Notes Heading"/>
    <w:basedOn w:val="Normal"/>
    <w:uiPriority w:val="2"/>
    <w:qFormat/>
    <w:rsid w:val="009008C3"/>
    <w:pPr>
      <w:spacing w:after="0" w:line="240" w:lineRule="auto"/>
      <w:jc w:val="center"/>
    </w:pPr>
    <w:rPr>
      <w:b/>
      <w:color w:val="44546A"/>
      <w:sz w:val="12"/>
      <w:szCs w:val="12"/>
      <w:lang w:val="en-US"/>
    </w:rPr>
  </w:style>
  <w:style w:type="paragraph" w:customStyle="1" w:styleId="Week">
    <w:name w:val="Week"/>
    <w:basedOn w:val="Normal"/>
    <w:uiPriority w:val="1"/>
    <w:qFormat/>
    <w:rsid w:val="009008C3"/>
    <w:pPr>
      <w:spacing w:after="0" w:line="240" w:lineRule="auto"/>
      <w:jc w:val="center"/>
    </w:pPr>
    <w:rPr>
      <w:b/>
      <w:caps/>
      <w:color w:val="404040"/>
      <w:sz w:val="14"/>
      <w:szCs w:val="14"/>
      <w:lang w:val="en-US"/>
    </w:rPr>
  </w:style>
  <w:style w:type="paragraph" w:customStyle="1" w:styleId="Line">
    <w:name w:val="Line"/>
    <w:basedOn w:val="Normal"/>
    <w:uiPriority w:val="19"/>
    <w:unhideWhenUsed/>
    <w:qFormat/>
    <w:rsid w:val="009008C3"/>
    <w:pPr>
      <w:pBdr>
        <w:bottom w:val="single" w:sz="8" w:space="1" w:color="9CC2E5"/>
      </w:pBdr>
      <w:spacing w:after="0" w:line="240" w:lineRule="auto"/>
      <w:ind w:right="115"/>
      <w:jc w:val="center"/>
    </w:pPr>
    <w:rPr>
      <w:b/>
      <w:color w:val="44546A"/>
      <w:sz w:val="18"/>
      <w:szCs w:val="14"/>
      <w:lang w:val="en-US"/>
    </w:rPr>
  </w:style>
  <w:style w:type="paragraph" w:styleId="Date">
    <w:name w:val="Date"/>
    <w:basedOn w:val="Normal"/>
    <w:next w:val="Normal"/>
    <w:link w:val="DateChar"/>
    <w:uiPriority w:val="1"/>
    <w:qFormat/>
    <w:rsid w:val="009008C3"/>
    <w:pPr>
      <w:spacing w:before="60" w:after="0" w:line="240" w:lineRule="auto"/>
    </w:pPr>
    <w:rPr>
      <w:color w:val="5B9BD5"/>
      <w:sz w:val="32"/>
      <w:szCs w:val="40"/>
      <w:lang w:val="en-US" w:eastAsia="x-none"/>
    </w:rPr>
  </w:style>
  <w:style w:type="character" w:customStyle="1" w:styleId="DateChar">
    <w:name w:val="Date Char"/>
    <w:link w:val="Date"/>
    <w:uiPriority w:val="1"/>
    <w:rsid w:val="009008C3"/>
    <w:rPr>
      <w:color w:val="5B9BD5"/>
      <w:sz w:val="32"/>
      <w:szCs w:val="40"/>
      <w:lang w:val="en-US"/>
    </w:rPr>
  </w:style>
  <w:style w:type="paragraph" w:styleId="NoSpacing">
    <w:name w:val="No Spacing"/>
    <w:unhideWhenUsed/>
    <w:qFormat/>
    <w:rsid w:val="009008C3"/>
    <w:rPr>
      <w:color w:val="44546A"/>
      <w:sz w:val="2"/>
      <w:szCs w:val="6"/>
      <w:lang w:val="en-US" w:eastAsia="en-US"/>
    </w:rPr>
  </w:style>
  <w:style w:type="paragraph" w:customStyle="1" w:styleId="Month">
    <w:name w:val="Month"/>
    <w:basedOn w:val="Normal"/>
    <w:uiPriority w:val="1"/>
    <w:qFormat/>
    <w:rsid w:val="009008C3"/>
    <w:pPr>
      <w:spacing w:after="0" w:line="240" w:lineRule="auto"/>
    </w:pPr>
    <w:rPr>
      <w:caps/>
      <w:color w:val="0D0D0D"/>
      <w:position w:val="-12"/>
      <w:sz w:val="60"/>
      <w:szCs w:val="68"/>
      <w:lang w:val="en-US"/>
    </w:rPr>
  </w:style>
  <w:style w:type="paragraph" w:customStyle="1" w:styleId="LineText">
    <w:name w:val="Line Text"/>
    <w:basedOn w:val="Normal"/>
    <w:uiPriority w:val="1"/>
    <w:qFormat/>
    <w:rsid w:val="009008C3"/>
    <w:pPr>
      <w:spacing w:after="80" w:line="240" w:lineRule="auto"/>
      <w:jc w:val="right"/>
    </w:pPr>
    <w:rPr>
      <w:caps/>
      <w:color w:val="404040"/>
      <w:sz w:val="14"/>
      <w:szCs w:val="14"/>
      <w:lang w:val="en-US"/>
    </w:rPr>
  </w:style>
  <w:style w:type="paragraph" w:customStyle="1" w:styleId="LineHorizontal">
    <w:name w:val="Line Horizontal"/>
    <w:basedOn w:val="Line"/>
    <w:uiPriority w:val="19"/>
    <w:unhideWhenUsed/>
    <w:qFormat/>
    <w:rsid w:val="009008C3"/>
    <w:pPr>
      <w:spacing w:after="100"/>
    </w:pPr>
  </w:style>
  <w:style w:type="character" w:customStyle="1" w:styleId="SlashEnd">
    <w:name w:val="SlashEnd"/>
    <w:uiPriority w:val="19"/>
    <w:semiHidden/>
    <w:rsid w:val="009008C3"/>
    <w:rPr>
      <w:color w:val="5B9BD5"/>
    </w:rPr>
  </w:style>
  <w:style w:type="paragraph" w:customStyle="1" w:styleId="Days">
    <w:name w:val="Days"/>
    <w:basedOn w:val="Normal"/>
    <w:qFormat/>
    <w:rsid w:val="009008C3"/>
    <w:pPr>
      <w:spacing w:after="0" w:line="240" w:lineRule="auto"/>
      <w:jc w:val="center"/>
    </w:pPr>
    <w:rPr>
      <w:color w:val="404040"/>
      <w:sz w:val="20"/>
      <w:szCs w:val="20"/>
      <w:lang w:val="en-US"/>
    </w:rPr>
  </w:style>
  <w:style w:type="paragraph" w:customStyle="1" w:styleId="CalendarText">
    <w:name w:val="Calendar Text"/>
    <w:basedOn w:val="Normal"/>
    <w:qFormat/>
    <w:rsid w:val="009008C3"/>
    <w:pPr>
      <w:spacing w:after="0" w:line="240" w:lineRule="auto"/>
    </w:pPr>
    <w:rPr>
      <w:color w:val="44546A"/>
      <w:sz w:val="16"/>
      <w:szCs w:val="16"/>
      <w:lang w:val="en-US"/>
    </w:rPr>
  </w:style>
  <w:style w:type="table" w:customStyle="1" w:styleId="GridTable3-Accent11">
    <w:name w:val="Grid Table 3 - Accent 11"/>
    <w:basedOn w:val="TableNormal"/>
    <w:uiPriority w:val="48"/>
    <w:rsid w:val="006C439F"/>
    <w:tblPr>
      <w:tblStyleRowBandSize w:val="1"/>
      <w:tblStyleColBandSize w:val="1"/>
      <w:tblBorders>
        <w:top w:val="single" w:sz="4" w:space="0" w:color="9CC2E5"/>
        <w:left w:val="single" w:sz="4" w:space="0" w:color="9CC2E5"/>
        <w:bottom w:val="single" w:sz="4" w:space="0" w:color="9CC2E5"/>
        <w:right w:val="single" w:sz="4" w:space="0" w:color="9CC2E5"/>
        <w:insideH w:val="single" w:sz="4" w:space="0" w:color="9CC2E5"/>
        <w:insideV w:val="single" w:sz="4" w:space="0" w:color="9CC2E5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shd w:val="clear" w:color="auto" w:fill="DEEAF6"/>
      </w:tcPr>
    </w:tblStylePr>
    <w:tblStylePr w:type="band1Horz">
      <w:tblPr/>
      <w:tcPr>
        <w:shd w:val="clear" w:color="auto" w:fill="DEEAF6"/>
      </w:tcPr>
    </w:tblStylePr>
    <w:tblStylePr w:type="neCell">
      <w:tblPr/>
      <w:tcPr>
        <w:tcBorders>
          <w:bottom w:val="single" w:sz="4" w:space="0" w:color="9CC2E5"/>
        </w:tcBorders>
      </w:tcPr>
    </w:tblStylePr>
    <w:tblStylePr w:type="nwCell">
      <w:tblPr/>
      <w:tcPr>
        <w:tcBorders>
          <w:bottom w:val="single" w:sz="4" w:space="0" w:color="9CC2E5"/>
        </w:tcBorders>
      </w:tcPr>
    </w:tblStylePr>
    <w:tblStylePr w:type="seCell">
      <w:tblPr/>
      <w:tcPr>
        <w:tcBorders>
          <w:top w:val="single" w:sz="4" w:space="0" w:color="9CC2E5"/>
        </w:tcBorders>
      </w:tcPr>
    </w:tblStylePr>
    <w:tblStylePr w:type="swCell">
      <w:tblPr/>
      <w:tcPr>
        <w:tcBorders>
          <w:top w:val="single" w:sz="4" w:space="0" w:color="9CC2E5"/>
        </w:tcBorders>
      </w:tcPr>
    </w:tblStylePr>
  </w:style>
  <w:style w:type="paragraph" w:styleId="Header">
    <w:name w:val="header"/>
    <w:basedOn w:val="Normal"/>
    <w:link w:val="HeaderChar"/>
    <w:uiPriority w:val="99"/>
    <w:unhideWhenUsed/>
    <w:rsid w:val="0074328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4328A"/>
  </w:style>
  <w:style w:type="paragraph" w:styleId="Footer">
    <w:name w:val="footer"/>
    <w:basedOn w:val="Normal"/>
    <w:link w:val="FooterChar"/>
    <w:uiPriority w:val="99"/>
    <w:unhideWhenUsed/>
    <w:rsid w:val="0074328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4328A"/>
  </w:style>
  <w:style w:type="paragraph" w:styleId="ListParagraph">
    <w:name w:val="List Paragraph"/>
    <w:basedOn w:val="Normal"/>
    <w:uiPriority w:val="34"/>
    <w:qFormat/>
    <w:rsid w:val="00B221A4"/>
    <w:pPr>
      <w:spacing w:after="200" w:line="276" w:lineRule="auto"/>
      <w:ind w:left="720"/>
      <w:contextualSpacing/>
    </w:pPr>
    <w:rPr>
      <w:lang w:val="en-029"/>
    </w:rPr>
  </w:style>
  <w:style w:type="paragraph" w:styleId="NormalWeb">
    <w:name w:val="Normal (Web)"/>
    <w:basedOn w:val="Normal"/>
    <w:uiPriority w:val="99"/>
    <w:unhideWhenUsed/>
    <w:rsid w:val="00BB4622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es-PR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B125D"/>
    <w:pPr>
      <w:spacing w:after="0" w:line="240" w:lineRule="auto"/>
    </w:pPr>
    <w:rPr>
      <w:rFonts w:ascii="Tahoma" w:hAnsi="Tahoma"/>
      <w:sz w:val="16"/>
      <w:szCs w:val="16"/>
      <w:lang w:val="x-none" w:eastAsia="x-none"/>
    </w:rPr>
  </w:style>
  <w:style w:type="character" w:customStyle="1" w:styleId="BalloonTextChar">
    <w:name w:val="Balloon Text Char"/>
    <w:link w:val="BalloonText"/>
    <w:uiPriority w:val="99"/>
    <w:semiHidden/>
    <w:rsid w:val="008B125D"/>
    <w:rPr>
      <w:rFonts w:ascii="Tahoma" w:hAnsi="Tahoma" w:cs="Tahoma"/>
      <w:sz w:val="16"/>
      <w:szCs w:val="16"/>
    </w:rPr>
  </w:style>
  <w:style w:type="character" w:styleId="PlaceholderText">
    <w:name w:val="Placeholder Text"/>
    <w:basedOn w:val="DefaultParagraphFont"/>
    <w:uiPriority w:val="99"/>
    <w:semiHidden/>
    <w:rsid w:val="00311F1D"/>
    <w:rPr>
      <w:color w:val="808080"/>
    </w:rPr>
  </w:style>
  <w:style w:type="character" w:customStyle="1" w:styleId="hps">
    <w:name w:val="hps"/>
    <w:basedOn w:val="DefaultParagraphFont"/>
    <w:rsid w:val="00197CA5"/>
  </w:style>
  <w:style w:type="character" w:styleId="Hyperlink">
    <w:name w:val="Hyperlink"/>
    <w:uiPriority w:val="99"/>
    <w:unhideWhenUsed/>
    <w:rsid w:val="000F2FF5"/>
    <w:rPr>
      <w:color w:val="0563C1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es-PR" w:eastAsia="es-P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Date" w:uiPriority="1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259E3"/>
    <w:pPr>
      <w:spacing w:after="160" w:line="259" w:lineRule="auto"/>
    </w:pPr>
    <w:rPr>
      <w:sz w:val="22"/>
      <w:szCs w:val="22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9008C3"/>
    <w:rPr>
      <w:color w:val="44546A"/>
      <w:sz w:val="14"/>
      <w:szCs w:val="14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NotesHeading">
    <w:name w:val="Notes Heading"/>
    <w:basedOn w:val="Normal"/>
    <w:uiPriority w:val="2"/>
    <w:qFormat/>
    <w:rsid w:val="009008C3"/>
    <w:pPr>
      <w:spacing w:after="0" w:line="240" w:lineRule="auto"/>
      <w:jc w:val="center"/>
    </w:pPr>
    <w:rPr>
      <w:b/>
      <w:color w:val="44546A"/>
      <w:sz w:val="12"/>
      <w:szCs w:val="12"/>
      <w:lang w:val="en-US"/>
    </w:rPr>
  </w:style>
  <w:style w:type="paragraph" w:customStyle="1" w:styleId="Week">
    <w:name w:val="Week"/>
    <w:basedOn w:val="Normal"/>
    <w:uiPriority w:val="1"/>
    <w:qFormat/>
    <w:rsid w:val="009008C3"/>
    <w:pPr>
      <w:spacing w:after="0" w:line="240" w:lineRule="auto"/>
      <w:jc w:val="center"/>
    </w:pPr>
    <w:rPr>
      <w:b/>
      <w:caps/>
      <w:color w:val="404040"/>
      <w:sz w:val="14"/>
      <w:szCs w:val="14"/>
      <w:lang w:val="en-US"/>
    </w:rPr>
  </w:style>
  <w:style w:type="paragraph" w:customStyle="1" w:styleId="Line">
    <w:name w:val="Line"/>
    <w:basedOn w:val="Normal"/>
    <w:uiPriority w:val="19"/>
    <w:unhideWhenUsed/>
    <w:qFormat/>
    <w:rsid w:val="009008C3"/>
    <w:pPr>
      <w:pBdr>
        <w:bottom w:val="single" w:sz="8" w:space="1" w:color="9CC2E5"/>
      </w:pBdr>
      <w:spacing w:after="0" w:line="240" w:lineRule="auto"/>
      <w:ind w:right="115"/>
      <w:jc w:val="center"/>
    </w:pPr>
    <w:rPr>
      <w:b/>
      <w:color w:val="44546A"/>
      <w:sz w:val="18"/>
      <w:szCs w:val="14"/>
      <w:lang w:val="en-US"/>
    </w:rPr>
  </w:style>
  <w:style w:type="paragraph" w:styleId="Date">
    <w:name w:val="Date"/>
    <w:basedOn w:val="Normal"/>
    <w:next w:val="Normal"/>
    <w:link w:val="DateChar"/>
    <w:uiPriority w:val="1"/>
    <w:qFormat/>
    <w:rsid w:val="009008C3"/>
    <w:pPr>
      <w:spacing w:before="60" w:after="0" w:line="240" w:lineRule="auto"/>
    </w:pPr>
    <w:rPr>
      <w:color w:val="5B9BD5"/>
      <w:sz w:val="32"/>
      <w:szCs w:val="40"/>
      <w:lang w:val="en-US" w:eastAsia="x-none"/>
    </w:rPr>
  </w:style>
  <w:style w:type="character" w:customStyle="1" w:styleId="DateChar">
    <w:name w:val="Date Char"/>
    <w:link w:val="Date"/>
    <w:uiPriority w:val="1"/>
    <w:rsid w:val="009008C3"/>
    <w:rPr>
      <w:color w:val="5B9BD5"/>
      <w:sz w:val="32"/>
      <w:szCs w:val="40"/>
      <w:lang w:val="en-US"/>
    </w:rPr>
  </w:style>
  <w:style w:type="paragraph" w:styleId="NoSpacing">
    <w:name w:val="No Spacing"/>
    <w:unhideWhenUsed/>
    <w:qFormat/>
    <w:rsid w:val="009008C3"/>
    <w:rPr>
      <w:color w:val="44546A"/>
      <w:sz w:val="2"/>
      <w:szCs w:val="6"/>
      <w:lang w:val="en-US" w:eastAsia="en-US"/>
    </w:rPr>
  </w:style>
  <w:style w:type="paragraph" w:customStyle="1" w:styleId="Month">
    <w:name w:val="Month"/>
    <w:basedOn w:val="Normal"/>
    <w:uiPriority w:val="1"/>
    <w:qFormat/>
    <w:rsid w:val="009008C3"/>
    <w:pPr>
      <w:spacing w:after="0" w:line="240" w:lineRule="auto"/>
    </w:pPr>
    <w:rPr>
      <w:caps/>
      <w:color w:val="0D0D0D"/>
      <w:position w:val="-12"/>
      <w:sz w:val="60"/>
      <w:szCs w:val="68"/>
      <w:lang w:val="en-US"/>
    </w:rPr>
  </w:style>
  <w:style w:type="paragraph" w:customStyle="1" w:styleId="LineText">
    <w:name w:val="Line Text"/>
    <w:basedOn w:val="Normal"/>
    <w:uiPriority w:val="1"/>
    <w:qFormat/>
    <w:rsid w:val="009008C3"/>
    <w:pPr>
      <w:spacing w:after="80" w:line="240" w:lineRule="auto"/>
      <w:jc w:val="right"/>
    </w:pPr>
    <w:rPr>
      <w:caps/>
      <w:color w:val="404040"/>
      <w:sz w:val="14"/>
      <w:szCs w:val="14"/>
      <w:lang w:val="en-US"/>
    </w:rPr>
  </w:style>
  <w:style w:type="paragraph" w:customStyle="1" w:styleId="LineHorizontal">
    <w:name w:val="Line Horizontal"/>
    <w:basedOn w:val="Line"/>
    <w:uiPriority w:val="19"/>
    <w:unhideWhenUsed/>
    <w:qFormat/>
    <w:rsid w:val="009008C3"/>
    <w:pPr>
      <w:spacing w:after="100"/>
    </w:pPr>
  </w:style>
  <w:style w:type="character" w:customStyle="1" w:styleId="SlashEnd">
    <w:name w:val="SlashEnd"/>
    <w:uiPriority w:val="19"/>
    <w:semiHidden/>
    <w:rsid w:val="009008C3"/>
    <w:rPr>
      <w:color w:val="5B9BD5"/>
    </w:rPr>
  </w:style>
  <w:style w:type="paragraph" w:customStyle="1" w:styleId="Days">
    <w:name w:val="Days"/>
    <w:basedOn w:val="Normal"/>
    <w:qFormat/>
    <w:rsid w:val="009008C3"/>
    <w:pPr>
      <w:spacing w:after="0" w:line="240" w:lineRule="auto"/>
      <w:jc w:val="center"/>
    </w:pPr>
    <w:rPr>
      <w:color w:val="404040"/>
      <w:sz w:val="20"/>
      <w:szCs w:val="20"/>
      <w:lang w:val="en-US"/>
    </w:rPr>
  </w:style>
  <w:style w:type="paragraph" w:customStyle="1" w:styleId="CalendarText">
    <w:name w:val="Calendar Text"/>
    <w:basedOn w:val="Normal"/>
    <w:qFormat/>
    <w:rsid w:val="009008C3"/>
    <w:pPr>
      <w:spacing w:after="0" w:line="240" w:lineRule="auto"/>
    </w:pPr>
    <w:rPr>
      <w:color w:val="44546A"/>
      <w:sz w:val="16"/>
      <w:szCs w:val="16"/>
      <w:lang w:val="en-US"/>
    </w:rPr>
  </w:style>
  <w:style w:type="table" w:customStyle="1" w:styleId="GridTable3-Accent11">
    <w:name w:val="Grid Table 3 - Accent 11"/>
    <w:basedOn w:val="TableNormal"/>
    <w:uiPriority w:val="48"/>
    <w:rsid w:val="006C439F"/>
    <w:tblPr>
      <w:tblStyleRowBandSize w:val="1"/>
      <w:tblStyleColBandSize w:val="1"/>
      <w:tblBorders>
        <w:top w:val="single" w:sz="4" w:space="0" w:color="9CC2E5"/>
        <w:left w:val="single" w:sz="4" w:space="0" w:color="9CC2E5"/>
        <w:bottom w:val="single" w:sz="4" w:space="0" w:color="9CC2E5"/>
        <w:right w:val="single" w:sz="4" w:space="0" w:color="9CC2E5"/>
        <w:insideH w:val="single" w:sz="4" w:space="0" w:color="9CC2E5"/>
        <w:insideV w:val="single" w:sz="4" w:space="0" w:color="9CC2E5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shd w:val="clear" w:color="auto" w:fill="DEEAF6"/>
      </w:tcPr>
    </w:tblStylePr>
    <w:tblStylePr w:type="band1Horz">
      <w:tblPr/>
      <w:tcPr>
        <w:shd w:val="clear" w:color="auto" w:fill="DEEAF6"/>
      </w:tcPr>
    </w:tblStylePr>
    <w:tblStylePr w:type="neCell">
      <w:tblPr/>
      <w:tcPr>
        <w:tcBorders>
          <w:bottom w:val="single" w:sz="4" w:space="0" w:color="9CC2E5"/>
        </w:tcBorders>
      </w:tcPr>
    </w:tblStylePr>
    <w:tblStylePr w:type="nwCell">
      <w:tblPr/>
      <w:tcPr>
        <w:tcBorders>
          <w:bottom w:val="single" w:sz="4" w:space="0" w:color="9CC2E5"/>
        </w:tcBorders>
      </w:tcPr>
    </w:tblStylePr>
    <w:tblStylePr w:type="seCell">
      <w:tblPr/>
      <w:tcPr>
        <w:tcBorders>
          <w:top w:val="single" w:sz="4" w:space="0" w:color="9CC2E5"/>
        </w:tcBorders>
      </w:tcPr>
    </w:tblStylePr>
    <w:tblStylePr w:type="swCell">
      <w:tblPr/>
      <w:tcPr>
        <w:tcBorders>
          <w:top w:val="single" w:sz="4" w:space="0" w:color="9CC2E5"/>
        </w:tcBorders>
      </w:tcPr>
    </w:tblStylePr>
  </w:style>
  <w:style w:type="paragraph" w:styleId="Header">
    <w:name w:val="header"/>
    <w:basedOn w:val="Normal"/>
    <w:link w:val="HeaderChar"/>
    <w:uiPriority w:val="99"/>
    <w:unhideWhenUsed/>
    <w:rsid w:val="0074328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4328A"/>
  </w:style>
  <w:style w:type="paragraph" w:styleId="Footer">
    <w:name w:val="footer"/>
    <w:basedOn w:val="Normal"/>
    <w:link w:val="FooterChar"/>
    <w:uiPriority w:val="99"/>
    <w:unhideWhenUsed/>
    <w:rsid w:val="0074328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4328A"/>
  </w:style>
  <w:style w:type="paragraph" w:styleId="ListParagraph">
    <w:name w:val="List Paragraph"/>
    <w:basedOn w:val="Normal"/>
    <w:uiPriority w:val="34"/>
    <w:qFormat/>
    <w:rsid w:val="00B221A4"/>
    <w:pPr>
      <w:spacing w:after="200" w:line="276" w:lineRule="auto"/>
      <w:ind w:left="720"/>
      <w:contextualSpacing/>
    </w:pPr>
    <w:rPr>
      <w:lang w:val="en-029"/>
    </w:rPr>
  </w:style>
  <w:style w:type="paragraph" w:styleId="NormalWeb">
    <w:name w:val="Normal (Web)"/>
    <w:basedOn w:val="Normal"/>
    <w:uiPriority w:val="99"/>
    <w:unhideWhenUsed/>
    <w:rsid w:val="00BB4622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es-PR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B125D"/>
    <w:pPr>
      <w:spacing w:after="0" w:line="240" w:lineRule="auto"/>
    </w:pPr>
    <w:rPr>
      <w:rFonts w:ascii="Tahoma" w:hAnsi="Tahoma"/>
      <w:sz w:val="16"/>
      <w:szCs w:val="16"/>
      <w:lang w:val="x-none" w:eastAsia="x-none"/>
    </w:rPr>
  </w:style>
  <w:style w:type="character" w:customStyle="1" w:styleId="BalloonTextChar">
    <w:name w:val="Balloon Text Char"/>
    <w:link w:val="BalloonText"/>
    <w:uiPriority w:val="99"/>
    <w:semiHidden/>
    <w:rsid w:val="008B125D"/>
    <w:rPr>
      <w:rFonts w:ascii="Tahoma" w:hAnsi="Tahoma" w:cs="Tahoma"/>
      <w:sz w:val="16"/>
      <w:szCs w:val="16"/>
    </w:rPr>
  </w:style>
  <w:style w:type="character" w:styleId="PlaceholderText">
    <w:name w:val="Placeholder Text"/>
    <w:basedOn w:val="DefaultParagraphFont"/>
    <w:uiPriority w:val="99"/>
    <w:semiHidden/>
    <w:rsid w:val="00311F1D"/>
    <w:rPr>
      <w:color w:val="808080"/>
    </w:rPr>
  </w:style>
  <w:style w:type="character" w:customStyle="1" w:styleId="hps">
    <w:name w:val="hps"/>
    <w:basedOn w:val="DefaultParagraphFont"/>
    <w:rsid w:val="00197CA5"/>
  </w:style>
  <w:style w:type="character" w:styleId="Hyperlink">
    <w:name w:val="Hyperlink"/>
    <w:uiPriority w:val="99"/>
    <w:unhideWhenUsed/>
    <w:rsid w:val="000F2FF5"/>
    <w:rPr>
      <w:color w:val="0563C1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56658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9669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6992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997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413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030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132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38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872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344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021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18" Type="http://schemas.openxmlformats.org/officeDocument/2006/relationships/customXml" Target="../customXml/item4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eader" Target="header1.xml"/><Relationship Id="rId17" Type="http://schemas.openxmlformats.org/officeDocument/2006/relationships/customXml" Target="../customXml/item3.xml"/><Relationship Id="rId2" Type="http://schemas.openxmlformats.org/officeDocument/2006/relationships/numbering" Target="numbering.xml"/><Relationship Id="rId16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s://www.youtube.com/watch?v=atqPHxF9wWQ" TargetMode="External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hyperlink" Target="https://www.youtube.com/watch?v=7n_2KSnP1sE" TargetMode="External"/><Relationship Id="rId19" Type="http://schemas.openxmlformats.org/officeDocument/2006/relationships/customXml" Target="../customXml/item5.xml"/><Relationship Id="rId4" Type="http://schemas.microsoft.com/office/2007/relationships/stylesWithEffects" Target="stylesWithEffects.xml"/><Relationship Id="rId9" Type="http://schemas.openxmlformats.org/officeDocument/2006/relationships/hyperlink" Target="https://www.youtube.com/watch?v=C2Ypw05CZ7M" TargetMode="External"/><Relationship Id="rId14" Type="http://schemas.openxmlformats.org/officeDocument/2006/relationships/glossaryDocument" Target="glossary/document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Beverly\Documents\Custom%20Office%20Templates\Modelo%20Plan%20Diario%20aprobado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Parts>
    <w:docPart>
      <w:docPartPr>
        <w:name w:val="C2C1A3B3B7AA47808D9574DE5597625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AEC1F53-FB80-47DB-92DB-FB6507ABA7C9}"/>
      </w:docPartPr>
      <w:docPartBody>
        <w:p w:rsidR="00EE1E0B" w:rsidRDefault="0075625D">
          <w:pPr>
            <w:pStyle w:val="C2C1A3B3B7AA47808D9574DE55976252"/>
          </w:pPr>
          <w:r w:rsidRPr="007A5453">
            <w:rPr>
              <w:rStyle w:val="PlaceholderText"/>
            </w:rPr>
            <w:t>Choose an item.</w:t>
          </w:r>
        </w:p>
      </w:docPartBody>
    </w:docPart>
    <w:docPart>
      <w:docPartPr>
        <w:name w:val="2235BE26289B4BE9B84C97F6F18E9C6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CF64EFC-74D2-486F-9FA9-D0534DF9CDCC}"/>
      </w:docPartPr>
      <w:docPartBody>
        <w:p w:rsidR="00EE1E0B" w:rsidRDefault="0075625D" w:rsidP="0075625D">
          <w:pPr>
            <w:pStyle w:val="2235BE26289B4BE9B84C97F6F18E9C67"/>
          </w:pPr>
          <w:r w:rsidRPr="00731BDB">
            <w:rPr>
              <w:rStyle w:val="PlaceholderText"/>
            </w:rPr>
            <w:t>Choose an item.</w:t>
          </w:r>
        </w:p>
      </w:docPartBody>
    </w:docPart>
    <w:docPart>
      <w:docPartPr>
        <w:name w:val="C866978AE0C54E878967D80A5F86A58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53D089B-7FB7-4623-B2A5-1DB762174C1F}"/>
      </w:docPartPr>
      <w:docPartBody>
        <w:p w:rsidR="00EE1E0B" w:rsidRDefault="0075625D" w:rsidP="0075625D">
          <w:pPr>
            <w:pStyle w:val="C866978AE0C54E878967D80A5F86A58B"/>
          </w:pPr>
          <w:r w:rsidRPr="00731BDB">
            <w:rPr>
              <w:rStyle w:val="PlaceholderText"/>
            </w:rPr>
            <w:t>Choose an item.</w:t>
          </w:r>
        </w:p>
      </w:docPartBody>
    </w:docPart>
    <w:docPart>
      <w:docPartPr>
        <w:name w:val="FC103009DCFD4B1C9C5566305C5EC1F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5831F58-A373-4B82-89E4-34C883384A64}"/>
      </w:docPartPr>
      <w:docPartBody>
        <w:p w:rsidR="00EE1E0B" w:rsidRDefault="0075625D" w:rsidP="0075625D">
          <w:pPr>
            <w:pStyle w:val="FC103009DCFD4B1C9C5566305C5EC1FB"/>
          </w:pPr>
          <w:r w:rsidRPr="00731BDB">
            <w:rPr>
              <w:rStyle w:val="PlaceholderText"/>
            </w:rPr>
            <w:t>Choose an item.</w:t>
          </w:r>
        </w:p>
      </w:docPartBody>
    </w:docPart>
    <w:docPart>
      <w:docPartPr>
        <w:name w:val="03933C903AE34B3593744B90DD16432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458447D-71FD-47E6-BE6A-93F2E94B393D}"/>
      </w:docPartPr>
      <w:docPartBody>
        <w:p w:rsidR="00EE1E0B" w:rsidRDefault="0075625D" w:rsidP="0075625D">
          <w:pPr>
            <w:pStyle w:val="03933C903AE34B3593744B90DD164327"/>
          </w:pPr>
          <w:r w:rsidRPr="00731BDB">
            <w:rPr>
              <w:rStyle w:val="PlaceholderText"/>
            </w:rPr>
            <w:t>Choose an item.</w:t>
          </w:r>
        </w:p>
      </w:docPartBody>
    </w:docPart>
    <w:docPart>
      <w:docPartPr>
        <w:name w:val="A8D03B5E9DE749DAAABE1E220360613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33B15D1-DB36-42EE-B5CF-609C05CB5FA6}"/>
      </w:docPartPr>
      <w:docPartBody>
        <w:p w:rsidR="00EE1E0B" w:rsidRDefault="0075625D" w:rsidP="0075625D">
          <w:pPr>
            <w:pStyle w:val="A8D03B5E9DE749DAAABE1E220360613B"/>
          </w:pPr>
          <w:r w:rsidRPr="00731BDB">
            <w:rPr>
              <w:rStyle w:val="PlaceholderText"/>
            </w:rPr>
            <w:t>Choose an item.</w:t>
          </w:r>
        </w:p>
      </w:docPartBody>
    </w:docPart>
    <w:docPart>
      <w:docPartPr>
        <w:name w:val="DB79D289B85943DDBB7053619BAC3CF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D3078D3-2DEB-4F8C-87A8-CCC3B1A18B49}"/>
      </w:docPartPr>
      <w:docPartBody>
        <w:p w:rsidR="00EE1E0B" w:rsidRDefault="0075625D" w:rsidP="0075625D">
          <w:pPr>
            <w:pStyle w:val="DB79D289B85943DDBB7053619BAC3CF4"/>
          </w:pPr>
          <w:r w:rsidRPr="00731BDB">
            <w:rPr>
              <w:rStyle w:val="PlaceholderText"/>
            </w:rPr>
            <w:t>Choose an item.</w:t>
          </w:r>
        </w:p>
      </w:docPartBody>
    </w:docPart>
    <w:docPart>
      <w:docPartPr>
        <w:name w:val="44F3C774515741D5B5E01042F9EC9CF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908FC60-8F82-43C3-8ADB-048600095328}"/>
      </w:docPartPr>
      <w:docPartBody>
        <w:p w:rsidR="00EE1E0B" w:rsidRDefault="0075625D" w:rsidP="0075625D">
          <w:pPr>
            <w:pStyle w:val="44F3C774515741D5B5E01042F9EC9CF2"/>
          </w:pPr>
          <w:r w:rsidRPr="00D85B0E">
            <w:rPr>
              <w:rStyle w:val="PlaceholderText"/>
            </w:rPr>
            <w:t>Choose an item.</w:t>
          </w:r>
        </w:p>
      </w:docPartBody>
    </w:docPart>
    <w:docPart>
      <w:docPartPr>
        <w:name w:val="C0EE09ECB2D646E3A375AAF5370616B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3E68943-1386-4ED7-B199-951FA3A563D6}"/>
      </w:docPartPr>
      <w:docPartBody>
        <w:p w:rsidR="00EE1E0B" w:rsidRDefault="0075625D" w:rsidP="0075625D">
          <w:pPr>
            <w:pStyle w:val="C0EE09ECB2D646E3A375AAF5370616B0"/>
          </w:pPr>
          <w:r w:rsidRPr="00D85B0E">
            <w:rPr>
              <w:rStyle w:val="PlaceholderText"/>
            </w:rPr>
            <w:t>Choose an item.</w:t>
          </w:r>
        </w:p>
      </w:docPartBody>
    </w:docPart>
    <w:docPart>
      <w:docPartPr>
        <w:name w:val="A50CFA981E824A3795B978E01FCB64E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F1DD312-9000-42E1-9E9E-97817455FAEA}"/>
      </w:docPartPr>
      <w:docPartBody>
        <w:p w:rsidR="00EE1E0B" w:rsidRDefault="0075625D" w:rsidP="0075625D">
          <w:pPr>
            <w:pStyle w:val="A50CFA981E824A3795B978E01FCB64E0"/>
          </w:pPr>
          <w:r w:rsidRPr="007A5453">
            <w:rPr>
              <w:rStyle w:val="PlaceholderText"/>
            </w:rPr>
            <w:t>Choose an item.</w:t>
          </w:r>
        </w:p>
      </w:docPartBody>
    </w:docPart>
    <w:docPart>
      <w:docPartPr>
        <w:name w:val="CBB81F94FEC94878B056DF1C48A0734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A34CA2C-FC0F-4F15-BEC6-0990BBEA8EED}"/>
      </w:docPartPr>
      <w:docPartBody>
        <w:p w:rsidR="00EE1E0B" w:rsidRDefault="0075625D" w:rsidP="0075625D">
          <w:pPr>
            <w:pStyle w:val="CBB81F94FEC94878B056DF1C48A0734E"/>
          </w:pPr>
          <w:r w:rsidRPr="007A5453">
            <w:rPr>
              <w:rStyle w:val="PlaceholderText"/>
            </w:rPr>
            <w:t>Choose an item.</w:t>
          </w:r>
        </w:p>
      </w:docPartBody>
    </w:docPart>
    <w:docPart>
      <w:docPartPr>
        <w:name w:val="F28FDBAEEC284B028F012643F6512C4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0CC5D05-71D0-4621-A4BB-D22A03CFBE40}"/>
      </w:docPartPr>
      <w:docPartBody>
        <w:p w:rsidR="00EE1E0B" w:rsidRDefault="0075625D" w:rsidP="0075625D">
          <w:pPr>
            <w:pStyle w:val="F28FDBAEEC284B028F012643F6512C4A"/>
          </w:pPr>
          <w:r w:rsidRPr="007A5453">
            <w:rPr>
              <w:rStyle w:val="PlaceholderText"/>
            </w:rPr>
            <w:t>Choose an item.</w:t>
          </w:r>
        </w:p>
      </w:docPartBody>
    </w:docPart>
    <w:docPart>
      <w:docPartPr>
        <w:name w:val="E69E5B9AB72B4883B4FA5E6F6CB899A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E502FDF-EED3-4687-965D-CCEBAC7D362F}"/>
      </w:docPartPr>
      <w:docPartBody>
        <w:p w:rsidR="00EE1E0B" w:rsidRDefault="0075625D" w:rsidP="0075625D">
          <w:pPr>
            <w:pStyle w:val="E69E5B9AB72B4883B4FA5E6F6CB899A2"/>
          </w:pPr>
          <w:r w:rsidRPr="007A5453">
            <w:rPr>
              <w:rStyle w:val="PlaceholderText"/>
            </w:rPr>
            <w:t>Choose an item.</w:t>
          </w:r>
        </w:p>
      </w:docPartBody>
    </w:docPart>
    <w:docPart>
      <w:docPartPr>
        <w:name w:val="A608B1D57DCD431182FC86B4D0295CE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28831D7-CF88-4312-96EB-E4027EDBEA1A}"/>
      </w:docPartPr>
      <w:docPartBody>
        <w:p w:rsidR="00EE1E0B" w:rsidRDefault="0075625D" w:rsidP="0075625D">
          <w:pPr>
            <w:pStyle w:val="A608B1D57DCD431182FC86B4D0295CE0"/>
          </w:pPr>
          <w:r w:rsidRPr="007A5453">
            <w:rPr>
              <w:rStyle w:val="PlaceholderText"/>
            </w:rPr>
            <w:t>Choose an item.</w:t>
          </w:r>
        </w:p>
      </w:docPartBody>
    </w:docPart>
    <w:docPart>
      <w:docPartPr>
        <w:name w:val="A36359AE70AB43549F5879AAE595EB7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7524826-E5EF-41BB-A7CC-70CAFD82067B}"/>
      </w:docPartPr>
      <w:docPartBody>
        <w:p w:rsidR="00EE1E0B" w:rsidRDefault="0075625D" w:rsidP="0075625D">
          <w:pPr>
            <w:pStyle w:val="A36359AE70AB43549F5879AAE595EB72"/>
          </w:pPr>
          <w:r w:rsidRPr="007A5453">
            <w:rPr>
              <w:rStyle w:val="PlaceholderText"/>
            </w:rPr>
            <w:t>Choose an item.</w:t>
          </w:r>
        </w:p>
      </w:docPartBody>
    </w:docPart>
    <w:docPart>
      <w:docPartPr>
        <w:name w:val="0ED7C4CE3E464092A40F587703BCF52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63DDB62-6132-4D4E-B393-A409178A2C23}"/>
      </w:docPartPr>
      <w:docPartBody>
        <w:p w:rsidR="00EE1E0B" w:rsidRDefault="0075625D" w:rsidP="0075625D">
          <w:pPr>
            <w:pStyle w:val="0ED7C4CE3E464092A40F587703BCF52E"/>
          </w:pPr>
          <w:r w:rsidRPr="007A5453">
            <w:rPr>
              <w:rStyle w:val="PlaceholderText"/>
            </w:rPr>
            <w:t>Choose an item.</w:t>
          </w:r>
        </w:p>
      </w:docPartBody>
    </w:docPart>
    <w:docPart>
      <w:docPartPr>
        <w:name w:val="66CA904D1B744E94B8D8105D100FA5B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DB98213-3902-4055-AC3C-BB61F16B3B1E}"/>
      </w:docPartPr>
      <w:docPartBody>
        <w:p w:rsidR="00EE1E0B" w:rsidRDefault="0075625D" w:rsidP="0075625D">
          <w:pPr>
            <w:pStyle w:val="66CA904D1B744E94B8D8105D100FA5BF"/>
          </w:pPr>
          <w:r w:rsidRPr="007A5453">
            <w:rPr>
              <w:rStyle w:val="PlaceholderText"/>
            </w:rPr>
            <w:t>Choose an item.</w:t>
          </w:r>
        </w:p>
      </w:docPartBody>
    </w:docPart>
    <w:docPart>
      <w:docPartPr>
        <w:name w:val="48CFF199F8D242CCB50733EDF4AC294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D83976D-8FC9-470C-A6B1-78B57E937F5E}"/>
      </w:docPartPr>
      <w:docPartBody>
        <w:p w:rsidR="00EE1E0B" w:rsidRDefault="0075625D" w:rsidP="0075625D">
          <w:pPr>
            <w:pStyle w:val="48CFF199F8D242CCB50733EDF4AC294A"/>
          </w:pPr>
          <w:r w:rsidRPr="007A5453">
            <w:rPr>
              <w:rStyle w:val="PlaceholderText"/>
            </w:rPr>
            <w:t>Choose an item.</w:t>
          </w:r>
        </w:p>
      </w:docPartBody>
    </w:docPart>
    <w:docPart>
      <w:docPartPr>
        <w:name w:val="1B76E31594824625B575C5BC754F8E8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3053AF8-4EBB-4AD9-8BBF-C3A3758FE92B}"/>
      </w:docPartPr>
      <w:docPartBody>
        <w:p w:rsidR="00EE1E0B" w:rsidRDefault="0075625D" w:rsidP="0075625D">
          <w:pPr>
            <w:pStyle w:val="1B76E31594824625B575C5BC754F8E84"/>
          </w:pPr>
          <w:r w:rsidRPr="007A5453">
            <w:rPr>
              <w:rStyle w:val="PlaceholderText"/>
            </w:rPr>
            <w:t>Choose an item.</w:t>
          </w:r>
        </w:p>
      </w:docPartBody>
    </w:docPart>
    <w:docPart>
      <w:docPartPr>
        <w:name w:val="07812CF698C8436DBFDB04E040AEC4D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FA2B963-38EB-45C2-828A-37C9DD4B861A}"/>
      </w:docPartPr>
      <w:docPartBody>
        <w:p w:rsidR="00EE1E0B" w:rsidRDefault="0075625D" w:rsidP="0075625D">
          <w:pPr>
            <w:pStyle w:val="07812CF698C8436DBFDB04E040AEC4DE"/>
          </w:pPr>
          <w:r w:rsidRPr="007A5453">
            <w:rPr>
              <w:rStyle w:val="PlaceholderText"/>
            </w:rPr>
            <w:t>Choose an item.</w:t>
          </w:r>
        </w:p>
      </w:docPartBody>
    </w:docPart>
    <w:docPart>
      <w:docPartPr>
        <w:name w:val="7ACA57CB962945B19EB20844C8CE086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216A547-92B1-4263-8251-CD3CBDD663B6}"/>
      </w:docPartPr>
      <w:docPartBody>
        <w:p w:rsidR="00EE1E0B" w:rsidRDefault="0075625D" w:rsidP="0075625D">
          <w:pPr>
            <w:pStyle w:val="7ACA57CB962945B19EB20844C8CE0869"/>
          </w:pPr>
          <w:r w:rsidRPr="007A5453">
            <w:rPr>
              <w:rStyle w:val="PlaceholderText"/>
            </w:rPr>
            <w:t>Choose an item.</w:t>
          </w:r>
        </w:p>
      </w:docPartBody>
    </w:docPart>
    <w:docPart>
      <w:docPartPr>
        <w:name w:val="D72D44CFB6634B7CA837416C71C1977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075D493-530D-49F5-950E-8F3789250E67}"/>
      </w:docPartPr>
      <w:docPartBody>
        <w:p w:rsidR="00EE1E0B" w:rsidRDefault="0075625D" w:rsidP="0075625D">
          <w:pPr>
            <w:pStyle w:val="D72D44CFB6634B7CA837416C71C1977E"/>
          </w:pPr>
          <w:r w:rsidRPr="007A5453">
            <w:rPr>
              <w:rStyle w:val="PlaceholderText"/>
            </w:rPr>
            <w:t>Choose an item.</w:t>
          </w:r>
        </w:p>
      </w:docPartBody>
    </w:docPart>
    <w:docPart>
      <w:docPartPr>
        <w:name w:val="112275E4E6884FCFB29B7091756C503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C810ED3-8837-431D-A17C-AFE8C490502C}"/>
      </w:docPartPr>
      <w:docPartBody>
        <w:p w:rsidR="00EE1E0B" w:rsidRDefault="0075625D" w:rsidP="0075625D">
          <w:pPr>
            <w:pStyle w:val="112275E4E6884FCFB29B7091756C503B"/>
          </w:pPr>
          <w:r w:rsidRPr="007A5453">
            <w:rPr>
              <w:rStyle w:val="PlaceholderText"/>
            </w:rPr>
            <w:t>Choose an item.</w:t>
          </w:r>
        </w:p>
      </w:docPartBody>
    </w:docPart>
    <w:docPart>
      <w:docPartPr>
        <w:name w:val="CE47D43880534908AE0FB8720307B81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504AFE1-15F3-44CD-9A21-A5867D5FDCFA}"/>
      </w:docPartPr>
      <w:docPartBody>
        <w:p w:rsidR="00EE1E0B" w:rsidRDefault="0075625D" w:rsidP="0075625D">
          <w:pPr>
            <w:pStyle w:val="CE47D43880534908AE0FB8720307B81A"/>
          </w:pPr>
          <w:r w:rsidRPr="007A5453">
            <w:rPr>
              <w:rStyle w:val="PlaceholderText"/>
            </w:rPr>
            <w:t>Choose an item.</w:t>
          </w:r>
        </w:p>
      </w:docPartBody>
    </w:docPart>
    <w:docPart>
      <w:docPartPr>
        <w:name w:val="4EDC44B7B1D649B598AFE5C1049A5BE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EF939EF-E185-439E-AF54-89E7108FD2EB}"/>
      </w:docPartPr>
      <w:docPartBody>
        <w:p w:rsidR="00EE1E0B" w:rsidRDefault="0075625D" w:rsidP="0075625D">
          <w:pPr>
            <w:pStyle w:val="4EDC44B7B1D649B598AFE5C1049A5BE8"/>
          </w:pPr>
          <w:r w:rsidRPr="007A5453">
            <w:rPr>
              <w:rStyle w:val="PlaceholderText"/>
            </w:rPr>
            <w:t>Choose an item.</w:t>
          </w:r>
        </w:p>
      </w:docPartBody>
    </w:docPart>
    <w:docPart>
      <w:docPartPr>
        <w:name w:val="04AFD4D2592A4FD7A41CFD256331E04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83A9570-C584-40B5-9ADD-8912A538E9F0}"/>
      </w:docPartPr>
      <w:docPartBody>
        <w:p w:rsidR="00EE1E0B" w:rsidRDefault="0075625D" w:rsidP="0075625D">
          <w:pPr>
            <w:pStyle w:val="04AFD4D2592A4FD7A41CFD256331E044"/>
          </w:pPr>
          <w:r w:rsidRPr="007A5453">
            <w:rPr>
              <w:rStyle w:val="PlaceholderText"/>
            </w:rPr>
            <w:t>Choose an item.</w:t>
          </w:r>
        </w:p>
      </w:docPartBody>
    </w:docPart>
    <w:docPart>
      <w:docPartPr>
        <w:name w:val="69557531F37D4F4AA17E37079796018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0818EB9-BC48-4203-8DFD-59A066514D76}"/>
      </w:docPartPr>
      <w:docPartBody>
        <w:p w:rsidR="00EE1E0B" w:rsidRDefault="0075625D" w:rsidP="0075625D">
          <w:pPr>
            <w:pStyle w:val="69557531F37D4F4AA17E370797960186"/>
          </w:pPr>
          <w:r w:rsidRPr="007A5453">
            <w:rPr>
              <w:rStyle w:val="PlaceholderText"/>
            </w:rPr>
            <w:t>Choose an item.</w:t>
          </w:r>
        </w:p>
      </w:docPartBody>
    </w:docPart>
    <w:docPart>
      <w:docPartPr>
        <w:name w:val="E98312F3DC374E65A1E06758AC6DB9D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847902B-3592-4AFD-AC8E-B293FAB6281A}"/>
      </w:docPartPr>
      <w:docPartBody>
        <w:p w:rsidR="00EE1E0B" w:rsidRDefault="0075625D" w:rsidP="0075625D">
          <w:pPr>
            <w:pStyle w:val="E98312F3DC374E65A1E06758AC6DB9D7"/>
          </w:pPr>
          <w:r w:rsidRPr="007A5453">
            <w:rPr>
              <w:rStyle w:val="PlaceholderText"/>
            </w:rPr>
            <w:t>Choose an item.</w:t>
          </w:r>
        </w:p>
      </w:docPartBody>
    </w:docPart>
    <w:docPart>
      <w:docPartPr>
        <w:name w:val="1FFC53B51E634C039BB48786AF2E7D1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B82F047-D897-4D12-B212-3E54494077B5}"/>
      </w:docPartPr>
      <w:docPartBody>
        <w:p w:rsidR="00EE1E0B" w:rsidRDefault="0075625D" w:rsidP="0075625D">
          <w:pPr>
            <w:pStyle w:val="1FFC53B51E634C039BB48786AF2E7D12"/>
          </w:pPr>
          <w:r w:rsidRPr="007A5453">
            <w:rPr>
              <w:rStyle w:val="PlaceholderText"/>
            </w:rPr>
            <w:t>Choose an item.</w:t>
          </w:r>
        </w:p>
      </w:docPartBody>
    </w:docPart>
    <w:docPart>
      <w:docPartPr>
        <w:name w:val="4ECB61DA41FB4F688E3DB69FF5D09BA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DA4E399-33CA-4A95-B276-090B9FF5DD3F}"/>
      </w:docPartPr>
      <w:docPartBody>
        <w:p w:rsidR="00EE1E0B" w:rsidRDefault="0075625D" w:rsidP="0075625D">
          <w:pPr>
            <w:pStyle w:val="4ECB61DA41FB4F688E3DB69FF5D09BAE"/>
          </w:pPr>
          <w:r w:rsidRPr="00D85B0E">
            <w:rPr>
              <w:rStyle w:val="PlaceholderText"/>
            </w:rPr>
            <w:t>Choose an item.</w:t>
          </w:r>
        </w:p>
      </w:docPartBody>
    </w:docPart>
    <w:docPart>
      <w:docPartPr>
        <w:name w:val="7CC674D3DCF743B6B0557F86F9F7767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DC8758E-9F4E-41CA-942B-3765C26CF91B}"/>
      </w:docPartPr>
      <w:docPartBody>
        <w:p w:rsidR="00EE1E0B" w:rsidRDefault="0075625D" w:rsidP="0075625D">
          <w:pPr>
            <w:pStyle w:val="7CC674D3DCF743B6B0557F86F9F7767C"/>
          </w:pPr>
          <w:r w:rsidRPr="00D85B0E">
            <w:rPr>
              <w:rStyle w:val="PlaceholderText"/>
            </w:rPr>
            <w:t>Choose an item.</w:t>
          </w:r>
        </w:p>
      </w:docPartBody>
    </w:docPart>
    <w:docPart>
      <w:docPartPr>
        <w:name w:val="45AAABB7A3114F5BAEF91357CEFF594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84F8D45-A9C8-46A1-85E3-79F1F0B44E47}"/>
      </w:docPartPr>
      <w:docPartBody>
        <w:p w:rsidR="00EE1E0B" w:rsidRDefault="0075625D" w:rsidP="0075625D">
          <w:pPr>
            <w:pStyle w:val="45AAABB7A3114F5BAEF91357CEFF5947"/>
          </w:pPr>
          <w:r w:rsidRPr="00D85B0E">
            <w:rPr>
              <w:rStyle w:val="PlaceholderText"/>
            </w:rPr>
            <w:t>Choose an item.</w:t>
          </w:r>
        </w:p>
      </w:docPartBody>
    </w:docPart>
    <w:docPart>
      <w:docPartPr>
        <w:name w:val="D52AED4F830649BAB86C82C5640F286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ED6D533-1EBA-4C37-8FAA-2DD3097C0FDC}"/>
      </w:docPartPr>
      <w:docPartBody>
        <w:p w:rsidR="00EE1E0B" w:rsidRDefault="0075625D" w:rsidP="0075625D">
          <w:pPr>
            <w:pStyle w:val="D52AED4F830649BAB86C82C5640F2867"/>
          </w:pPr>
          <w:r w:rsidRPr="00D85B0E">
            <w:rPr>
              <w:rStyle w:val="PlaceholderText"/>
            </w:rPr>
            <w:t>Choose an item.</w:t>
          </w:r>
        </w:p>
      </w:docPartBody>
    </w:docPart>
    <w:docPart>
      <w:docPartPr>
        <w:name w:val="6425472AA91A49EE904B20DC59347F4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B461651-B129-4ACE-915D-3E5C4A24F6C2}"/>
      </w:docPartPr>
      <w:docPartBody>
        <w:p w:rsidR="00EE1E0B" w:rsidRDefault="0075625D" w:rsidP="0075625D">
          <w:pPr>
            <w:pStyle w:val="6425472AA91A49EE904B20DC59347F4D"/>
          </w:pPr>
          <w:r w:rsidRPr="00731BDB">
            <w:rPr>
              <w:rStyle w:val="PlaceholderText"/>
            </w:rPr>
            <w:t>Choose an item.</w:t>
          </w:r>
        </w:p>
      </w:docPartBody>
    </w:docPart>
    <w:docPart>
      <w:docPartPr>
        <w:name w:val="3BACD3878BDA47A7B9B5B40F9B5AA7C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4E815E3-A01E-4E73-9E5C-E98AB659CCE4}"/>
      </w:docPartPr>
      <w:docPartBody>
        <w:p w:rsidR="00EE1E0B" w:rsidRDefault="0075625D" w:rsidP="0075625D">
          <w:pPr>
            <w:pStyle w:val="3BACD3878BDA47A7B9B5B40F9B5AA7C7"/>
          </w:pPr>
          <w:r w:rsidRPr="00731BDB">
            <w:rPr>
              <w:rStyle w:val="PlaceholderText"/>
            </w:rPr>
            <w:t>Choose an item.</w:t>
          </w:r>
        </w:p>
      </w:docPartBody>
    </w:docPart>
    <w:docPart>
      <w:docPartPr>
        <w:name w:val="B56A2B5012EE494E81CEFF36BAC039E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18BD9BA-A832-4882-8CFE-DC3847B5F98D}"/>
      </w:docPartPr>
      <w:docPartBody>
        <w:p w:rsidR="00EE1E0B" w:rsidRDefault="0075625D" w:rsidP="0075625D">
          <w:pPr>
            <w:pStyle w:val="B56A2B5012EE494E81CEFF36BAC039EE"/>
          </w:pPr>
          <w:r w:rsidRPr="00731BDB">
            <w:rPr>
              <w:rStyle w:val="PlaceholderText"/>
            </w:rPr>
            <w:t>Choose an item.</w:t>
          </w:r>
        </w:p>
      </w:docPartBody>
    </w:docPart>
    <w:docPart>
      <w:docPartPr>
        <w:name w:val="EA57D9C7EA884F69B1F2521902A4566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B865845-2B75-4564-9AB4-6F88BFA77DD3}"/>
      </w:docPartPr>
      <w:docPartBody>
        <w:p w:rsidR="00EE1E0B" w:rsidRDefault="0075625D" w:rsidP="0075625D">
          <w:pPr>
            <w:pStyle w:val="EA57D9C7EA884F69B1F2521902A45660"/>
          </w:pPr>
          <w:r w:rsidRPr="00D85B0E">
            <w:rPr>
              <w:rStyle w:val="PlaceholderText"/>
            </w:rPr>
            <w:t>Choose an item.</w:t>
          </w:r>
        </w:p>
      </w:docPartBody>
    </w:docPart>
    <w:docPart>
      <w:docPartPr>
        <w:name w:val="E392CAF8BE7E4CD9BF5DE98EEA473B4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8607E85-CE74-4A40-916F-6C665397E968}"/>
      </w:docPartPr>
      <w:docPartBody>
        <w:p w:rsidR="00EE1E0B" w:rsidRDefault="0075625D" w:rsidP="0075625D">
          <w:pPr>
            <w:pStyle w:val="E392CAF8BE7E4CD9BF5DE98EEA473B4D"/>
          </w:pPr>
          <w:r w:rsidRPr="00D85B0E">
            <w:rPr>
              <w:rStyle w:val="PlaceholderText"/>
            </w:rPr>
            <w:t>Choose an item.</w:t>
          </w:r>
        </w:p>
      </w:docPartBody>
    </w:docPart>
    <w:docPart>
      <w:docPartPr>
        <w:name w:val="0C90AE06258E4EA7AC6FAAC9E43310A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8182FF0-E21F-47D9-AFD0-06BF022971DD}"/>
      </w:docPartPr>
      <w:docPartBody>
        <w:p w:rsidR="00EE1E0B" w:rsidRDefault="0075625D" w:rsidP="0075625D">
          <w:pPr>
            <w:pStyle w:val="0C90AE06258E4EA7AC6FAAC9E43310AB"/>
          </w:pPr>
          <w:r w:rsidRPr="00D85B0E">
            <w:rPr>
              <w:rStyle w:val="PlaceholderText"/>
            </w:rPr>
            <w:t>Choose an item.</w:t>
          </w:r>
        </w:p>
      </w:docPartBody>
    </w:docPart>
    <w:docPart>
      <w:docPartPr>
        <w:name w:val="CDACE43F76534500AC6A3610385AC57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17312D1-7716-40B1-BEF1-D01CAC3EA531}"/>
      </w:docPartPr>
      <w:docPartBody>
        <w:p w:rsidR="00EE1E0B" w:rsidRDefault="0075625D" w:rsidP="0075625D">
          <w:pPr>
            <w:pStyle w:val="CDACE43F76534500AC6A3610385AC57E"/>
          </w:pPr>
          <w:r w:rsidRPr="00D85B0E">
            <w:rPr>
              <w:rStyle w:val="PlaceholderText"/>
            </w:rPr>
            <w:t>Choose an item.</w:t>
          </w:r>
        </w:p>
      </w:docPartBody>
    </w:docPart>
    <w:docPart>
      <w:docPartPr>
        <w:name w:val="18BFA6AD3884441DBBE98009F9907AE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BF12625-E332-47E2-A45B-0DEA6625EDBF}"/>
      </w:docPartPr>
      <w:docPartBody>
        <w:p w:rsidR="00EE1E0B" w:rsidRDefault="0075625D" w:rsidP="0075625D">
          <w:pPr>
            <w:pStyle w:val="18BFA6AD3884441DBBE98009F9907AE2"/>
          </w:pPr>
          <w:r w:rsidRPr="00731BDB">
            <w:rPr>
              <w:rStyle w:val="PlaceholderText"/>
            </w:rPr>
            <w:t>Choose an item.</w:t>
          </w:r>
        </w:p>
      </w:docPartBody>
    </w:docPart>
    <w:docPart>
      <w:docPartPr>
        <w:name w:val="A59BCF9AAC4642AAB7BC23681168D06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842EB86-64BF-4F0F-907C-C649234EB578}"/>
      </w:docPartPr>
      <w:docPartBody>
        <w:p w:rsidR="00EE1E0B" w:rsidRDefault="0075625D" w:rsidP="0075625D">
          <w:pPr>
            <w:pStyle w:val="A59BCF9AAC4642AAB7BC23681168D067"/>
          </w:pPr>
          <w:r w:rsidRPr="00D85B0E">
            <w:rPr>
              <w:rStyle w:val="PlaceholderText"/>
            </w:rPr>
            <w:t>Choose an item.</w:t>
          </w:r>
        </w:p>
      </w:docPartBody>
    </w:docPart>
    <w:docPart>
      <w:docPartPr>
        <w:name w:val="F141A94E27BA4CCC806291D30FC2794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7690722-A853-4ABE-BFD2-DEBDA3CADA30}"/>
      </w:docPartPr>
      <w:docPartBody>
        <w:p w:rsidR="00EE1E0B" w:rsidRDefault="0075625D" w:rsidP="0075625D">
          <w:pPr>
            <w:pStyle w:val="F141A94E27BA4CCC806291D30FC27949"/>
          </w:pPr>
          <w:r w:rsidRPr="00D85B0E">
            <w:rPr>
              <w:rStyle w:val="PlaceholderText"/>
            </w:rPr>
            <w:t>Choose an item.</w:t>
          </w:r>
        </w:p>
      </w:docPartBody>
    </w:docPart>
    <w:docPart>
      <w:docPartPr>
        <w:name w:val="7DD63B50E5C0485B9CCF665A292C66A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1CECC05-5BBF-4ECB-B74C-34FFDEDE8D29}"/>
      </w:docPartPr>
      <w:docPartBody>
        <w:p w:rsidR="00EE1E0B" w:rsidRDefault="0075625D" w:rsidP="0075625D">
          <w:pPr>
            <w:pStyle w:val="7DD63B50E5C0485B9CCF665A292C66AD"/>
          </w:pPr>
          <w:r w:rsidRPr="00D85B0E">
            <w:rPr>
              <w:rStyle w:val="PlaceholderText"/>
            </w:rPr>
            <w:t>Choose an item.</w:t>
          </w:r>
        </w:p>
      </w:docPartBody>
    </w:docPart>
    <w:docPart>
      <w:docPartPr>
        <w:name w:val="7DE958E8D1EF42DB9D981DE6CDEF39E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FF79979-CE2F-4E89-BAFF-CAAEB2E93A36}"/>
      </w:docPartPr>
      <w:docPartBody>
        <w:p w:rsidR="00EE1E0B" w:rsidRDefault="0075625D" w:rsidP="0075625D">
          <w:pPr>
            <w:pStyle w:val="7DE958E8D1EF42DB9D981DE6CDEF39E6"/>
          </w:pPr>
          <w:r w:rsidRPr="00D85B0E">
            <w:rPr>
              <w:rStyle w:val="PlaceholderText"/>
            </w:rPr>
            <w:t>Choose an item.</w:t>
          </w:r>
        </w:p>
      </w:docPartBody>
    </w:docPart>
    <w:docPart>
      <w:docPartPr>
        <w:name w:val="BB9F28C380044334B22AE0E73B5239B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A77535D-BDD3-410E-B14C-AB0EB31EC36A}"/>
      </w:docPartPr>
      <w:docPartBody>
        <w:p w:rsidR="00EE1E0B" w:rsidRDefault="0075625D" w:rsidP="0075625D">
          <w:pPr>
            <w:pStyle w:val="BB9F28C380044334B22AE0E73B5239B8"/>
          </w:pPr>
          <w:r w:rsidRPr="00D85B0E">
            <w:rPr>
              <w:rStyle w:val="PlaceholderText"/>
            </w:rPr>
            <w:t>Choose an item.</w:t>
          </w:r>
        </w:p>
      </w:docPartBody>
    </w:docPart>
    <w:docPart>
      <w:docPartPr>
        <w:name w:val="2F292B743A31466F87AF50A670D014A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B55C6C6-7416-4645-9EC6-3FDE1EED34AC}"/>
      </w:docPartPr>
      <w:docPartBody>
        <w:p w:rsidR="00EE1E0B" w:rsidRDefault="0075625D" w:rsidP="0075625D">
          <w:pPr>
            <w:pStyle w:val="2F292B743A31466F87AF50A670D014A7"/>
          </w:pPr>
          <w:r w:rsidRPr="00D85B0E">
            <w:rPr>
              <w:rStyle w:val="PlaceholderText"/>
            </w:rPr>
            <w:t>Choose an item.</w:t>
          </w:r>
        </w:p>
      </w:docPartBody>
    </w:docPart>
    <w:docPart>
      <w:docPartPr>
        <w:name w:val="FEA245D525F94196BD5471B9BB9F9E1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3F7BBD6-C7DC-4358-8988-1050EE4BC031}"/>
      </w:docPartPr>
      <w:docPartBody>
        <w:p w:rsidR="00EE1E0B" w:rsidRDefault="0075625D" w:rsidP="0075625D">
          <w:pPr>
            <w:pStyle w:val="FEA245D525F94196BD5471B9BB9F9E12"/>
          </w:pPr>
          <w:r w:rsidRPr="00AD0999">
            <w:rPr>
              <w:rStyle w:val="PlaceholderText"/>
            </w:rPr>
            <w:t>Choose an item.</w:t>
          </w:r>
        </w:p>
      </w:docPartBody>
    </w:docPart>
    <w:docPart>
      <w:docPartPr>
        <w:name w:val="725812D2E06C4B22BD06CFE5D3C2BD7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B972494-F016-4E5C-A546-3C4CA3A86FE5}"/>
      </w:docPartPr>
      <w:docPartBody>
        <w:p w:rsidR="00EE1E0B" w:rsidRDefault="00EE1E0B" w:rsidP="00EE1E0B">
          <w:pPr>
            <w:pStyle w:val="725812D2E06C4B22BD06CFE5D3C2BD7C"/>
          </w:pPr>
          <w:r w:rsidRPr="007A5453">
            <w:rPr>
              <w:rStyle w:val="PlaceholderText"/>
            </w:rPr>
            <w:t>Choose an item.</w:t>
          </w:r>
        </w:p>
      </w:docPartBody>
    </w:docPart>
    <w:docPart>
      <w:docPartPr>
        <w:name w:val="E1FC4BD0FAA24D1A83168FF4044A797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240559A-521A-4B33-A0E1-9A2BB63F7CFB}"/>
      </w:docPartPr>
      <w:docPartBody>
        <w:p w:rsidR="00EE1E0B" w:rsidRDefault="00EE1E0B" w:rsidP="00EE1E0B">
          <w:pPr>
            <w:pStyle w:val="E1FC4BD0FAA24D1A83168FF4044A7976"/>
          </w:pPr>
          <w:r w:rsidRPr="007A5453">
            <w:rPr>
              <w:rStyle w:val="PlaceholderText"/>
            </w:rPr>
            <w:t>Choose an item.</w:t>
          </w:r>
        </w:p>
      </w:docPartBody>
    </w:docPart>
    <w:docPart>
      <w:docPartPr>
        <w:name w:val="20DCF1327C5146C9B7EFB248F35E157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EAECED5-B8D4-4F8C-BE13-E2142E79A5B0}"/>
      </w:docPartPr>
      <w:docPartBody>
        <w:p w:rsidR="00EE1E0B" w:rsidRDefault="00EE1E0B" w:rsidP="00EE1E0B">
          <w:pPr>
            <w:pStyle w:val="20DCF1327C5146C9B7EFB248F35E1578"/>
          </w:pPr>
          <w:r w:rsidRPr="007A5453">
            <w:rPr>
              <w:rStyle w:val="PlaceholderText"/>
            </w:rPr>
            <w:t>Choose an item.</w:t>
          </w:r>
        </w:p>
      </w:docPartBody>
    </w:docPart>
    <w:docPart>
      <w:docPartPr>
        <w:name w:val="26F0547D3F324127A01D5DB4E1D855D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D0FF9C4-EC2B-40D9-A6D1-3262073BC7B3}"/>
      </w:docPartPr>
      <w:docPartBody>
        <w:p w:rsidR="00EE1E0B" w:rsidRDefault="00EE1E0B" w:rsidP="00EE1E0B">
          <w:pPr>
            <w:pStyle w:val="26F0547D3F324127A01D5DB4E1D855D8"/>
          </w:pPr>
          <w:r w:rsidRPr="007A5453">
            <w:rPr>
              <w:rStyle w:val="PlaceholderText"/>
            </w:rPr>
            <w:t>Choose an item.</w:t>
          </w:r>
        </w:p>
      </w:docPartBody>
    </w:docPart>
    <w:docPart>
      <w:docPartPr>
        <w:name w:val="3DC426E23BF844DE8C8004F7DFFEA65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1E38F78-8EC9-4CFF-A2F4-148C91D8E54B}"/>
      </w:docPartPr>
      <w:docPartBody>
        <w:p w:rsidR="00EE1E0B" w:rsidRDefault="00EE1E0B" w:rsidP="00EE1E0B">
          <w:pPr>
            <w:pStyle w:val="3DC426E23BF844DE8C8004F7DFFEA657"/>
          </w:pPr>
          <w:r w:rsidRPr="007A5453">
            <w:rPr>
              <w:rStyle w:val="PlaceholderText"/>
            </w:rPr>
            <w:t>Choose an item.</w:t>
          </w:r>
        </w:p>
      </w:docPartBody>
    </w:docPart>
    <w:docPart>
      <w:docPartPr>
        <w:name w:val="E86397F62D7B46E18F7A4C3100171FD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344CC17-E5F6-4427-9E41-CEDCF1C4844D}"/>
      </w:docPartPr>
      <w:docPartBody>
        <w:p w:rsidR="00EE1E0B" w:rsidRDefault="00EE1E0B" w:rsidP="00EE1E0B">
          <w:pPr>
            <w:pStyle w:val="E86397F62D7B46E18F7A4C3100171FDC"/>
          </w:pPr>
          <w:r w:rsidRPr="007A5453">
            <w:rPr>
              <w:rStyle w:val="PlaceholderText"/>
            </w:rPr>
            <w:t>Choose an item.</w:t>
          </w:r>
        </w:p>
      </w:docPartBody>
    </w:docPart>
    <w:docPart>
      <w:docPartPr>
        <w:name w:val="C1D38F9E5EE3495D806B3F680E3D313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A64C895-9E20-459F-A43C-72D59DB63491}"/>
      </w:docPartPr>
      <w:docPartBody>
        <w:p w:rsidR="00EE1E0B" w:rsidRDefault="00EE1E0B" w:rsidP="00EE1E0B">
          <w:pPr>
            <w:pStyle w:val="C1D38F9E5EE3495D806B3F680E3D3132"/>
          </w:pPr>
          <w:r w:rsidRPr="007A5453">
            <w:rPr>
              <w:rStyle w:val="PlaceholderText"/>
            </w:rPr>
            <w:t>Choose an item.</w:t>
          </w:r>
        </w:p>
      </w:docPartBody>
    </w:docPart>
    <w:docPart>
      <w:docPartPr>
        <w:name w:val="1C3372473D2042FEAA6A924DB1C2295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0E872FC-4FCB-447E-90D1-64AE3B4BA2D0}"/>
      </w:docPartPr>
      <w:docPartBody>
        <w:p w:rsidR="00EE1E0B" w:rsidRDefault="00EE1E0B" w:rsidP="00EE1E0B">
          <w:pPr>
            <w:pStyle w:val="1C3372473D2042FEAA6A924DB1C2295B"/>
          </w:pPr>
          <w:r w:rsidRPr="007A5453">
            <w:rPr>
              <w:rStyle w:val="PlaceholderText"/>
            </w:rPr>
            <w:t>Choose an item.</w:t>
          </w:r>
        </w:p>
      </w:docPartBody>
    </w:docPart>
    <w:docPart>
      <w:docPartPr>
        <w:name w:val="300810F4056B4629AB72526C19BAFD9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61AD360-E30F-46A1-B547-DCA7BC4C1634}"/>
      </w:docPartPr>
      <w:docPartBody>
        <w:p w:rsidR="00EE1E0B" w:rsidRDefault="00EE1E0B" w:rsidP="00EE1E0B">
          <w:pPr>
            <w:pStyle w:val="300810F4056B4629AB72526C19BAFD9F"/>
          </w:pPr>
          <w:r w:rsidRPr="007A5453">
            <w:rPr>
              <w:rStyle w:val="PlaceholderText"/>
            </w:rPr>
            <w:t>Choose an item.</w:t>
          </w:r>
        </w:p>
      </w:docPartBody>
    </w:docPart>
    <w:docPart>
      <w:docPartPr>
        <w:name w:val="02AE69B4434B4FD8A9F95B88A9F5E82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E22A40B-EF6C-482D-B6B8-95C7A3EA170E}"/>
      </w:docPartPr>
      <w:docPartBody>
        <w:p w:rsidR="00EE1E0B" w:rsidRDefault="00EE1E0B" w:rsidP="00EE1E0B">
          <w:pPr>
            <w:pStyle w:val="02AE69B4434B4FD8A9F95B88A9F5E827"/>
          </w:pPr>
          <w:r w:rsidRPr="007A5453">
            <w:rPr>
              <w:rStyle w:val="PlaceholderText"/>
            </w:rPr>
            <w:t>Choose an item.</w:t>
          </w:r>
        </w:p>
      </w:docPartBody>
    </w:docPart>
    <w:docPart>
      <w:docPartPr>
        <w:name w:val="414E4DB41F9E457EB36314C5A169159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F468BFC-5476-4A65-9017-8FF3637B0D91}"/>
      </w:docPartPr>
      <w:docPartBody>
        <w:p w:rsidR="00EE1E0B" w:rsidRDefault="00EE1E0B" w:rsidP="00EE1E0B">
          <w:pPr>
            <w:pStyle w:val="414E4DB41F9E457EB36314C5A169159C"/>
          </w:pPr>
          <w:r w:rsidRPr="007A5453">
            <w:rPr>
              <w:rStyle w:val="PlaceholderText"/>
            </w:rPr>
            <w:t>Choose an item.</w:t>
          </w:r>
        </w:p>
      </w:docPartBody>
    </w:docPart>
    <w:docPart>
      <w:docPartPr>
        <w:name w:val="23166C72B35944D78B9981615BADEB3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0ABE406-EE2B-48C7-8751-CF27F810AA19}"/>
      </w:docPartPr>
      <w:docPartBody>
        <w:p w:rsidR="00EE1E0B" w:rsidRDefault="00EE1E0B" w:rsidP="00EE1E0B">
          <w:pPr>
            <w:pStyle w:val="23166C72B35944D78B9981615BADEB36"/>
          </w:pPr>
          <w:r w:rsidRPr="007A5453">
            <w:rPr>
              <w:rStyle w:val="PlaceholderText"/>
            </w:rPr>
            <w:t>Choose an item.</w:t>
          </w:r>
        </w:p>
      </w:docPartBody>
    </w:docPart>
    <w:docPart>
      <w:docPartPr>
        <w:name w:val="D0B95FA8E0EA48DA854C406748434C4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1C15C49-318F-417F-ADD0-B4EB055430AA}"/>
      </w:docPartPr>
      <w:docPartBody>
        <w:p w:rsidR="00EE1E0B" w:rsidRDefault="00EE1E0B" w:rsidP="00EE1E0B">
          <w:pPr>
            <w:pStyle w:val="D0B95FA8E0EA48DA854C406748434C4D"/>
          </w:pPr>
          <w:r w:rsidRPr="007A5453">
            <w:rPr>
              <w:rStyle w:val="PlaceholderText"/>
            </w:rPr>
            <w:t>Choose an item.</w:t>
          </w:r>
        </w:p>
      </w:docPartBody>
    </w:docPart>
    <w:docPart>
      <w:docPartPr>
        <w:name w:val="3FB97D3F4FAA48E4B8F1BC9AEC966F4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BF3D23F-549A-42EC-B1D9-01FC69C835C4}"/>
      </w:docPartPr>
      <w:docPartBody>
        <w:p w:rsidR="00EE1E0B" w:rsidRDefault="00EE1E0B" w:rsidP="00EE1E0B">
          <w:pPr>
            <w:pStyle w:val="3FB97D3F4FAA48E4B8F1BC9AEC966F4D"/>
          </w:pPr>
          <w:r w:rsidRPr="007A5453">
            <w:rPr>
              <w:rStyle w:val="PlaceholderText"/>
            </w:rPr>
            <w:t>Choose an item.</w:t>
          </w:r>
        </w:p>
      </w:docPartBody>
    </w:docPart>
    <w:docPart>
      <w:docPartPr>
        <w:name w:val="2DAA5FB54DCB42C7BCE7BF7F00698CA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C56C041-CB1B-4636-BDEE-6C7B848DFAC5}"/>
      </w:docPartPr>
      <w:docPartBody>
        <w:p w:rsidR="00EE1E0B" w:rsidRDefault="00EE1E0B" w:rsidP="00EE1E0B">
          <w:pPr>
            <w:pStyle w:val="2DAA5FB54DCB42C7BCE7BF7F00698CA6"/>
          </w:pPr>
          <w:r w:rsidRPr="007A5453">
            <w:rPr>
              <w:rStyle w:val="PlaceholderText"/>
            </w:rPr>
            <w:t>Choose an item.</w:t>
          </w:r>
        </w:p>
      </w:docPartBody>
    </w:docPart>
    <w:docPart>
      <w:docPartPr>
        <w:name w:val="9FA726C47EE0485EB05728FF103A550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3F38D42-E6F6-44EF-B9FF-AEB86C0D73E2}"/>
      </w:docPartPr>
      <w:docPartBody>
        <w:p w:rsidR="00EE1E0B" w:rsidRDefault="00EE1E0B" w:rsidP="00EE1E0B">
          <w:pPr>
            <w:pStyle w:val="9FA726C47EE0485EB05728FF103A5509"/>
          </w:pPr>
          <w:r w:rsidRPr="007A5453">
            <w:rPr>
              <w:rStyle w:val="PlaceholderText"/>
            </w:rPr>
            <w:t>Choose an item.</w:t>
          </w:r>
        </w:p>
      </w:docPartBody>
    </w:docPart>
    <w:docPart>
      <w:docPartPr>
        <w:name w:val="2B6A221109E9425DA9347F7BB25DC50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045D497-42A1-4CE3-B300-E8EA48EB0DFA}"/>
      </w:docPartPr>
      <w:docPartBody>
        <w:p w:rsidR="00EE1E0B" w:rsidRDefault="00EE1E0B" w:rsidP="00EE1E0B">
          <w:pPr>
            <w:pStyle w:val="2B6A221109E9425DA9347F7BB25DC501"/>
          </w:pPr>
          <w:r w:rsidRPr="007A5453">
            <w:rPr>
              <w:rStyle w:val="PlaceholderText"/>
            </w:rPr>
            <w:t>Choose an item.</w:t>
          </w:r>
        </w:p>
      </w:docPartBody>
    </w:docPart>
    <w:docPart>
      <w:docPartPr>
        <w:name w:val="BF7F3BA6599A498885A2A7BE168E2DF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8AC8138-4334-4523-8029-DCA67825E016}"/>
      </w:docPartPr>
      <w:docPartBody>
        <w:p w:rsidR="00EE1E0B" w:rsidRDefault="00EE1E0B" w:rsidP="00EE1E0B">
          <w:pPr>
            <w:pStyle w:val="BF7F3BA6599A498885A2A7BE168E2DF0"/>
          </w:pPr>
          <w:r w:rsidRPr="007A5453">
            <w:rPr>
              <w:rStyle w:val="PlaceholderText"/>
            </w:rPr>
            <w:t>Choose an item.</w:t>
          </w:r>
        </w:p>
      </w:docPartBody>
    </w:docPart>
    <w:docPart>
      <w:docPartPr>
        <w:name w:val="541C1C06053A4D82808243573BD607E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73C52E1-0D3F-4CC0-A0C5-9C845A6AF3B6}"/>
      </w:docPartPr>
      <w:docPartBody>
        <w:p w:rsidR="00EE1E0B" w:rsidRDefault="00EE1E0B" w:rsidP="00EE1E0B">
          <w:pPr>
            <w:pStyle w:val="541C1C06053A4D82808243573BD607ED"/>
          </w:pPr>
          <w:r w:rsidRPr="00731BDB">
            <w:rPr>
              <w:rStyle w:val="PlaceholderText"/>
            </w:rPr>
            <w:t>Choose an item.</w:t>
          </w:r>
        </w:p>
      </w:docPartBody>
    </w:docPart>
    <w:docPart>
      <w:docPartPr>
        <w:name w:val="F09AF3C367614D25AE7BC87DDA773A2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1B5FBC9-9197-42A1-9468-C89E115FA61C}"/>
      </w:docPartPr>
      <w:docPartBody>
        <w:p w:rsidR="00EE1E0B" w:rsidRDefault="00EE1E0B" w:rsidP="00EE1E0B">
          <w:pPr>
            <w:pStyle w:val="F09AF3C367614D25AE7BC87DDA773A20"/>
          </w:pPr>
          <w:r w:rsidRPr="00731BDB">
            <w:rPr>
              <w:rStyle w:val="PlaceholderText"/>
            </w:rPr>
            <w:t>Choose an item.</w:t>
          </w:r>
        </w:p>
      </w:docPartBody>
    </w:docPart>
    <w:docPart>
      <w:docPartPr>
        <w:name w:val="ED9442C332EA47679C326C660EEF4EC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C7E2D78-D0F6-4EEF-A9A7-7EC030A4C433}"/>
      </w:docPartPr>
      <w:docPartBody>
        <w:p w:rsidR="00EE1E0B" w:rsidRDefault="00EE1E0B" w:rsidP="00EE1E0B">
          <w:pPr>
            <w:pStyle w:val="ED9442C332EA47679C326C660EEF4ECE"/>
          </w:pPr>
          <w:r w:rsidRPr="00731BDB">
            <w:rPr>
              <w:rStyle w:val="PlaceholderText"/>
            </w:rPr>
            <w:t>Choose an item.</w:t>
          </w:r>
        </w:p>
      </w:docPartBody>
    </w:docPart>
    <w:docPart>
      <w:docPartPr>
        <w:name w:val="10CB51399CD5446084B0838DD272C1C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69D0932-1A44-4352-85BF-66D4CC061879}"/>
      </w:docPartPr>
      <w:docPartBody>
        <w:p w:rsidR="00EE1E0B" w:rsidRDefault="00EE1E0B" w:rsidP="00EE1E0B">
          <w:pPr>
            <w:pStyle w:val="10CB51399CD5446084B0838DD272C1C3"/>
          </w:pPr>
          <w:r w:rsidRPr="00731BDB">
            <w:rPr>
              <w:rStyle w:val="PlaceholderText"/>
            </w:rPr>
            <w:t>Choose an item.</w:t>
          </w:r>
        </w:p>
      </w:docPartBody>
    </w:docPart>
    <w:docPart>
      <w:docPartPr>
        <w:name w:val="6201920D9D1748EBB1B328AF85629E3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1C3EBB9-04C3-4F9D-A610-CED64BCE2A28}"/>
      </w:docPartPr>
      <w:docPartBody>
        <w:p w:rsidR="00EE1E0B" w:rsidRDefault="00EE1E0B" w:rsidP="00EE1E0B">
          <w:pPr>
            <w:pStyle w:val="6201920D9D1748EBB1B328AF85629E3B"/>
          </w:pPr>
          <w:r w:rsidRPr="00731BDB">
            <w:rPr>
              <w:rStyle w:val="PlaceholderText"/>
            </w:rPr>
            <w:t>Choose an item.</w:t>
          </w:r>
        </w:p>
      </w:docPartBody>
    </w:docPart>
    <w:docPart>
      <w:docPartPr>
        <w:name w:val="BA5A7557514F45DBB3AED601EE8977A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835C0F2-A2EC-44E6-AC2F-0CB3F8008D22}"/>
      </w:docPartPr>
      <w:docPartBody>
        <w:p w:rsidR="00EE1E0B" w:rsidRDefault="00EE1E0B" w:rsidP="00EE1E0B">
          <w:pPr>
            <w:pStyle w:val="BA5A7557514F45DBB3AED601EE8977A6"/>
          </w:pPr>
          <w:r w:rsidRPr="00D85B0E">
            <w:rPr>
              <w:rStyle w:val="PlaceholderText"/>
            </w:rPr>
            <w:t>Choose an item.</w:t>
          </w:r>
        </w:p>
      </w:docPartBody>
    </w:docPart>
    <w:docPart>
      <w:docPartPr>
        <w:name w:val="2A1133F3D2F84F4C89C99BB0F58E1BD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040D733-AF44-4538-B1FC-38847053757D}"/>
      </w:docPartPr>
      <w:docPartBody>
        <w:p w:rsidR="00EE1E0B" w:rsidRDefault="00EE1E0B" w:rsidP="00EE1E0B">
          <w:pPr>
            <w:pStyle w:val="2A1133F3D2F84F4C89C99BB0F58E1BDF"/>
          </w:pPr>
          <w:r w:rsidRPr="00D85B0E">
            <w:rPr>
              <w:rStyle w:val="PlaceholderText"/>
            </w:rPr>
            <w:t>Choose an item.</w:t>
          </w:r>
        </w:p>
      </w:docPartBody>
    </w:docPart>
    <w:docPart>
      <w:docPartPr>
        <w:name w:val="0850DD20103E473FB06DC4DCF795A9A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3CEFF2F-E6D3-4A16-8FA9-57B624E0E9BA}"/>
      </w:docPartPr>
      <w:docPartBody>
        <w:p w:rsidR="00EE1E0B" w:rsidRDefault="00EE1E0B" w:rsidP="00EE1E0B">
          <w:pPr>
            <w:pStyle w:val="0850DD20103E473FB06DC4DCF795A9AB"/>
          </w:pPr>
          <w:r w:rsidRPr="00D85B0E">
            <w:rPr>
              <w:rStyle w:val="PlaceholderText"/>
            </w:rPr>
            <w:t>Choose an item.</w:t>
          </w:r>
        </w:p>
      </w:docPartBody>
    </w:docPart>
    <w:docPart>
      <w:docPartPr>
        <w:name w:val="2B601E1C74054574A1A44FB8D3E05EB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2922632-0540-49F4-B234-DC6896E57D18}"/>
      </w:docPartPr>
      <w:docPartBody>
        <w:p w:rsidR="00EE1E0B" w:rsidRDefault="00EE1E0B" w:rsidP="00EE1E0B">
          <w:pPr>
            <w:pStyle w:val="2B601E1C74054574A1A44FB8D3E05EBD"/>
          </w:pPr>
          <w:r w:rsidRPr="00D85B0E">
            <w:rPr>
              <w:rStyle w:val="PlaceholderText"/>
            </w:rPr>
            <w:t>Choose an item.</w:t>
          </w:r>
        </w:p>
      </w:docPartBody>
    </w:docPart>
    <w:docPart>
      <w:docPartPr>
        <w:name w:val="8F40B9F2C2614B13861FE92A79544B0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C83A744-C7B5-4F8E-BCCA-8540D4CBB6EC}"/>
      </w:docPartPr>
      <w:docPartBody>
        <w:p w:rsidR="00EE1E0B" w:rsidRDefault="00EE1E0B" w:rsidP="00EE1E0B">
          <w:pPr>
            <w:pStyle w:val="8F40B9F2C2614B13861FE92A79544B04"/>
          </w:pPr>
          <w:r w:rsidRPr="00D85B0E">
            <w:rPr>
              <w:rStyle w:val="PlaceholderText"/>
            </w:rPr>
            <w:t>Choose an item.</w:t>
          </w:r>
        </w:p>
      </w:docPartBody>
    </w:docPart>
    <w:docPart>
      <w:docPartPr>
        <w:name w:val="5AE6DAB7AF3940BF94ED56A881FB091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2A890B1-D60A-4CF9-83BE-570573069172}"/>
      </w:docPartPr>
      <w:docPartBody>
        <w:p w:rsidR="00EE1E0B" w:rsidRDefault="00EE1E0B" w:rsidP="00EE1E0B">
          <w:pPr>
            <w:pStyle w:val="5AE6DAB7AF3940BF94ED56A881FB0915"/>
          </w:pPr>
          <w:r w:rsidRPr="00D85B0E">
            <w:rPr>
              <w:rStyle w:val="PlaceholderText"/>
            </w:rPr>
            <w:t>Choose an item.</w:t>
          </w:r>
        </w:p>
      </w:docPartBody>
    </w:docPart>
    <w:docPart>
      <w:docPartPr>
        <w:name w:val="A2A98BB39361421FB467522A1F7264C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D8C1D07-A842-403C-9E3C-D0B73EE37B65}"/>
      </w:docPartPr>
      <w:docPartBody>
        <w:p w:rsidR="00EE1E0B" w:rsidRDefault="00EE1E0B" w:rsidP="00EE1E0B">
          <w:pPr>
            <w:pStyle w:val="A2A98BB39361421FB467522A1F7264CA"/>
          </w:pPr>
          <w:r w:rsidRPr="00D85B0E">
            <w:rPr>
              <w:rStyle w:val="PlaceholderText"/>
            </w:rPr>
            <w:t>Choose an item.</w:t>
          </w:r>
        </w:p>
      </w:docPartBody>
    </w:docPart>
    <w:docPart>
      <w:docPartPr>
        <w:name w:val="A67772AC2EEE434998C05F5CDC22EBC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8834209-C6BC-4C13-9DDF-D8CDF10C0C06}"/>
      </w:docPartPr>
      <w:docPartBody>
        <w:p w:rsidR="00EE1E0B" w:rsidRDefault="00EE1E0B" w:rsidP="00EE1E0B">
          <w:pPr>
            <w:pStyle w:val="A67772AC2EEE434998C05F5CDC22EBC4"/>
          </w:pPr>
          <w:r w:rsidRPr="00D85B0E">
            <w:rPr>
              <w:rStyle w:val="PlaceholderText"/>
            </w:rPr>
            <w:t>Choose an item.</w:t>
          </w:r>
        </w:p>
      </w:docPartBody>
    </w:docPart>
    <w:docPart>
      <w:docPartPr>
        <w:name w:val="CD7B3292A4734D46B46DFEAD08AB56E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82573AA-6659-4D0A-ABD5-570595AB369F}"/>
      </w:docPartPr>
      <w:docPartBody>
        <w:p w:rsidR="00EE1E0B" w:rsidRDefault="00EE1E0B" w:rsidP="00EE1E0B">
          <w:pPr>
            <w:pStyle w:val="CD7B3292A4734D46B46DFEAD08AB56EA"/>
          </w:pPr>
          <w:r w:rsidRPr="00D85B0E">
            <w:rPr>
              <w:rStyle w:val="PlaceholderText"/>
            </w:rPr>
            <w:t>Choose an item.</w:t>
          </w:r>
        </w:p>
      </w:docPartBody>
    </w:docPart>
    <w:docPart>
      <w:docPartPr>
        <w:name w:val="9222560A1384427C8674562BC534D1B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BCFE715-3D6E-449E-99CF-86A4AB63391D}"/>
      </w:docPartPr>
      <w:docPartBody>
        <w:p w:rsidR="00EE1E0B" w:rsidRDefault="00EE1E0B" w:rsidP="00EE1E0B">
          <w:pPr>
            <w:pStyle w:val="9222560A1384427C8674562BC534D1B7"/>
          </w:pPr>
          <w:r w:rsidRPr="00D85B0E">
            <w:rPr>
              <w:rStyle w:val="PlaceholderText"/>
            </w:rPr>
            <w:t>Choose an item.</w:t>
          </w:r>
        </w:p>
      </w:docPartBody>
    </w:docPart>
    <w:docPart>
      <w:docPartPr>
        <w:name w:val="88BC05867A834073BA9881145B924A7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0E666B9-5FCF-4C79-8A47-C6871407DFF3}"/>
      </w:docPartPr>
      <w:docPartBody>
        <w:p w:rsidR="00EE1E0B" w:rsidRDefault="00EE1E0B" w:rsidP="00EE1E0B">
          <w:pPr>
            <w:pStyle w:val="88BC05867A834073BA9881145B924A71"/>
          </w:pPr>
          <w:r w:rsidRPr="00D85B0E">
            <w:rPr>
              <w:rStyle w:val="PlaceholderText"/>
            </w:rPr>
            <w:t>Choose an item.</w:t>
          </w:r>
        </w:p>
      </w:docPartBody>
    </w:docPart>
    <w:docPart>
      <w:docPartPr>
        <w:name w:val="5F903B53E94144859B33A2D5B29CD1C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CEE7C57-EE38-4C67-9FD9-75EC9EF9F567}"/>
      </w:docPartPr>
      <w:docPartBody>
        <w:p w:rsidR="00EE1E0B" w:rsidRDefault="00EE1E0B" w:rsidP="00EE1E0B">
          <w:pPr>
            <w:pStyle w:val="5F903B53E94144859B33A2D5B29CD1C5"/>
          </w:pPr>
          <w:r w:rsidRPr="00D85B0E">
            <w:rPr>
              <w:rStyle w:val="PlaceholderText"/>
            </w:rPr>
            <w:t>Choose an item.</w:t>
          </w:r>
        </w:p>
      </w:docPartBody>
    </w:docPart>
    <w:docPart>
      <w:docPartPr>
        <w:name w:val="CA0825C24B06435D92C9A5D287F1BA2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8CB69A5-FFA6-46DD-8B62-B66A2F133A20}"/>
      </w:docPartPr>
      <w:docPartBody>
        <w:p w:rsidR="00EE1E0B" w:rsidRDefault="00EE1E0B" w:rsidP="00EE1E0B">
          <w:pPr>
            <w:pStyle w:val="CA0825C24B06435D92C9A5D287F1BA2C"/>
          </w:pPr>
          <w:r w:rsidRPr="00D85B0E">
            <w:rPr>
              <w:rStyle w:val="PlaceholderText"/>
            </w:rPr>
            <w:t>Choose an item.</w:t>
          </w:r>
        </w:p>
      </w:docPartBody>
    </w:docPart>
    <w:docPart>
      <w:docPartPr>
        <w:name w:val="286CBA7F7E334D5AB766339B481E448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59B46E3-70AD-415F-990A-2EF6530F343C}"/>
      </w:docPartPr>
      <w:docPartBody>
        <w:p w:rsidR="003B7361" w:rsidRDefault="00EE1E0B" w:rsidP="00EE1E0B">
          <w:pPr>
            <w:pStyle w:val="286CBA7F7E334D5AB766339B481E4489"/>
          </w:pPr>
          <w:r w:rsidRPr="007A5453">
            <w:rPr>
              <w:rStyle w:val="PlaceholderText"/>
            </w:rPr>
            <w:t>Choose an item.</w:t>
          </w:r>
        </w:p>
      </w:docPartBody>
    </w:docPart>
    <w:docPart>
      <w:docPartPr>
        <w:name w:val="E7962DEF538048458C34B7D2EC1F566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86A6EE8-FABB-49F9-8888-538FF92621B0}"/>
      </w:docPartPr>
      <w:docPartBody>
        <w:p w:rsidR="003B7361" w:rsidRDefault="00EE1E0B" w:rsidP="00EE1E0B">
          <w:pPr>
            <w:pStyle w:val="E7962DEF538048458C34B7D2EC1F5662"/>
          </w:pPr>
          <w:r w:rsidRPr="007A5453">
            <w:rPr>
              <w:rStyle w:val="PlaceholderText"/>
            </w:rPr>
            <w:t>Choose an item.</w:t>
          </w:r>
        </w:p>
      </w:docPartBody>
    </w:docPart>
    <w:docPart>
      <w:docPartPr>
        <w:name w:val="146628753C0644CEA8D70C3BBE13B52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1612746-211E-4F58-8BDE-36FE64C0F958}"/>
      </w:docPartPr>
      <w:docPartBody>
        <w:p w:rsidR="003B7361" w:rsidRDefault="00EE1E0B" w:rsidP="00EE1E0B">
          <w:pPr>
            <w:pStyle w:val="146628753C0644CEA8D70C3BBE13B521"/>
          </w:pPr>
          <w:r w:rsidRPr="00731BDB">
            <w:rPr>
              <w:rStyle w:val="PlaceholderText"/>
            </w:rPr>
            <w:t>Choose an item.</w:t>
          </w:r>
        </w:p>
      </w:docPartBody>
    </w:docPart>
    <w:docPart>
      <w:docPartPr>
        <w:name w:val="3944700518174ED7AF513DA76820F3A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1995EBE-B855-4514-A628-9537CDD880B1}"/>
      </w:docPartPr>
      <w:docPartBody>
        <w:p w:rsidR="003B7361" w:rsidRDefault="00EE1E0B" w:rsidP="00EE1E0B">
          <w:pPr>
            <w:pStyle w:val="3944700518174ED7AF513DA76820F3A7"/>
          </w:pPr>
          <w:r w:rsidRPr="00731BDB">
            <w:rPr>
              <w:rStyle w:val="PlaceholderText"/>
            </w:rPr>
            <w:t>Choose an item.</w:t>
          </w:r>
        </w:p>
      </w:docPartBody>
    </w:docPart>
    <w:docPart>
      <w:docPartPr>
        <w:name w:val="BB1298BC29CD4C448E3687EB4B06ACE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4612AE3-DDD6-489B-8AAB-A2F6F574C929}"/>
      </w:docPartPr>
      <w:docPartBody>
        <w:p w:rsidR="003B7361" w:rsidRDefault="00EE1E0B" w:rsidP="00EE1E0B">
          <w:pPr>
            <w:pStyle w:val="BB1298BC29CD4C448E3687EB4B06ACEE"/>
          </w:pPr>
          <w:r w:rsidRPr="00731BDB">
            <w:rPr>
              <w:rStyle w:val="PlaceholderText"/>
            </w:rPr>
            <w:t>Choose an item.</w:t>
          </w:r>
        </w:p>
      </w:docPartBody>
    </w:docPart>
    <w:docPart>
      <w:docPartPr>
        <w:name w:val="33BF8B3DCE7E4F0884C3F101C05BAF9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D754104-7F64-4944-A8D7-C6C15CF40E4A}"/>
      </w:docPartPr>
      <w:docPartBody>
        <w:p w:rsidR="003B7361" w:rsidRDefault="00EE1E0B" w:rsidP="00EE1E0B">
          <w:pPr>
            <w:pStyle w:val="33BF8B3DCE7E4F0884C3F101C05BAF9A"/>
          </w:pPr>
          <w:r w:rsidRPr="00731BDB">
            <w:rPr>
              <w:rStyle w:val="PlaceholderText"/>
            </w:rPr>
            <w:t>Choose an item.</w:t>
          </w:r>
        </w:p>
      </w:docPartBody>
    </w:docPart>
    <w:docPart>
      <w:docPartPr>
        <w:name w:val="B86742D031CF4CAB984DAD786F2FB0C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F638823-B693-45B2-9840-CBE39D3EF689}"/>
      </w:docPartPr>
      <w:docPartBody>
        <w:p w:rsidR="003B7361" w:rsidRDefault="00EE1E0B" w:rsidP="00EE1E0B">
          <w:pPr>
            <w:pStyle w:val="B86742D031CF4CAB984DAD786F2FB0C2"/>
          </w:pPr>
          <w:r w:rsidRPr="00731BDB">
            <w:rPr>
              <w:rStyle w:val="PlaceholderText"/>
            </w:rPr>
            <w:t>Choose an item.</w:t>
          </w:r>
        </w:p>
      </w:docPartBody>
    </w:docPart>
    <w:docPart>
      <w:docPartPr>
        <w:name w:val="DA62C87A88854C3C9D048436EB4D453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829B900-1281-4913-B004-6B883028EAEB}"/>
      </w:docPartPr>
      <w:docPartBody>
        <w:p w:rsidR="003B7361" w:rsidRDefault="00EE1E0B" w:rsidP="00EE1E0B">
          <w:pPr>
            <w:pStyle w:val="DA62C87A88854C3C9D048436EB4D4539"/>
          </w:pPr>
          <w:r w:rsidRPr="00D85B0E">
            <w:rPr>
              <w:rStyle w:val="PlaceholderText"/>
            </w:rPr>
            <w:t>Choose an item.</w:t>
          </w:r>
        </w:p>
      </w:docPartBody>
    </w:docPart>
    <w:docPart>
      <w:docPartPr>
        <w:name w:val="B6ED0C37EA5542A8BE23F969DA48D9C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68FF1DE-4FB4-4FA1-AD63-226741E5042F}"/>
      </w:docPartPr>
      <w:docPartBody>
        <w:p w:rsidR="003B7361" w:rsidRDefault="00EE1E0B" w:rsidP="00EE1E0B">
          <w:pPr>
            <w:pStyle w:val="B6ED0C37EA5542A8BE23F969DA48D9C1"/>
          </w:pPr>
          <w:r w:rsidRPr="00D85B0E">
            <w:rPr>
              <w:rStyle w:val="PlaceholderText"/>
            </w:rPr>
            <w:t>Choose an item.</w:t>
          </w:r>
        </w:p>
      </w:docPartBody>
    </w:docPart>
    <w:docPart>
      <w:docPartPr>
        <w:name w:val="DE4020FD37D047D5959EC88CAFC001B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23436CE-2EB5-4471-BA3B-25F5B6C46EE6}"/>
      </w:docPartPr>
      <w:docPartBody>
        <w:p w:rsidR="003B7361" w:rsidRDefault="00EE1E0B" w:rsidP="00EE1E0B">
          <w:pPr>
            <w:pStyle w:val="DE4020FD37D047D5959EC88CAFC001B2"/>
          </w:pPr>
          <w:r w:rsidRPr="00D85B0E">
            <w:rPr>
              <w:rStyle w:val="PlaceholderText"/>
            </w:rPr>
            <w:t>Choose an item.</w:t>
          </w:r>
        </w:p>
      </w:docPartBody>
    </w:docPart>
    <w:docPart>
      <w:docPartPr>
        <w:name w:val="F22B060CED8948289E444D002BFCE47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179C2E8-63F1-4C2C-BD0C-7DBE38E7D488}"/>
      </w:docPartPr>
      <w:docPartBody>
        <w:p w:rsidR="003B7361" w:rsidRDefault="00EE1E0B" w:rsidP="00EE1E0B">
          <w:pPr>
            <w:pStyle w:val="F22B060CED8948289E444D002BFCE476"/>
          </w:pPr>
          <w:r w:rsidRPr="00D85B0E">
            <w:rPr>
              <w:rStyle w:val="PlaceholderText"/>
            </w:rPr>
            <w:t>Choose an item.</w:t>
          </w:r>
        </w:p>
      </w:docPartBody>
    </w:docPart>
    <w:docPart>
      <w:docPartPr>
        <w:name w:val="EE60221131C0436AA5E0329DAA75EAA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B9B3F7A-625B-46ED-9E42-7EC7AF00BABF}"/>
      </w:docPartPr>
      <w:docPartBody>
        <w:p w:rsidR="003B7361" w:rsidRDefault="00EE1E0B" w:rsidP="00EE1E0B">
          <w:pPr>
            <w:pStyle w:val="EE60221131C0436AA5E0329DAA75EAA5"/>
          </w:pPr>
          <w:r w:rsidRPr="00D85B0E">
            <w:rPr>
              <w:rStyle w:val="PlaceholderText"/>
            </w:rPr>
            <w:t>Choose an item.</w:t>
          </w:r>
        </w:p>
      </w:docPartBody>
    </w:docPart>
    <w:docPart>
      <w:docPartPr>
        <w:name w:val="7AF7F8BE3DB74A38AC45826DD6B126C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8700A16-F4DA-4052-8186-B74B972A15A5}"/>
      </w:docPartPr>
      <w:docPartBody>
        <w:p w:rsidR="003B7361" w:rsidRDefault="00EE1E0B" w:rsidP="00EE1E0B">
          <w:pPr>
            <w:pStyle w:val="7AF7F8BE3DB74A38AC45826DD6B126C0"/>
          </w:pPr>
          <w:r w:rsidRPr="00D85B0E">
            <w:rPr>
              <w:rStyle w:val="PlaceholderText"/>
            </w:rPr>
            <w:t>Choose an item.</w:t>
          </w:r>
        </w:p>
      </w:docPartBody>
    </w:docPart>
    <w:docPart>
      <w:docPartPr>
        <w:name w:val="9B4C04EAB9DD4800BAB04898C5148EB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ADEB98F-B619-4A93-AC04-8DACB6DE73BF}"/>
      </w:docPartPr>
      <w:docPartBody>
        <w:p w:rsidR="003B7361" w:rsidRDefault="00EE1E0B" w:rsidP="00EE1E0B">
          <w:pPr>
            <w:pStyle w:val="9B4C04EAB9DD4800BAB04898C5148EB4"/>
          </w:pPr>
          <w:r w:rsidRPr="00D85B0E">
            <w:rPr>
              <w:rStyle w:val="PlaceholderText"/>
            </w:rPr>
            <w:t>Choose an item.</w:t>
          </w:r>
        </w:p>
      </w:docPartBody>
    </w:docPart>
    <w:docPart>
      <w:docPartPr>
        <w:name w:val="ADFBC9EBE1D24EDD85D084A7E288B1A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3140CE9-9A70-4C5B-A65D-68EC02579141}"/>
      </w:docPartPr>
      <w:docPartBody>
        <w:p w:rsidR="003B7361" w:rsidRDefault="00EE1E0B" w:rsidP="00EE1E0B">
          <w:pPr>
            <w:pStyle w:val="ADFBC9EBE1D24EDD85D084A7E288B1A1"/>
          </w:pPr>
          <w:r w:rsidRPr="00D85B0E">
            <w:rPr>
              <w:rStyle w:val="PlaceholderText"/>
            </w:rPr>
            <w:t>Choose an item.</w:t>
          </w:r>
        </w:p>
      </w:docPartBody>
    </w:docPart>
    <w:docPart>
      <w:docPartPr>
        <w:name w:val="A63AC425753046EE8D20836CEB92F6E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9E88ED5-BAF2-4A4D-8492-2C181DD7857E}"/>
      </w:docPartPr>
      <w:docPartBody>
        <w:p w:rsidR="003B7361" w:rsidRDefault="00EE1E0B" w:rsidP="00EE1E0B">
          <w:pPr>
            <w:pStyle w:val="A63AC425753046EE8D20836CEB92F6E0"/>
          </w:pPr>
          <w:r w:rsidRPr="00D85B0E">
            <w:rPr>
              <w:rStyle w:val="PlaceholderText"/>
            </w:rPr>
            <w:t>Choose an item.</w:t>
          </w:r>
        </w:p>
      </w:docPartBody>
    </w:docPart>
    <w:docPart>
      <w:docPartPr>
        <w:name w:val="11C6FD250BAF4004930A6204D7911E0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1198056-D868-4E14-A553-3312A031E4F5}"/>
      </w:docPartPr>
      <w:docPartBody>
        <w:p w:rsidR="003B7361" w:rsidRDefault="00EE1E0B" w:rsidP="00EE1E0B">
          <w:pPr>
            <w:pStyle w:val="11C6FD250BAF4004930A6204D7911E03"/>
          </w:pPr>
          <w:r w:rsidRPr="00D85B0E">
            <w:rPr>
              <w:rStyle w:val="PlaceholderText"/>
            </w:rPr>
            <w:t>Choose an item.</w:t>
          </w:r>
        </w:p>
      </w:docPartBody>
    </w:docPart>
    <w:docPart>
      <w:docPartPr>
        <w:name w:val="1614E680308F4929AE11FA6FF44E7CE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E29AEB6-5BE8-48F9-9230-ED9E79F5EDE9}"/>
      </w:docPartPr>
      <w:docPartBody>
        <w:p w:rsidR="003B7361" w:rsidRDefault="00EE1E0B" w:rsidP="00EE1E0B">
          <w:pPr>
            <w:pStyle w:val="1614E680308F4929AE11FA6FF44E7CE6"/>
          </w:pPr>
          <w:r w:rsidRPr="00D85B0E">
            <w:rPr>
              <w:rStyle w:val="PlaceholderText"/>
            </w:rPr>
            <w:t>Choose an item.</w:t>
          </w:r>
        </w:p>
      </w:docPartBody>
    </w:docPart>
    <w:docPart>
      <w:docPartPr>
        <w:name w:val="ACB910FC47584EDEB20DFBBE069AC1D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10C040A-C565-4441-95DF-9AEE39C9483B}"/>
      </w:docPartPr>
      <w:docPartBody>
        <w:p w:rsidR="003B7361" w:rsidRDefault="00EE1E0B" w:rsidP="00EE1E0B">
          <w:pPr>
            <w:pStyle w:val="ACB910FC47584EDEB20DFBBE069AC1D1"/>
          </w:pPr>
          <w:r w:rsidRPr="007A5453">
            <w:rPr>
              <w:rStyle w:val="PlaceholderText"/>
            </w:rPr>
            <w:t>Choose an item.</w:t>
          </w:r>
        </w:p>
      </w:docPartBody>
    </w:docPart>
    <w:docPart>
      <w:docPartPr>
        <w:name w:val="EE6B927E1CE0499CBAF46C513A9ED62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84E2057-0746-42DB-9BCE-69C8052CEB59}"/>
      </w:docPartPr>
      <w:docPartBody>
        <w:p w:rsidR="003B7361" w:rsidRDefault="00EE1E0B" w:rsidP="00EE1E0B">
          <w:pPr>
            <w:pStyle w:val="EE6B927E1CE0499CBAF46C513A9ED62B"/>
          </w:pPr>
          <w:r w:rsidRPr="007A5453">
            <w:rPr>
              <w:rStyle w:val="PlaceholderText"/>
            </w:rPr>
            <w:t>Choose an item.</w:t>
          </w:r>
        </w:p>
      </w:docPartBody>
    </w:docPart>
    <w:docPart>
      <w:docPartPr>
        <w:name w:val="483865D68CA64DC1B7B920F901905EA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BC1DB65-3F1D-45C6-893D-3895270110B0}"/>
      </w:docPartPr>
      <w:docPartBody>
        <w:p w:rsidR="003B7361" w:rsidRDefault="00EE1E0B" w:rsidP="00EE1E0B">
          <w:pPr>
            <w:pStyle w:val="483865D68CA64DC1B7B920F901905EA4"/>
          </w:pPr>
          <w:r w:rsidRPr="007A5453">
            <w:rPr>
              <w:rStyle w:val="PlaceholderText"/>
            </w:rPr>
            <w:t>Choose an item.</w:t>
          </w:r>
        </w:p>
      </w:docPartBody>
    </w:docPart>
    <w:docPart>
      <w:docPartPr>
        <w:name w:val="2F5141DEC5C142DBB22D21B22307C34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5CC434B-77D7-418F-8328-7F8971F9D99E}"/>
      </w:docPartPr>
      <w:docPartBody>
        <w:p w:rsidR="003B7361" w:rsidRDefault="00EE1E0B" w:rsidP="00EE1E0B">
          <w:pPr>
            <w:pStyle w:val="2F5141DEC5C142DBB22D21B22307C341"/>
          </w:pPr>
          <w:r w:rsidRPr="007A5453">
            <w:rPr>
              <w:rStyle w:val="PlaceholderText"/>
            </w:rPr>
            <w:t>Choose an item.</w:t>
          </w:r>
        </w:p>
      </w:docPartBody>
    </w:docPart>
    <w:docPart>
      <w:docPartPr>
        <w:name w:val="783BAB3A05CB4765876288F200FEC2C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CD628A2-2683-484F-995A-55565E01ECEF}"/>
      </w:docPartPr>
      <w:docPartBody>
        <w:p w:rsidR="003B7361" w:rsidRDefault="00EE1E0B" w:rsidP="00EE1E0B">
          <w:pPr>
            <w:pStyle w:val="783BAB3A05CB4765876288F200FEC2C8"/>
          </w:pPr>
          <w:r w:rsidRPr="007A5453">
            <w:rPr>
              <w:rStyle w:val="PlaceholderText"/>
            </w:rPr>
            <w:t>Choose an item.</w:t>
          </w:r>
        </w:p>
      </w:docPartBody>
    </w:docPart>
    <w:docPart>
      <w:docPartPr>
        <w:name w:val="83CE7FED485941DCA79C490B1EF5025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8F499F0-3D9D-4887-920E-D498077FFE70}"/>
      </w:docPartPr>
      <w:docPartBody>
        <w:p w:rsidR="003B7361" w:rsidRDefault="00EE1E0B" w:rsidP="00EE1E0B">
          <w:pPr>
            <w:pStyle w:val="83CE7FED485941DCA79C490B1EF5025C"/>
          </w:pPr>
          <w:r w:rsidRPr="007A5453">
            <w:rPr>
              <w:rStyle w:val="PlaceholderText"/>
            </w:rPr>
            <w:t>Choose an item.</w:t>
          </w:r>
        </w:p>
      </w:docPartBody>
    </w:docPart>
    <w:docPart>
      <w:docPartPr>
        <w:name w:val="EBD678384DA04835AD4F95B2A9B131A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8E866A8-4E0C-4D03-89EC-E957D0D02996}"/>
      </w:docPartPr>
      <w:docPartBody>
        <w:p w:rsidR="003B7361" w:rsidRDefault="00EE1E0B" w:rsidP="00EE1E0B">
          <w:pPr>
            <w:pStyle w:val="EBD678384DA04835AD4F95B2A9B131A6"/>
          </w:pPr>
          <w:r w:rsidRPr="007A5453">
            <w:rPr>
              <w:rStyle w:val="PlaceholderText"/>
            </w:rPr>
            <w:t>Choose an item.</w:t>
          </w:r>
        </w:p>
      </w:docPartBody>
    </w:docPart>
    <w:docPart>
      <w:docPartPr>
        <w:name w:val="EE427B98D1D945FEBF9FC7D45FB8262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54048F0-8F19-481E-9462-BA96F8D75D1C}"/>
      </w:docPartPr>
      <w:docPartBody>
        <w:p w:rsidR="003B7361" w:rsidRDefault="00EE1E0B" w:rsidP="00EE1E0B">
          <w:pPr>
            <w:pStyle w:val="EE427B98D1D945FEBF9FC7D45FB82623"/>
          </w:pPr>
          <w:r w:rsidRPr="007A5453">
            <w:rPr>
              <w:rStyle w:val="PlaceholderText"/>
            </w:rPr>
            <w:t>Choose an item.</w:t>
          </w:r>
        </w:p>
      </w:docPartBody>
    </w:docPart>
    <w:docPart>
      <w:docPartPr>
        <w:name w:val="8F24C372D7394AB5B6E1B62B35B9273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893A95C-35D8-403E-B2FF-BB1AB777C143}"/>
      </w:docPartPr>
      <w:docPartBody>
        <w:p w:rsidR="003B7361" w:rsidRDefault="00EE1E0B" w:rsidP="00EE1E0B">
          <w:pPr>
            <w:pStyle w:val="8F24C372D7394AB5B6E1B62B35B92739"/>
          </w:pPr>
          <w:r w:rsidRPr="007A5453">
            <w:rPr>
              <w:rStyle w:val="PlaceholderText"/>
            </w:rPr>
            <w:t>Choose an item.</w:t>
          </w:r>
        </w:p>
      </w:docPartBody>
    </w:docPart>
    <w:docPart>
      <w:docPartPr>
        <w:name w:val="74B3A67962464BEDA22BEA41956C1B7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979880C-B381-4CA4-A6F2-F404AEECBFE5}"/>
      </w:docPartPr>
      <w:docPartBody>
        <w:p w:rsidR="003B7361" w:rsidRDefault="00EE1E0B" w:rsidP="00EE1E0B">
          <w:pPr>
            <w:pStyle w:val="74B3A67962464BEDA22BEA41956C1B7B"/>
          </w:pPr>
          <w:r w:rsidRPr="007A5453">
            <w:rPr>
              <w:rStyle w:val="PlaceholderText"/>
            </w:rPr>
            <w:t>Choose an item.</w:t>
          </w:r>
        </w:p>
      </w:docPartBody>
    </w:docPart>
    <w:docPart>
      <w:docPartPr>
        <w:name w:val="995940E04AE94A0DB9675DD03526682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ABD64EF-ADD6-4910-9438-2EFAF9717EC2}"/>
      </w:docPartPr>
      <w:docPartBody>
        <w:p w:rsidR="003B7361" w:rsidRDefault="00EE1E0B" w:rsidP="00EE1E0B">
          <w:pPr>
            <w:pStyle w:val="995940E04AE94A0DB9675DD03526682D"/>
          </w:pPr>
          <w:r w:rsidRPr="007A5453">
            <w:rPr>
              <w:rStyle w:val="PlaceholderText"/>
            </w:rPr>
            <w:t>Choose an item.</w:t>
          </w:r>
        </w:p>
      </w:docPartBody>
    </w:docPart>
    <w:docPart>
      <w:docPartPr>
        <w:name w:val="E64B5FB5FC9E48B1A224F6C65E0F4A1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E3D2A5B-7A4F-4C9A-A605-13F6E4D3AF7F}"/>
      </w:docPartPr>
      <w:docPartBody>
        <w:p w:rsidR="003B7361" w:rsidRDefault="00EE1E0B" w:rsidP="00EE1E0B">
          <w:pPr>
            <w:pStyle w:val="E64B5FB5FC9E48B1A224F6C65E0F4A1F"/>
          </w:pPr>
          <w:r w:rsidRPr="007A5453">
            <w:rPr>
              <w:rStyle w:val="PlaceholderText"/>
            </w:rPr>
            <w:t>Choose an item.</w:t>
          </w:r>
        </w:p>
      </w:docPartBody>
    </w:docPart>
    <w:docPart>
      <w:docPartPr>
        <w:name w:val="2A73B35F1BF743059CC60814D4036A2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5A049F1-6BF3-479B-9460-80F22F01F549}"/>
      </w:docPartPr>
      <w:docPartBody>
        <w:p w:rsidR="003B7361" w:rsidRDefault="00EE1E0B" w:rsidP="00EE1E0B">
          <w:pPr>
            <w:pStyle w:val="2A73B35F1BF743059CC60814D4036A29"/>
          </w:pPr>
          <w:r w:rsidRPr="007A5453">
            <w:rPr>
              <w:rStyle w:val="PlaceholderText"/>
            </w:rPr>
            <w:t>Choose an item.</w:t>
          </w:r>
        </w:p>
      </w:docPartBody>
    </w:docPart>
    <w:docPart>
      <w:docPartPr>
        <w:name w:val="8505A4314E5F44E3953EA651A896C9A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2F3EB04-B1E1-4E49-8AA8-E511CC80236E}"/>
      </w:docPartPr>
      <w:docPartBody>
        <w:p w:rsidR="003B7361" w:rsidRDefault="00EE1E0B" w:rsidP="00EE1E0B">
          <w:pPr>
            <w:pStyle w:val="8505A4314E5F44E3953EA651A896C9A4"/>
          </w:pPr>
          <w:r w:rsidRPr="007A5453">
            <w:rPr>
              <w:rStyle w:val="PlaceholderText"/>
            </w:rPr>
            <w:t>Choose an item.</w:t>
          </w:r>
        </w:p>
      </w:docPartBody>
    </w:docPart>
    <w:docPart>
      <w:docPartPr>
        <w:name w:val="79DD0B9539D94396A22E82D8F4F691B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89C9867-2AA1-41FD-93FA-8501E45940EF}"/>
      </w:docPartPr>
      <w:docPartBody>
        <w:p w:rsidR="003B7361" w:rsidRDefault="00EE1E0B" w:rsidP="00EE1E0B">
          <w:pPr>
            <w:pStyle w:val="79DD0B9539D94396A22E82D8F4F691BE"/>
          </w:pPr>
          <w:r w:rsidRPr="007A5453">
            <w:rPr>
              <w:rStyle w:val="PlaceholderText"/>
            </w:rPr>
            <w:t>Choose an item.</w:t>
          </w:r>
        </w:p>
      </w:docPartBody>
    </w:docPart>
    <w:docPart>
      <w:docPartPr>
        <w:name w:val="351429FAA36B43E9943C36AFE825F43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1CD04AC-8D3D-4097-85A1-6A4CAD66150A}"/>
      </w:docPartPr>
      <w:docPartBody>
        <w:p w:rsidR="003B7361" w:rsidRDefault="00EE1E0B" w:rsidP="00EE1E0B">
          <w:pPr>
            <w:pStyle w:val="351429FAA36B43E9943C36AFE825F43A"/>
          </w:pPr>
          <w:r w:rsidRPr="007A5453">
            <w:rPr>
              <w:rStyle w:val="PlaceholderText"/>
            </w:rPr>
            <w:t>Choose an item.</w:t>
          </w:r>
        </w:p>
      </w:docPartBody>
    </w:docPart>
    <w:docPart>
      <w:docPartPr>
        <w:name w:val="1791B832683A48F49355DD4779ADED2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1869E86-653C-4913-8A22-9EABD9B4EB30}"/>
      </w:docPartPr>
      <w:docPartBody>
        <w:p w:rsidR="003B7361" w:rsidRDefault="00EE1E0B" w:rsidP="00EE1E0B">
          <w:pPr>
            <w:pStyle w:val="1791B832683A48F49355DD4779ADED2E"/>
          </w:pPr>
          <w:r w:rsidRPr="007A5453">
            <w:rPr>
              <w:rStyle w:val="PlaceholderText"/>
            </w:rPr>
            <w:t>Choose an item.</w:t>
          </w:r>
        </w:p>
      </w:docPartBody>
    </w:docPart>
    <w:docPart>
      <w:docPartPr>
        <w:name w:val="ABFC45078DBC4270B4A7009DC26FC07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C336698-F8B9-4F7E-B70C-5E7425B37D59}"/>
      </w:docPartPr>
      <w:docPartBody>
        <w:p w:rsidR="003B7361" w:rsidRDefault="00EE1E0B" w:rsidP="00EE1E0B">
          <w:pPr>
            <w:pStyle w:val="ABFC45078DBC4270B4A7009DC26FC072"/>
          </w:pPr>
          <w:r w:rsidRPr="00D85B0E">
            <w:rPr>
              <w:rStyle w:val="PlaceholderText"/>
            </w:rPr>
            <w:t>Choose an item.</w:t>
          </w:r>
        </w:p>
      </w:docPartBody>
    </w:docPart>
    <w:docPart>
      <w:docPartPr>
        <w:name w:val="07C899CD0D76403F946FBA486ACF9F1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E1896C5-CB06-474D-844C-5FC6B339ADC7}"/>
      </w:docPartPr>
      <w:docPartBody>
        <w:p w:rsidR="003B7361" w:rsidRDefault="003B7361" w:rsidP="003B7361">
          <w:pPr>
            <w:pStyle w:val="07C899CD0D76403F946FBA486ACF9F1F"/>
          </w:pPr>
          <w:r w:rsidRPr="006F4E9C">
            <w:rPr>
              <w:rStyle w:val="PlaceholderText"/>
            </w:rPr>
            <w:t>Choose an item.</w:t>
          </w:r>
        </w:p>
      </w:docPartBody>
    </w:docPart>
    <w:docPart>
      <w:docPartPr>
        <w:name w:val="D2A5CD72F72A42E6B7472E852F16F26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A29AC6D-B103-4AD7-A9B3-89B0210EC9BE}"/>
      </w:docPartPr>
      <w:docPartBody>
        <w:p w:rsidR="003B7361" w:rsidRDefault="003B7361" w:rsidP="003B7361">
          <w:pPr>
            <w:pStyle w:val="D2A5CD72F72A42E6B7472E852F16F268"/>
          </w:pPr>
          <w:r w:rsidRPr="006F4E9C">
            <w:rPr>
              <w:rStyle w:val="PlaceholderText"/>
            </w:rPr>
            <w:t>Choose an item.</w:t>
          </w:r>
        </w:p>
      </w:docPartBody>
    </w:docPart>
    <w:docPart>
      <w:docPartPr>
        <w:name w:val="15D4A8D9D73048DB8C840C5C1A5CFC9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C88FB40-095C-4D96-AF6D-C6C576C60DFC}"/>
      </w:docPartPr>
      <w:docPartBody>
        <w:p w:rsidR="003B7361" w:rsidRDefault="003B7361" w:rsidP="003B7361">
          <w:pPr>
            <w:pStyle w:val="15D4A8D9D73048DB8C840C5C1A5CFC9B"/>
          </w:pPr>
          <w:r w:rsidRPr="006F4E9C">
            <w:rPr>
              <w:rStyle w:val="PlaceholderText"/>
            </w:rPr>
            <w:t>Choose an item.</w:t>
          </w:r>
        </w:p>
      </w:docPartBody>
    </w:docPart>
    <w:docPart>
      <w:docPartPr>
        <w:name w:val="019EADCC89584A75BA66FE7D712DCE5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A42D779-D444-4A60-9850-773B25CE372F}"/>
      </w:docPartPr>
      <w:docPartBody>
        <w:p w:rsidR="003B7361" w:rsidRDefault="003B7361" w:rsidP="003B7361">
          <w:pPr>
            <w:pStyle w:val="019EADCC89584A75BA66FE7D712DCE58"/>
          </w:pPr>
          <w:r w:rsidRPr="006F4E9C">
            <w:rPr>
              <w:rStyle w:val="PlaceholderText"/>
            </w:rPr>
            <w:t>Choose an item.</w:t>
          </w:r>
        </w:p>
      </w:docPartBody>
    </w:docPart>
    <w:docPart>
      <w:docPartPr>
        <w:name w:val="0EA5D87BE88A49D5ADE172DE9A27C57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C42BBEA-0E2E-4945-BEB8-3B99EE737B66}"/>
      </w:docPartPr>
      <w:docPartBody>
        <w:p w:rsidR="003B7361" w:rsidRDefault="003B7361" w:rsidP="003B7361">
          <w:pPr>
            <w:pStyle w:val="0EA5D87BE88A49D5ADE172DE9A27C570"/>
          </w:pPr>
          <w:r w:rsidRPr="006F4E9C">
            <w:rPr>
              <w:rStyle w:val="PlaceholderText"/>
            </w:rPr>
            <w:t>Choose an item.</w:t>
          </w:r>
        </w:p>
      </w:docPartBody>
    </w:docPart>
    <w:docPart>
      <w:docPartPr>
        <w:name w:val="7A0E3B037CDB4286B8272A945F29C3B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ADCF09C-8E1D-41D3-B60B-CA2C87475588}"/>
      </w:docPartPr>
      <w:docPartBody>
        <w:p w:rsidR="003B7361" w:rsidRDefault="003B7361" w:rsidP="003B7361">
          <w:pPr>
            <w:pStyle w:val="7A0E3B037CDB4286B8272A945F29C3B8"/>
          </w:pPr>
          <w:r w:rsidRPr="006F4E9C">
            <w:rPr>
              <w:rStyle w:val="PlaceholderText"/>
            </w:rPr>
            <w:t>Choose an item.</w:t>
          </w:r>
        </w:p>
      </w:docPartBody>
    </w:docPart>
    <w:docPart>
      <w:docPartPr>
        <w:name w:val="CE16E0CF0E0E428CB602CF152522CF3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E4B4DB6-3EBE-4C22-98BC-FFF7C37B7041}"/>
      </w:docPartPr>
      <w:docPartBody>
        <w:p w:rsidR="003B7361" w:rsidRDefault="003B7361" w:rsidP="003B7361">
          <w:pPr>
            <w:pStyle w:val="CE16E0CF0E0E428CB602CF152522CF38"/>
          </w:pPr>
          <w:r w:rsidRPr="006F4E9C">
            <w:rPr>
              <w:rStyle w:val="PlaceholderText"/>
            </w:rPr>
            <w:t>Choose an item.</w:t>
          </w:r>
        </w:p>
      </w:docPartBody>
    </w:docPart>
    <w:docPart>
      <w:docPartPr>
        <w:name w:val="AB0761AA7DDC425FBCA003BC8F5AE17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9359288-65BA-4215-8164-62F60B152206}"/>
      </w:docPartPr>
      <w:docPartBody>
        <w:p w:rsidR="003B7361" w:rsidRDefault="003B7361" w:rsidP="003B7361">
          <w:pPr>
            <w:pStyle w:val="AB0761AA7DDC425FBCA003BC8F5AE17A"/>
          </w:pPr>
          <w:r w:rsidRPr="006F4E9C">
            <w:rPr>
              <w:rStyle w:val="PlaceholderText"/>
            </w:rPr>
            <w:t>Choose an item.</w:t>
          </w:r>
        </w:p>
      </w:docPartBody>
    </w:docPart>
    <w:docPart>
      <w:docPartPr>
        <w:name w:val="EEB0F61C359F4900AFD77C423E06571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E9B55D9-F478-43CD-8DE6-417C3FB9FB98}"/>
      </w:docPartPr>
      <w:docPartBody>
        <w:p w:rsidR="003B7361" w:rsidRDefault="003B7361" w:rsidP="003B7361">
          <w:pPr>
            <w:pStyle w:val="EEB0F61C359F4900AFD77C423E06571F"/>
          </w:pPr>
          <w:r w:rsidRPr="006F4E9C">
            <w:rPr>
              <w:rStyle w:val="PlaceholderText"/>
            </w:rPr>
            <w:t>Choose an item.</w:t>
          </w:r>
        </w:p>
      </w:docPartBody>
    </w:docPart>
    <w:docPart>
      <w:docPartPr>
        <w:name w:val="3FB0A926B64A466FA7FAA9FA6379741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4AADDEF-DBD9-446E-BF70-EE73D4B27F63}"/>
      </w:docPartPr>
      <w:docPartBody>
        <w:p w:rsidR="003B7361" w:rsidRDefault="003B7361" w:rsidP="003B7361">
          <w:pPr>
            <w:pStyle w:val="3FB0A926B64A466FA7FAA9FA63797412"/>
          </w:pPr>
          <w:r w:rsidRPr="006F4E9C">
            <w:rPr>
              <w:rStyle w:val="PlaceholderText"/>
            </w:rPr>
            <w:t>Choose an item.</w:t>
          </w:r>
        </w:p>
      </w:docPartBody>
    </w:docPart>
    <w:docPart>
      <w:docPartPr>
        <w:name w:val="C06FC60948534AF3A52040F2532136A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E70CD10-EFF9-408A-8677-29E79A49931D}"/>
      </w:docPartPr>
      <w:docPartBody>
        <w:p w:rsidR="00A3299D" w:rsidRDefault="003B7361" w:rsidP="003B7361">
          <w:pPr>
            <w:pStyle w:val="C06FC60948534AF3A52040F2532136AC"/>
          </w:pPr>
          <w:r w:rsidRPr="006F4E9C">
            <w:rPr>
              <w:rStyle w:val="PlaceholderText"/>
            </w:rPr>
            <w:t>Choose an item.</w:t>
          </w:r>
        </w:p>
      </w:docPartBody>
    </w:docPart>
    <w:docPart>
      <w:docPartPr>
        <w:name w:val="3D9823270A3740A09D75146C7142126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6F7B8BE-3770-4F59-8F07-3965F5AB3AE6}"/>
      </w:docPartPr>
      <w:docPartBody>
        <w:p w:rsidR="00A3299D" w:rsidRDefault="003B7361" w:rsidP="003B7361">
          <w:pPr>
            <w:pStyle w:val="3D9823270A3740A09D75146C7142126D"/>
          </w:pPr>
          <w:r w:rsidRPr="006F4E9C">
            <w:rPr>
              <w:rStyle w:val="PlaceholderText"/>
            </w:rPr>
            <w:t>Choose an item.</w:t>
          </w:r>
        </w:p>
      </w:docPartBody>
    </w:docPart>
    <w:docPart>
      <w:docPartPr>
        <w:name w:val="AD892329B469435A8DFD90FA0533F7C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6743191-5B7E-432F-A444-399283A700CB}"/>
      </w:docPartPr>
      <w:docPartBody>
        <w:p w:rsidR="00A3299D" w:rsidRDefault="003B7361" w:rsidP="003B7361">
          <w:pPr>
            <w:pStyle w:val="AD892329B469435A8DFD90FA0533F7CE"/>
          </w:pPr>
          <w:r w:rsidRPr="006F4E9C">
            <w:rPr>
              <w:rStyle w:val="PlaceholderText"/>
            </w:rPr>
            <w:t>Choose an item.</w:t>
          </w:r>
        </w:p>
      </w:docPartBody>
    </w:docPart>
    <w:docPart>
      <w:docPartPr>
        <w:name w:val="047EA049E08B41F3A1291EC452C31E5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EEFEB97-933B-4145-BB49-7D27C865966D}"/>
      </w:docPartPr>
      <w:docPartBody>
        <w:p w:rsidR="00A3299D" w:rsidRDefault="003B7361" w:rsidP="003B7361">
          <w:pPr>
            <w:pStyle w:val="047EA049E08B41F3A1291EC452C31E53"/>
          </w:pPr>
          <w:r w:rsidRPr="006F4E9C">
            <w:rPr>
              <w:rStyle w:val="PlaceholderText"/>
            </w:rPr>
            <w:t>Choose an item.</w:t>
          </w:r>
        </w:p>
      </w:docPartBody>
    </w:docPart>
    <w:docPart>
      <w:docPartPr>
        <w:name w:val="9794A844BEEC4F839C7975561F456F5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5ACBB74-9D6C-4A35-BD6D-10DA1E43AFE0}"/>
      </w:docPartPr>
      <w:docPartBody>
        <w:p w:rsidR="00A3299D" w:rsidRDefault="003B7361" w:rsidP="003B7361">
          <w:pPr>
            <w:pStyle w:val="9794A844BEEC4F839C7975561F456F56"/>
          </w:pPr>
          <w:r w:rsidRPr="006F4E9C">
            <w:rPr>
              <w:rStyle w:val="PlaceholderText"/>
            </w:rPr>
            <w:t>Choose an item.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altName w:val="Calibri"/>
    <w:charset w:val="00"/>
    <w:family w:val="swiss"/>
    <w:pitch w:val="variable"/>
    <w:sig w:usb0="00000001" w:usb1="4000207B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5625D"/>
    <w:rsid w:val="002F2BDF"/>
    <w:rsid w:val="003B7361"/>
    <w:rsid w:val="0041328C"/>
    <w:rsid w:val="0075625D"/>
    <w:rsid w:val="00A3299D"/>
    <w:rsid w:val="00EE1E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P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s-PR" w:eastAsia="es-P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41328C"/>
    <w:rPr>
      <w:color w:val="808080"/>
    </w:rPr>
  </w:style>
  <w:style w:type="paragraph" w:customStyle="1" w:styleId="C2C1A3B3B7AA47808D9574DE55976252">
    <w:name w:val="C2C1A3B3B7AA47808D9574DE55976252"/>
  </w:style>
  <w:style w:type="paragraph" w:customStyle="1" w:styleId="11915BD5E2D64CC7A89B152AD730D99F">
    <w:name w:val="11915BD5E2D64CC7A89B152AD730D99F"/>
  </w:style>
  <w:style w:type="paragraph" w:customStyle="1" w:styleId="E3099F2099A343A49A86A1929002F89D">
    <w:name w:val="E3099F2099A343A49A86A1929002F89D"/>
  </w:style>
  <w:style w:type="paragraph" w:customStyle="1" w:styleId="12E7DF35E225459FB5107AF3B7EEE052">
    <w:name w:val="12E7DF35E225459FB5107AF3B7EEE052"/>
  </w:style>
  <w:style w:type="paragraph" w:customStyle="1" w:styleId="46E7BFA76A2B40E5BF0BEB169AF5C2AF">
    <w:name w:val="46E7BFA76A2B40E5BF0BEB169AF5C2AF"/>
  </w:style>
  <w:style w:type="paragraph" w:customStyle="1" w:styleId="F07473D9D60A46978EBE0E8E79CE1A07">
    <w:name w:val="F07473D9D60A46978EBE0E8E79CE1A07"/>
  </w:style>
  <w:style w:type="paragraph" w:customStyle="1" w:styleId="7D098816A74A4F9E94654DC3AA16A3C4">
    <w:name w:val="7D098816A74A4F9E94654DC3AA16A3C4"/>
  </w:style>
  <w:style w:type="paragraph" w:customStyle="1" w:styleId="5B6ED8BD7DE14A7C9934D2BF4AE17429">
    <w:name w:val="5B6ED8BD7DE14A7C9934D2BF4AE17429"/>
  </w:style>
  <w:style w:type="paragraph" w:customStyle="1" w:styleId="D81EAD8F59BC404CACD0231EDFB6ED09">
    <w:name w:val="D81EAD8F59BC404CACD0231EDFB6ED09"/>
  </w:style>
  <w:style w:type="paragraph" w:customStyle="1" w:styleId="2ED7D7969DFA4DD496B58F53958D8E7B">
    <w:name w:val="2ED7D7969DFA4DD496B58F53958D8E7B"/>
  </w:style>
  <w:style w:type="paragraph" w:customStyle="1" w:styleId="70986196462F4BFC8B01A8C83DDC2078">
    <w:name w:val="70986196462F4BFC8B01A8C83DDC2078"/>
  </w:style>
  <w:style w:type="paragraph" w:customStyle="1" w:styleId="6DA1CBA5E4AE43739262856AFFE1E14B">
    <w:name w:val="6DA1CBA5E4AE43739262856AFFE1E14B"/>
  </w:style>
  <w:style w:type="paragraph" w:customStyle="1" w:styleId="4792E48A590D405E8CFD89AA37F3EE07">
    <w:name w:val="4792E48A590D405E8CFD89AA37F3EE07"/>
  </w:style>
  <w:style w:type="paragraph" w:customStyle="1" w:styleId="8909A898E6754D9782422365E1F68667">
    <w:name w:val="8909A898E6754D9782422365E1F68667"/>
    <w:rsid w:val="0075625D"/>
  </w:style>
  <w:style w:type="paragraph" w:customStyle="1" w:styleId="7CD49F6B7D1B4EB6AA2625CA9D24EB17">
    <w:name w:val="7CD49F6B7D1B4EB6AA2625CA9D24EB17"/>
    <w:rsid w:val="0075625D"/>
  </w:style>
  <w:style w:type="paragraph" w:customStyle="1" w:styleId="EC70402745E943CEB01EC391E665C31E">
    <w:name w:val="EC70402745E943CEB01EC391E665C31E"/>
    <w:rsid w:val="0075625D"/>
  </w:style>
  <w:style w:type="paragraph" w:customStyle="1" w:styleId="301E2CD0E4CF4188A87499CFE014F33B">
    <w:name w:val="301E2CD0E4CF4188A87499CFE014F33B"/>
    <w:rsid w:val="0075625D"/>
  </w:style>
  <w:style w:type="paragraph" w:customStyle="1" w:styleId="2235BE26289B4BE9B84C97F6F18E9C67">
    <w:name w:val="2235BE26289B4BE9B84C97F6F18E9C67"/>
    <w:rsid w:val="0075625D"/>
  </w:style>
  <w:style w:type="paragraph" w:customStyle="1" w:styleId="FF6BBE2969E6467AA2C850CD59CA92FC">
    <w:name w:val="FF6BBE2969E6467AA2C850CD59CA92FC"/>
    <w:rsid w:val="0075625D"/>
  </w:style>
  <w:style w:type="paragraph" w:customStyle="1" w:styleId="1A5F15DF15AB4BFBBC80C0A5F7FA42C7">
    <w:name w:val="1A5F15DF15AB4BFBBC80C0A5F7FA42C7"/>
    <w:rsid w:val="0075625D"/>
  </w:style>
  <w:style w:type="paragraph" w:customStyle="1" w:styleId="B3C50B7F99E842AAB2401034171DBC1A">
    <w:name w:val="B3C50B7F99E842AAB2401034171DBC1A"/>
    <w:rsid w:val="0075625D"/>
  </w:style>
  <w:style w:type="paragraph" w:customStyle="1" w:styleId="0EC7CAB5ED91453D8B162BBCD1DED027">
    <w:name w:val="0EC7CAB5ED91453D8B162BBCD1DED027"/>
    <w:rsid w:val="0075625D"/>
  </w:style>
  <w:style w:type="paragraph" w:customStyle="1" w:styleId="C6BBF21687084CBC822DB2F62B89821F">
    <w:name w:val="C6BBF21687084CBC822DB2F62B89821F"/>
    <w:rsid w:val="0075625D"/>
  </w:style>
  <w:style w:type="paragraph" w:customStyle="1" w:styleId="9E702B778EB449A9B6A8A8684E2599FF">
    <w:name w:val="9E702B778EB449A9B6A8A8684E2599FF"/>
    <w:rsid w:val="0075625D"/>
  </w:style>
  <w:style w:type="paragraph" w:customStyle="1" w:styleId="3EEC4EDA65CE45C9882DA3FCA2B33F11">
    <w:name w:val="3EEC4EDA65CE45C9882DA3FCA2B33F11"/>
    <w:rsid w:val="0075625D"/>
  </w:style>
  <w:style w:type="paragraph" w:customStyle="1" w:styleId="C866978AE0C54E878967D80A5F86A58B">
    <w:name w:val="C866978AE0C54E878967D80A5F86A58B"/>
    <w:rsid w:val="0075625D"/>
  </w:style>
  <w:style w:type="paragraph" w:customStyle="1" w:styleId="FC103009DCFD4B1C9C5566305C5EC1FB">
    <w:name w:val="FC103009DCFD4B1C9C5566305C5EC1FB"/>
    <w:rsid w:val="0075625D"/>
  </w:style>
  <w:style w:type="paragraph" w:customStyle="1" w:styleId="03933C903AE34B3593744B90DD164327">
    <w:name w:val="03933C903AE34B3593744B90DD164327"/>
    <w:rsid w:val="0075625D"/>
  </w:style>
  <w:style w:type="paragraph" w:customStyle="1" w:styleId="A8D03B5E9DE749DAAABE1E220360613B">
    <w:name w:val="A8D03B5E9DE749DAAABE1E220360613B"/>
    <w:rsid w:val="0075625D"/>
  </w:style>
  <w:style w:type="paragraph" w:customStyle="1" w:styleId="4970F1113C2C4CE78109213110882612">
    <w:name w:val="4970F1113C2C4CE78109213110882612"/>
    <w:rsid w:val="0075625D"/>
  </w:style>
  <w:style w:type="paragraph" w:customStyle="1" w:styleId="DB79D289B85943DDBB7053619BAC3CF4">
    <w:name w:val="DB79D289B85943DDBB7053619BAC3CF4"/>
    <w:rsid w:val="0075625D"/>
  </w:style>
  <w:style w:type="paragraph" w:customStyle="1" w:styleId="04B9D6E9F93343849546DB3B8F801DF5">
    <w:name w:val="04B9D6E9F93343849546DB3B8F801DF5"/>
    <w:rsid w:val="0075625D"/>
  </w:style>
  <w:style w:type="paragraph" w:customStyle="1" w:styleId="44F3C774515741D5B5E01042F9EC9CF2">
    <w:name w:val="44F3C774515741D5B5E01042F9EC9CF2"/>
    <w:rsid w:val="0075625D"/>
  </w:style>
  <w:style w:type="paragraph" w:customStyle="1" w:styleId="C0EE09ECB2D646E3A375AAF5370616B0">
    <w:name w:val="C0EE09ECB2D646E3A375AAF5370616B0"/>
    <w:rsid w:val="0075625D"/>
  </w:style>
  <w:style w:type="paragraph" w:customStyle="1" w:styleId="6DAC920C86144DAABEA6DE2F44156A21">
    <w:name w:val="6DAC920C86144DAABEA6DE2F44156A21"/>
    <w:rsid w:val="0075625D"/>
  </w:style>
  <w:style w:type="paragraph" w:customStyle="1" w:styleId="4A55EF1CE9894EE08C90A710F0178410">
    <w:name w:val="4A55EF1CE9894EE08C90A710F0178410"/>
    <w:rsid w:val="0075625D"/>
  </w:style>
  <w:style w:type="paragraph" w:customStyle="1" w:styleId="71251B1DAB874B4B8DB1D8CB3B1BAF97">
    <w:name w:val="71251B1DAB874B4B8DB1D8CB3B1BAF97"/>
    <w:rsid w:val="0075625D"/>
  </w:style>
  <w:style w:type="paragraph" w:customStyle="1" w:styleId="A68D19004FE2452285E3835D4ABFD207">
    <w:name w:val="A68D19004FE2452285E3835D4ABFD207"/>
    <w:rsid w:val="0075625D"/>
  </w:style>
  <w:style w:type="paragraph" w:customStyle="1" w:styleId="3F380A28F85B442A87123EF73770EB64">
    <w:name w:val="3F380A28F85B442A87123EF73770EB64"/>
    <w:rsid w:val="0075625D"/>
  </w:style>
  <w:style w:type="paragraph" w:customStyle="1" w:styleId="4C0C687B46E644BEA7E3E6F8F9058DEA">
    <w:name w:val="4C0C687B46E644BEA7E3E6F8F9058DEA"/>
    <w:rsid w:val="0075625D"/>
  </w:style>
  <w:style w:type="paragraph" w:customStyle="1" w:styleId="A5C5C752B27A46CA8C867427E32B63C2">
    <w:name w:val="A5C5C752B27A46CA8C867427E32B63C2"/>
    <w:rsid w:val="0075625D"/>
  </w:style>
  <w:style w:type="paragraph" w:customStyle="1" w:styleId="A50CFA981E824A3795B978E01FCB64E0">
    <w:name w:val="A50CFA981E824A3795B978E01FCB64E0"/>
    <w:rsid w:val="0075625D"/>
  </w:style>
  <w:style w:type="paragraph" w:customStyle="1" w:styleId="CBB81F94FEC94878B056DF1C48A0734E">
    <w:name w:val="CBB81F94FEC94878B056DF1C48A0734E"/>
    <w:rsid w:val="0075625D"/>
  </w:style>
  <w:style w:type="paragraph" w:customStyle="1" w:styleId="F28FDBAEEC284B028F012643F6512C4A">
    <w:name w:val="F28FDBAEEC284B028F012643F6512C4A"/>
    <w:rsid w:val="0075625D"/>
  </w:style>
  <w:style w:type="paragraph" w:customStyle="1" w:styleId="E69E5B9AB72B4883B4FA5E6F6CB899A2">
    <w:name w:val="E69E5B9AB72B4883B4FA5E6F6CB899A2"/>
    <w:rsid w:val="0075625D"/>
  </w:style>
  <w:style w:type="paragraph" w:customStyle="1" w:styleId="A608B1D57DCD431182FC86B4D0295CE0">
    <w:name w:val="A608B1D57DCD431182FC86B4D0295CE0"/>
    <w:rsid w:val="0075625D"/>
  </w:style>
  <w:style w:type="paragraph" w:customStyle="1" w:styleId="A36359AE70AB43549F5879AAE595EB72">
    <w:name w:val="A36359AE70AB43549F5879AAE595EB72"/>
    <w:rsid w:val="0075625D"/>
  </w:style>
  <w:style w:type="paragraph" w:customStyle="1" w:styleId="0ED7C4CE3E464092A40F587703BCF52E">
    <w:name w:val="0ED7C4CE3E464092A40F587703BCF52E"/>
    <w:rsid w:val="0075625D"/>
  </w:style>
  <w:style w:type="paragraph" w:customStyle="1" w:styleId="66CA904D1B744E94B8D8105D100FA5BF">
    <w:name w:val="66CA904D1B744E94B8D8105D100FA5BF"/>
    <w:rsid w:val="0075625D"/>
  </w:style>
  <w:style w:type="paragraph" w:customStyle="1" w:styleId="48CFF199F8D242CCB50733EDF4AC294A">
    <w:name w:val="48CFF199F8D242CCB50733EDF4AC294A"/>
    <w:rsid w:val="0075625D"/>
  </w:style>
  <w:style w:type="paragraph" w:customStyle="1" w:styleId="1B76E31594824625B575C5BC754F8E84">
    <w:name w:val="1B76E31594824625B575C5BC754F8E84"/>
    <w:rsid w:val="0075625D"/>
  </w:style>
  <w:style w:type="paragraph" w:customStyle="1" w:styleId="07812CF698C8436DBFDB04E040AEC4DE">
    <w:name w:val="07812CF698C8436DBFDB04E040AEC4DE"/>
    <w:rsid w:val="0075625D"/>
  </w:style>
  <w:style w:type="paragraph" w:customStyle="1" w:styleId="7ACA57CB962945B19EB20844C8CE0869">
    <w:name w:val="7ACA57CB962945B19EB20844C8CE0869"/>
    <w:rsid w:val="0075625D"/>
  </w:style>
  <w:style w:type="paragraph" w:customStyle="1" w:styleId="D72D44CFB6634B7CA837416C71C1977E">
    <w:name w:val="D72D44CFB6634B7CA837416C71C1977E"/>
    <w:rsid w:val="0075625D"/>
  </w:style>
  <w:style w:type="paragraph" w:customStyle="1" w:styleId="112275E4E6884FCFB29B7091756C503B">
    <w:name w:val="112275E4E6884FCFB29B7091756C503B"/>
    <w:rsid w:val="0075625D"/>
  </w:style>
  <w:style w:type="paragraph" w:customStyle="1" w:styleId="CE47D43880534908AE0FB8720307B81A">
    <w:name w:val="CE47D43880534908AE0FB8720307B81A"/>
    <w:rsid w:val="0075625D"/>
  </w:style>
  <w:style w:type="paragraph" w:customStyle="1" w:styleId="4EDC44B7B1D649B598AFE5C1049A5BE8">
    <w:name w:val="4EDC44B7B1D649B598AFE5C1049A5BE8"/>
    <w:rsid w:val="0075625D"/>
  </w:style>
  <w:style w:type="paragraph" w:customStyle="1" w:styleId="04AFD4D2592A4FD7A41CFD256331E044">
    <w:name w:val="04AFD4D2592A4FD7A41CFD256331E044"/>
    <w:rsid w:val="0075625D"/>
  </w:style>
  <w:style w:type="paragraph" w:customStyle="1" w:styleId="69557531F37D4F4AA17E370797960186">
    <w:name w:val="69557531F37D4F4AA17E370797960186"/>
    <w:rsid w:val="0075625D"/>
  </w:style>
  <w:style w:type="paragraph" w:customStyle="1" w:styleId="E98312F3DC374E65A1E06758AC6DB9D7">
    <w:name w:val="E98312F3DC374E65A1E06758AC6DB9D7"/>
    <w:rsid w:val="0075625D"/>
  </w:style>
  <w:style w:type="paragraph" w:customStyle="1" w:styleId="1FFC53B51E634C039BB48786AF2E7D12">
    <w:name w:val="1FFC53B51E634C039BB48786AF2E7D12"/>
    <w:rsid w:val="0075625D"/>
  </w:style>
  <w:style w:type="paragraph" w:customStyle="1" w:styleId="8C2F8092E8924C6BB65C3555E0DE42BB">
    <w:name w:val="8C2F8092E8924C6BB65C3555E0DE42BB"/>
    <w:rsid w:val="0075625D"/>
  </w:style>
  <w:style w:type="paragraph" w:customStyle="1" w:styleId="0B4447E4C10E483FA442E111752025D6">
    <w:name w:val="0B4447E4C10E483FA442E111752025D6"/>
    <w:rsid w:val="0075625D"/>
  </w:style>
  <w:style w:type="paragraph" w:customStyle="1" w:styleId="784EFEA5275A4DFE8AD131F9AA85932C">
    <w:name w:val="784EFEA5275A4DFE8AD131F9AA85932C"/>
    <w:rsid w:val="0075625D"/>
  </w:style>
  <w:style w:type="paragraph" w:customStyle="1" w:styleId="0F02616274D84F6C9CCE92E6C6AE617B">
    <w:name w:val="0F02616274D84F6C9CCE92E6C6AE617B"/>
    <w:rsid w:val="0075625D"/>
  </w:style>
  <w:style w:type="paragraph" w:customStyle="1" w:styleId="B942E8FF346D4465B530F401FADA22ED">
    <w:name w:val="B942E8FF346D4465B530F401FADA22ED"/>
    <w:rsid w:val="0075625D"/>
  </w:style>
  <w:style w:type="paragraph" w:customStyle="1" w:styleId="4ECB61DA41FB4F688E3DB69FF5D09BAE">
    <w:name w:val="4ECB61DA41FB4F688E3DB69FF5D09BAE"/>
    <w:rsid w:val="0075625D"/>
  </w:style>
  <w:style w:type="paragraph" w:customStyle="1" w:styleId="7CC674D3DCF743B6B0557F86F9F7767C">
    <w:name w:val="7CC674D3DCF743B6B0557F86F9F7767C"/>
    <w:rsid w:val="0075625D"/>
  </w:style>
  <w:style w:type="paragraph" w:customStyle="1" w:styleId="B5E3B46AC59C459EBF09E9349CA7683D">
    <w:name w:val="B5E3B46AC59C459EBF09E9349CA7683D"/>
    <w:rsid w:val="0075625D"/>
  </w:style>
  <w:style w:type="paragraph" w:customStyle="1" w:styleId="45AAABB7A3114F5BAEF91357CEFF5947">
    <w:name w:val="45AAABB7A3114F5BAEF91357CEFF5947"/>
    <w:rsid w:val="0075625D"/>
  </w:style>
  <w:style w:type="paragraph" w:customStyle="1" w:styleId="D52AED4F830649BAB86C82C5640F2867">
    <w:name w:val="D52AED4F830649BAB86C82C5640F2867"/>
    <w:rsid w:val="0075625D"/>
  </w:style>
  <w:style w:type="paragraph" w:customStyle="1" w:styleId="1ADB7CE868564275B072C7A8121AA95F">
    <w:name w:val="1ADB7CE868564275B072C7A8121AA95F"/>
    <w:rsid w:val="0075625D"/>
  </w:style>
  <w:style w:type="paragraph" w:customStyle="1" w:styleId="6926D636A07B4B5A85DB89A61F6930B8">
    <w:name w:val="6926D636A07B4B5A85DB89A61F6930B8"/>
    <w:rsid w:val="0075625D"/>
  </w:style>
  <w:style w:type="paragraph" w:customStyle="1" w:styleId="E1C0CA207509427EA103D4249AB12F88">
    <w:name w:val="E1C0CA207509427EA103D4249AB12F88"/>
    <w:rsid w:val="0075625D"/>
  </w:style>
  <w:style w:type="paragraph" w:customStyle="1" w:styleId="B68EC3A86000401EAA165944E96891FF">
    <w:name w:val="B68EC3A86000401EAA165944E96891FF"/>
    <w:rsid w:val="0075625D"/>
  </w:style>
  <w:style w:type="paragraph" w:customStyle="1" w:styleId="9F050055FED641DBBD370D8E64B7BB12">
    <w:name w:val="9F050055FED641DBBD370D8E64B7BB12"/>
    <w:rsid w:val="0075625D"/>
  </w:style>
  <w:style w:type="paragraph" w:customStyle="1" w:styleId="6425472AA91A49EE904B20DC59347F4D">
    <w:name w:val="6425472AA91A49EE904B20DC59347F4D"/>
    <w:rsid w:val="0075625D"/>
  </w:style>
  <w:style w:type="paragraph" w:customStyle="1" w:styleId="3BACD3878BDA47A7B9B5B40F9B5AA7C7">
    <w:name w:val="3BACD3878BDA47A7B9B5B40F9B5AA7C7"/>
    <w:rsid w:val="0075625D"/>
  </w:style>
  <w:style w:type="paragraph" w:customStyle="1" w:styleId="B56A2B5012EE494E81CEFF36BAC039EE">
    <w:name w:val="B56A2B5012EE494E81CEFF36BAC039EE"/>
    <w:rsid w:val="0075625D"/>
  </w:style>
  <w:style w:type="paragraph" w:customStyle="1" w:styleId="EA57D9C7EA884F69B1F2521902A45660">
    <w:name w:val="EA57D9C7EA884F69B1F2521902A45660"/>
    <w:rsid w:val="0075625D"/>
  </w:style>
  <w:style w:type="paragraph" w:customStyle="1" w:styleId="E392CAF8BE7E4CD9BF5DE98EEA473B4D">
    <w:name w:val="E392CAF8BE7E4CD9BF5DE98EEA473B4D"/>
    <w:rsid w:val="0075625D"/>
  </w:style>
  <w:style w:type="paragraph" w:customStyle="1" w:styleId="0C90AE06258E4EA7AC6FAAC9E43310AB">
    <w:name w:val="0C90AE06258E4EA7AC6FAAC9E43310AB"/>
    <w:rsid w:val="0075625D"/>
  </w:style>
  <w:style w:type="paragraph" w:customStyle="1" w:styleId="CDACE43F76534500AC6A3610385AC57E">
    <w:name w:val="CDACE43F76534500AC6A3610385AC57E"/>
    <w:rsid w:val="0075625D"/>
  </w:style>
  <w:style w:type="paragraph" w:customStyle="1" w:styleId="18BFA6AD3884441DBBE98009F9907AE2">
    <w:name w:val="18BFA6AD3884441DBBE98009F9907AE2"/>
    <w:rsid w:val="0075625D"/>
  </w:style>
  <w:style w:type="paragraph" w:customStyle="1" w:styleId="A59BCF9AAC4642AAB7BC23681168D067">
    <w:name w:val="A59BCF9AAC4642AAB7BC23681168D067"/>
    <w:rsid w:val="0075625D"/>
  </w:style>
  <w:style w:type="paragraph" w:customStyle="1" w:styleId="F141A94E27BA4CCC806291D30FC27949">
    <w:name w:val="F141A94E27BA4CCC806291D30FC27949"/>
    <w:rsid w:val="0075625D"/>
  </w:style>
  <w:style w:type="paragraph" w:customStyle="1" w:styleId="7DD63B50E5C0485B9CCF665A292C66AD">
    <w:name w:val="7DD63B50E5C0485B9CCF665A292C66AD"/>
    <w:rsid w:val="0075625D"/>
  </w:style>
  <w:style w:type="paragraph" w:customStyle="1" w:styleId="7DE958E8D1EF42DB9D981DE6CDEF39E6">
    <w:name w:val="7DE958E8D1EF42DB9D981DE6CDEF39E6"/>
    <w:rsid w:val="0075625D"/>
  </w:style>
  <w:style w:type="paragraph" w:customStyle="1" w:styleId="BB9F28C380044334B22AE0E73B5239B8">
    <w:name w:val="BB9F28C380044334B22AE0E73B5239B8"/>
    <w:rsid w:val="0075625D"/>
  </w:style>
  <w:style w:type="paragraph" w:customStyle="1" w:styleId="6CF88799295642E3BAA04C68B38A99BA">
    <w:name w:val="6CF88799295642E3BAA04C68B38A99BA"/>
    <w:rsid w:val="0075625D"/>
  </w:style>
  <w:style w:type="paragraph" w:customStyle="1" w:styleId="A82D4232B3304DC996A408FD5A3881C5">
    <w:name w:val="A82D4232B3304DC996A408FD5A3881C5"/>
    <w:rsid w:val="0075625D"/>
  </w:style>
  <w:style w:type="paragraph" w:customStyle="1" w:styleId="2F292B743A31466F87AF50A670D014A7">
    <w:name w:val="2F292B743A31466F87AF50A670D014A7"/>
    <w:rsid w:val="0075625D"/>
  </w:style>
  <w:style w:type="paragraph" w:customStyle="1" w:styleId="3419F320C436479A839EED7724164362">
    <w:name w:val="3419F320C436479A839EED7724164362"/>
    <w:rsid w:val="0075625D"/>
  </w:style>
  <w:style w:type="paragraph" w:customStyle="1" w:styleId="6F5F89756F3B47E0AEA7AE30D8017229">
    <w:name w:val="6F5F89756F3B47E0AEA7AE30D8017229"/>
    <w:rsid w:val="0075625D"/>
  </w:style>
  <w:style w:type="paragraph" w:customStyle="1" w:styleId="FE1C30B6D15244BD8202E7543E19F979">
    <w:name w:val="FE1C30B6D15244BD8202E7543E19F979"/>
    <w:rsid w:val="0075625D"/>
  </w:style>
  <w:style w:type="paragraph" w:customStyle="1" w:styleId="F7FC870ABB4D4DBE858A29E59F352E01">
    <w:name w:val="F7FC870ABB4D4DBE858A29E59F352E01"/>
    <w:rsid w:val="0075625D"/>
  </w:style>
  <w:style w:type="paragraph" w:customStyle="1" w:styleId="73701BEFD20943C7B1F35260000E6107">
    <w:name w:val="73701BEFD20943C7B1F35260000E6107"/>
    <w:rsid w:val="0075625D"/>
  </w:style>
  <w:style w:type="paragraph" w:customStyle="1" w:styleId="FEA245D525F94196BD5471B9BB9F9E12">
    <w:name w:val="FEA245D525F94196BD5471B9BB9F9E12"/>
    <w:rsid w:val="0075625D"/>
  </w:style>
  <w:style w:type="paragraph" w:customStyle="1" w:styleId="5B5581B6DCC842F7A443E4BAC2A6F840">
    <w:name w:val="5B5581B6DCC842F7A443E4BAC2A6F840"/>
    <w:rsid w:val="0075625D"/>
  </w:style>
  <w:style w:type="paragraph" w:customStyle="1" w:styleId="5F7035A8D1704F81ADDCF33175F74E36">
    <w:name w:val="5F7035A8D1704F81ADDCF33175F74E36"/>
    <w:rsid w:val="0075625D"/>
  </w:style>
  <w:style w:type="paragraph" w:customStyle="1" w:styleId="0C000D6BE07B45C38B677C10D40FDD1B">
    <w:name w:val="0C000D6BE07B45C38B677C10D40FDD1B"/>
    <w:rsid w:val="0075625D"/>
  </w:style>
  <w:style w:type="paragraph" w:customStyle="1" w:styleId="97156E572BBB4A7B95ACE7307FD15E01">
    <w:name w:val="97156E572BBB4A7B95ACE7307FD15E01"/>
    <w:rsid w:val="0075625D"/>
  </w:style>
  <w:style w:type="paragraph" w:customStyle="1" w:styleId="D8FE01AD9CE44886A9C34564D9D62BF3">
    <w:name w:val="D8FE01AD9CE44886A9C34564D9D62BF3"/>
    <w:rsid w:val="0075625D"/>
  </w:style>
  <w:style w:type="paragraph" w:customStyle="1" w:styleId="0982B74F46524FE1A299E2BB567CA5A3">
    <w:name w:val="0982B74F46524FE1A299E2BB567CA5A3"/>
    <w:rsid w:val="0075625D"/>
  </w:style>
  <w:style w:type="paragraph" w:customStyle="1" w:styleId="7F27AC09C9BA4F7D8936CC8322C11919">
    <w:name w:val="7F27AC09C9BA4F7D8936CC8322C11919"/>
    <w:rsid w:val="0075625D"/>
  </w:style>
  <w:style w:type="paragraph" w:customStyle="1" w:styleId="17AD0AC7BBC140948AB9C754CA3CDD0F">
    <w:name w:val="17AD0AC7BBC140948AB9C754CA3CDD0F"/>
    <w:rsid w:val="0075625D"/>
  </w:style>
  <w:style w:type="paragraph" w:customStyle="1" w:styleId="DB2787354BDC46389608987D796EA78A">
    <w:name w:val="DB2787354BDC46389608987D796EA78A"/>
    <w:rsid w:val="0075625D"/>
  </w:style>
  <w:style w:type="paragraph" w:customStyle="1" w:styleId="A1366C18981549AE8E060D3BA2B10AEB">
    <w:name w:val="A1366C18981549AE8E060D3BA2B10AEB"/>
    <w:rsid w:val="0075625D"/>
  </w:style>
  <w:style w:type="paragraph" w:customStyle="1" w:styleId="FCDD78E8573A4C328FECD4E0B88FD54C">
    <w:name w:val="FCDD78E8573A4C328FECD4E0B88FD54C"/>
    <w:rsid w:val="0075625D"/>
  </w:style>
  <w:style w:type="paragraph" w:customStyle="1" w:styleId="E2BBE30DAD074C82B0CF75FEAD300A7C">
    <w:name w:val="E2BBE30DAD074C82B0CF75FEAD300A7C"/>
    <w:rsid w:val="0075625D"/>
  </w:style>
  <w:style w:type="paragraph" w:customStyle="1" w:styleId="AA08B66D83A2486F8E3A52DF80774417">
    <w:name w:val="AA08B66D83A2486F8E3A52DF80774417"/>
    <w:rsid w:val="0075625D"/>
  </w:style>
  <w:style w:type="paragraph" w:customStyle="1" w:styleId="600D266F7BE643C8AA8A0C99097D333E">
    <w:name w:val="600D266F7BE643C8AA8A0C99097D333E"/>
    <w:rsid w:val="0075625D"/>
  </w:style>
  <w:style w:type="paragraph" w:customStyle="1" w:styleId="D8933C90BDD1492791ABA97E81A413EA">
    <w:name w:val="D8933C90BDD1492791ABA97E81A413EA"/>
    <w:rsid w:val="0075625D"/>
  </w:style>
  <w:style w:type="paragraph" w:customStyle="1" w:styleId="FF8A82C98F0D4C6FB6BFA4DEC303D440">
    <w:name w:val="FF8A82C98F0D4C6FB6BFA4DEC303D440"/>
    <w:rsid w:val="0075625D"/>
  </w:style>
  <w:style w:type="paragraph" w:customStyle="1" w:styleId="01ACF073E50B42CD95E3F8A827AB928D">
    <w:name w:val="01ACF073E50B42CD95E3F8A827AB928D"/>
    <w:rsid w:val="0075625D"/>
  </w:style>
  <w:style w:type="paragraph" w:customStyle="1" w:styleId="BDF1C199FA8546E5A9B2031ED3BBA74A">
    <w:name w:val="BDF1C199FA8546E5A9B2031ED3BBA74A"/>
    <w:rsid w:val="0075625D"/>
  </w:style>
  <w:style w:type="paragraph" w:customStyle="1" w:styleId="9E253A42CEC04318B2C60CE8179176AE">
    <w:name w:val="9E253A42CEC04318B2C60CE8179176AE"/>
    <w:rsid w:val="0075625D"/>
  </w:style>
  <w:style w:type="paragraph" w:customStyle="1" w:styleId="562C85961CE744468DBD3C12A5FF8B56">
    <w:name w:val="562C85961CE744468DBD3C12A5FF8B56"/>
    <w:rsid w:val="0075625D"/>
  </w:style>
  <w:style w:type="paragraph" w:customStyle="1" w:styleId="AA5F30DCA07B4CB29DB0D4CA063A2E25">
    <w:name w:val="AA5F30DCA07B4CB29DB0D4CA063A2E25"/>
    <w:rsid w:val="0075625D"/>
  </w:style>
  <w:style w:type="paragraph" w:customStyle="1" w:styleId="14B596AF210541BBA364D2BBD2C2DAFD">
    <w:name w:val="14B596AF210541BBA364D2BBD2C2DAFD"/>
    <w:rsid w:val="0075625D"/>
  </w:style>
  <w:style w:type="paragraph" w:customStyle="1" w:styleId="A421948ABF054892BD63AAF0F8CFCBAD">
    <w:name w:val="A421948ABF054892BD63AAF0F8CFCBAD"/>
    <w:rsid w:val="0075625D"/>
  </w:style>
  <w:style w:type="paragraph" w:customStyle="1" w:styleId="45EFD51966634FE2B63C3617C41AEE65">
    <w:name w:val="45EFD51966634FE2B63C3617C41AEE65"/>
    <w:rsid w:val="0075625D"/>
  </w:style>
  <w:style w:type="paragraph" w:customStyle="1" w:styleId="21A3FA3FDC86415F98E545E1249778E3">
    <w:name w:val="21A3FA3FDC86415F98E545E1249778E3"/>
    <w:rsid w:val="0075625D"/>
  </w:style>
  <w:style w:type="paragraph" w:customStyle="1" w:styleId="FCE1899CD3A9408BA990D80CC2702336">
    <w:name w:val="FCE1899CD3A9408BA990D80CC2702336"/>
    <w:rsid w:val="0075625D"/>
  </w:style>
  <w:style w:type="paragraph" w:customStyle="1" w:styleId="38A8AC3F58204CFC9B9232FC48D9512F">
    <w:name w:val="38A8AC3F58204CFC9B9232FC48D9512F"/>
    <w:rsid w:val="0075625D"/>
  </w:style>
  <w:style w:type="paragraph" w:customStyle="1" w:styleId="740C4C1EBF1046FAA167AC7AC17309C9">
    <w:name w:val="740C4C1EBF1046FAA167AC7AC17309C9"/>
    <w:rsid w:val="0075625D"/>
  </w:style>
  <w:style w:type="paragraph" w:customStyle="1" w:styleId="482DFEC7FEC74400B6E306CE956DBED1">
    <w:name w:val="482DFEC7FEC74400B6E306CE956DBED1"/>
    <w:rsid w:val="0075625D"/>
  </w:style>
  <w:style w:type="paragraph" w:customStyle="1" w:styleId="B180D2C266684CDC90BD73E02C07C56C">
    <w:name w:val="B180D2C266684CDC90BD73E02C07C56C"/>
    <w:rsid w:val="0075625D"/>
  </w:style>
  <w:style w:type="paragraph" w:customStyle="1" w:styleId="0FBA1FB57FA04BA095D2EF6DA2C3120E">
    <w:name w:val="0FBA1FB57FA04BA095D2EF6DA2C3120E"/>
    <w:rsid w:val="0075625D"/>
  </w:style>
  <w:style w:type="paragraph" w:customStyle="1" w:styleId="68A47D92D5C64EFFA92CCA975330773C">
    <w:name w:val="68A47D92D5C64EFFA92CCA975330773C"/>
    <w:rsid w:val="0075625D"/>
  </w:style>
  <w:style w:type="paragraph" w:customStyle="1" w:styleId="C14CF4F742A5490192E843F65D25F254">
    <w:name w:val="C14CF4F742A5490192E843F65D25F254"/>
    <w:rsid w:val="0075625D"/>
  </w:style>
  <w:style w:type="paragraph" w:customStyle="1" w:styleId="F0A9FE65267E4C03B1B572281412D27F">
    <w:name w:val="F0A9FE65267E4C03B1B572281412D27F"/>
    <w:rsid w:val="0075625D"/>
  </w:style>
  <w:style w:type="paragraph" w:customStyle="1" w:styleId="D168DDCC7F7B4AC19013771756BB6A26">
    <w:name w:val="D168DDCC7F7B4AC19013771756BB6A26"/>
    <w:rsid w:val="0075625D"/>
  </w:style>
  <w:style w:type="paragraph" w:customStyle="1" w:styleId="74B19918F2D7450A94FAB63AF24E1BD0">
    <w:name w:val="74B19918F2D7450A94FAB63AF24E1BD0"/>
    <w:rsid w:val="0075625D"/>
  </w:style>
  <w:style w:type="paragraph" w:customStyle="1" w:styleId="192E54EB2A86448DA665B3EC7346B952">
    <w:name w:val="192E54EB2A86448DA665B3EC7346B952"/>
    <w:rsid w:val="0075625D"/>
  </w:style>
  <w:style w:type="paragraph" w:customStyle="1" w:styleId="6BBB52F919764EBAA2B5B8A9BE90368A">
    <w:name w:val="6BBB52F919764EBAA2B5B8A9BE90368A"/>
    <w:rsid w:val="0075625D"/>
  </w:style>
  <w:style w:type="paragraph" w:customStyle="1" w:styleId="8DCC7CEE49094721A34503E724BACF2A">
    <w:name w:val="8DCC7CEE49094721A34503E724BACF2A"/>
    <w:rsid w:val="0075625D"/>
  </w:style>
  <w:style w:type="paragraph" w:customStyle="1" w:styleId="22C672795E134F98B81293BE589FD95C">
    <w:name w:val="22C672795E134F98B81293BE589FD95C"/>
    <w:rsid w:val="0075625D"/>
  </w:style>
  <w:style w:type="paragraph" w:customStyle="1" w:styleId="C7BAC8C2766641429B645C1310F056D8">
    <w:name w:val="C7BAC8C2766641429B645C1310F056D8"/>
    <w:rsid w:val="0075625D"/>
  </w:style>
  <w:style w:type="paragraph" w:customStyle="1" w:styleId="524C37885237467C8E501636F412B967">
    <w:name w:val="524C37885237467C8E501636F412B967"/>
    <w:rsid w:val="0075625D"/>
  </w:style>
  <w:style w:type="paragraph" w:customStyle="1" w:styleId="23DB9C7F823F4CD2A9AC4E61F426DDE5">
    <w:name w:val="23DB9C7F823F4CD2A9AC4E61F426DDE5"/>
    <w:rsid w:val="0075625D"/>
  </w:style>
  <w:style w:type="paragraph" w:customStyle="1" w:styleId="77FF9ABE33F9496C8D4D28E6B9900166">
    <w:name w:val="77FF9ABE33F9496C8D4D28E6B9900166"/>
    <w:rsid w:val="0075625D"/>
  </w:style>
  <w:style w:type="paragraph" w:customStyle="1" w:styleId="9BDA03EECC4943199C2F0EBA93BA2D38">
    <w:name w:val="9BDA03EECC4943199C2F0EBA93BA2D38"/>
    <w:rsid w:val="0075625D"/>
  </w:style>
  <w:style w:type="paragraph" w:customStyle="1" w:styleId="72752F7F050F436B9529E15A60F67802">
    <w:name w:val="72752F7F050F436B9529E15A60F67802"/>
    <w:rsid w:val="0075625D"/>
  </w:style>
  <w:style w:type="paragraph" w:customStyle="1" w:styleId="91E62452A9534F66AC4DC34ED0EC1357">
    <w:name w:val="91E62452A9534F66AC4DC34ED0EC1357"/>
    <w:rsid w:val="0075625D"/>
  </w:style>
  <w:style w:type="paragraph" w:customStyle="1" w:styleId="422396591BA64FA681591728ACB3A079">
    <w:name w:val="422396591BA64FA681591728ACB3A079"/>
    <w:rsid w:val="0075625D"/>
  </w:style>
  <w:style w:type="paragraph" w:customStyle="1" w:styleId="58C1FA4A30FB48399A9DC1A3D9380BDF">
    <w:name w:val="58C1FA4A30FB48399A9DC1A3D9380BDF"/>
    <w:rsid w:val="0075625D"/>
  </w:style>
  <w:style w:type="paragraph" w:customStyle="1" w:styleId="8093E9691E384F2080EF8332075DC4BF">
    <w:name w:val="8093E9691E384F2080EF8332075DC4BF"/>
    <w:rsid w:val="0075625D"/>
  </w:style>
  <w:style w:type="paragraph" w:customStyle="1" w:styleId="8CBAD7BF9FCA4B3093309D1004113C79">
    <w:name w:val="8CBAD7BF9FCA4B3093309D1004113C79"/>
    <w:rsid w:val="0075625D"/>
  </w:style>
  <w:style w:type="paragraph" w:customStyle="1" w:styleId="725812D2E06C4B22BD06CFE5D3C2BD7C">
    <w:name w:val="725812D2E06C4B22BD06CFE5D3C2BD7C"/>
    <w:rsid w:val="00EE1E0B"/>
  </w:style>
  <w:style w:type="paragraph" w:customStyle="1" w:styleId="E1FC4BD0FAA24D1A83168FF4044A7976">
    <w:name w:val="E1FC4BD0FAA24D1A83168FF4044A7976"/>
    <w:rsid w:val="00EE1E0B"/>
  </w:style>
  <w:style w:type="paragraph" w:customStyle="1" w:styleId="20DCF1327C5146C9B7EFB248F35E1578">
    <w:name w:val="20DCF1327C5146C9B7EFB248F35E1578"/>
    <w:rsid w:val="00EE1E0B"/>
  </w:style>
  <w:style w:type="paragraph" w:customStyle="1" w:styleId="DEC1DAA98C0F461F8F3678A0D6494612">
    <w:name w:val="DEC1DAA98C0F461F8F3678A0D6494612"/>
    <w:rsid w:val="00EE1E0B"/>
  </w:style>
  <w:style w:type="paragraph" w:customStyle="1" w:styleId="26F0547D3F324127A01D5DB4E1D855D8">
    <w:name w:val="26F0547D3F324127A01D5DB4E1D855D8"/>
    <w:rsid w:val="00EE1E0B"/>
  </w:style>
  <w:style w:type="paragraph" w:customStyle="1" w:styleId="3DC426E23BF844DE8C8004F7DFFEA657">
    <w:name w:val="3DC426E23BF844DE8C8004F7DFFEA657"/>
    <w:rsid w:val="00EE1E0B"/>
  </w:style>
  <w:style w:type="paragraph" w:customStyle="1" w:styleId="E86397F62D7B46E18F7A4C3100171FDC">
    <w:name w:val="E86397F62D7B46E18F7A4C3100171FDC"/>
    <w:rsid w:val="00EE1E0B"/>
  </w:style>
  <w:style w:type="paragraph" w:customStyle="1" w:styleId="C1D38F9E5EE3495D806B3F680E3D3132">
    <w:name w:val="C1D38F9E5EE3495D806B3F680E3D3132"/>
    <w:rsid w:val="00EE1E0B"/>
  </w:style>
  <w:style w:type="paragraph" w:customStyle="1" w:styleId="1C3372473D2042FEAA6A924DB1C2295B">
    <w:name w:val="1C3372473D2042FEAA6A924DB1C2295B"/>
    <w:rsid w:val="00EE1E0B"/>
  </w:style>
  <w:style w:type="paragraph" w:customStyle="1" w:styleId="300810F4056B4629AB72526C19BAFD9F">
    <w:name w:val="300810F4056B4629AB72526C19BAFD9F"/>
    <w:rsid w:val="00EE1E0B"/>
  </w:style>
  <w:style w:type="paragraph" w:customStyle="1" w:styleId="02AE69B4434B4FD8A9F95B88A9F5E827">
    <w:name w:val="02AE69B4434B4FD8A9F95B88A9F5E827"/>
    <w:rsid w:val="00EE1E0B"/>
  </w:style>
  <w:style w:type="paragraph" w:customStyle="1" w:styleId="BB878919C05441BDBA27BF9CB3452954">
    <w:name w:val="BB878919C05441BDBA27BF9CB3452954"/>
    <w:rsid w:val="00EE1E0B"/>
  </w:style>
  <w:style w:type="paragraph" w:customStyle="1" w:styleId="414E4DB41F9E457EB36314C5A169159C">
    <w:name w:val="414E4DB41F9E457EB36314C5A169159C"/>
    <w:rsid w:val="00EE1E0B"/>
  </w:style>
  <w:style w:type="paragraph" w:customStyle="1" w:styleId="23166C72B35944D78B9981615BADEB36">
    <w:name w:val="23166C72B35944D78B9981615BADEB36"/>
    <w:rsid w:val="00EE1E0B"/>
  </w:style>
  <w:style w:type="paragraph" w:customStyle="1" w:styleId="969A2476EDB241F7B3F60364C1E2917C">
    <w:name w:val="969A2476EDB241F7B3F60364C1E2917C"/>
    <w:rsid w:val="00EE1E0B"/>
  </w:style>
  <w:style w:type="paragraph" w:customStyle="1" w:styleId="0C0AD70015AB4FE08F1044A4CEFDB534">
    <w:name w:val="0C0AD70015AB4FE08F1044A4CEFDB534"/>
    <w:rsid w:val="00EE1E0B"/>
  </w:style>
  <w:style w:type="paragraph" w:customStyle="1" w:styleId="D0B95FA8E0EA48DA854C406748434C4D">
    <w:name w:val="D0B95FA8E0EA48DA854C406748434C4D"/>
    <w:rsid w:val="00EE1E0B"/>
  </w:style>
  <w:style w:type="paragraph" w:customStyle="1" w:styleId="3FB97D3F4FAA48E4B8F1BC9AEC966F4D">
    <w:name w:val="3FB97D3F4FAA48E4B8F1BC9AEC966F4D"/>
    <w:rsid w:val="00EE1E0B"/>
  </w:style>
  <w:style w:type="paragraph" w:customStyle="1" w:styleId="2DAA5FB54DCB42C7BCE7BF7F00698CA6">
    <w:name w:val="2DAA5FB54DCB42C7BCE7BF7F00698CA6"/>
    <w:rsid w:val="00EE1E0B"/>
  </w:style>
  <w:style w:type="paragraph" w:customStyle="1" w:styleId="539AF833FC784F8DBBDDF65FD3C0F0CF">
    <w:name w:val="539AF833FC784F8DBBDDF65FD3C0F0CF"/>
    <w:rsid w:val="00EE1E0B"/>
  </w:style>
  <w:style w:type="paragraph" w:customStyle="1" w:styleId="9FA726C47EE0485EB05728FF103A5509">
    <w:name w:val="9FA726C47EE0485EB05728FF103A5509"/>
    <w:rsid w:val="00EE1E0B"/>
  </w:style>
  <w:style w:type="paragraph" w:customStyle="1" w:styleId="2B6A221109E9425DA9347F7BB25DC501">
    <w:name w:val="2B6A221109E9425DA9347F7BB25DC501"/>
    <w:rsid w:val="00EE1E0B"/>
  </w:style>
  <w:style w:type="paragraph" w:customStyle="1" w:styleId="BF7F3BA6599A498885A2A7BE168E2DF0">
    <w:name w:val="BF7F3BA6599A498885A2A7BE168E2DF0"/>
    <w:rsid w:val="00EE1E0B"/>
  </w:style>
  <w:style w:type="paragraph" w:customStyle="1" w:styleId="8A31246F64224AB2A6D1B08FB049E97C">
    <w:name w:val="8A31246F64224AB2A6D1B08FB049E97C"/>
    <w:rsid w:val="00EE1E0B"/>
  </w:style>
  <w:style w:type="paragraph" w:customStyle="1" w:styleId="E7A229CEF5004CBBB6FE6BE7DAC81B79">
    <w:name w:val="E7A229CEF5004CBBB6FE6BE7DAC81B79"/>
    <w:rsid w:val="00EE1E0B"/>
  </w:style>
  <w:style w:type="paragraph" w:customStyle="1" w:styleId="132F42DFE0C142348159E1EC9012857D">
    <w:name w:val="132F42DFE0C142348159E1EC9012857D"/>
    <w:rsid w:val="00EE1E0B"/>
  </w:style>
  <w:style w:type="paragraph" w:customStyle="1" w:styleId="BC7EA94996AF4DA8A6F1F83E373258DF">
    <w:name w:val="BC7EA94996AF4DA8A6F1F83E373258DF"/>
    <w:rsid w:val="00EE1E0B"/>
  </w:style>
  <w:style w:type="paragraph" w:customStyle="1" w:styleId="4F7E4899C7DA4BB4BD090765D4CE2D37">
    <w:name w:val="4F7E4899C7DA4BB4BD090765D4CE2D37"/>
    <w:rsid w:val="00EE1E0B"/>
  </w:style>
  <w:style w:type="paragraph" w:customStyle="1" w:styleId="4FDA758C1F1E43C2953A6CD1BDEF810B">
    <w:name w:val="4FDA758C1F1E43C2953A6CD1BDEF810B"/>
    <w:rsid w:val="00EE1E0B"/>
  </w:style>
  <w:style w:type="paragraph" w:customStyle="1" w:styleId="C73FDE0332024BC4BA7E8AA2968562CF">
    <w:name w:val="C73FDE0332024BC4BA7E8AA2968562CF"/>
    <w:rsid w:val="00EE1E0B"/>
  </w:style>
  <w:style w:type="paragraph" w:customStyle="1" w:styleId="1A52E8607CB14C6D82F2FC43C448D55F">
    <w:name w:val="1A52E8607CB14C6D82F2FC43C448D55F"/>
    <w:rsid w:val="00EE1E0B"/>
  </w:style>
  <w:style w:type="paragraph" w:customStyle="1" w:styleId="4B429E0E131D4C5F8F7476EA970FDF9D">
    <w:name w:val="4B429E0E131D4C5F8F7476EA970FDF9D"/>
    <w:rsid w:val="00EE1E0B"/>
  </w:style>
  <w:style w:type="paragraph" w:customStyle="1" w:styleId="489A9905A2D845CEBD57073B0C090DF4">
    <w:name w:val="489A9905A2D845CEBD57073B0C090DF4"/>
    <w:rsid w:val="00EE1E0B"/>
  </w:style>
  <w:style w:type="paragraph" w:customStyle="1" w:styleId="69A45AFF461F426284D0E785806D3E09">
    <w:name w:val="69A45AFF461F426284D0E785806D3E09"/>
    <w:rsid w:val="00EE1E0B"/>
  </w:style>
  <w:style w:type="paragraph" w:customStyle="1" w:styleId="541C1C06053A4D82808243573BD607ED">
    <w:name w:val="541C1C06053A4D82808243573BD607ED"/>
    <w:rsid w:val="00EE1E0B"/>
  </w:style>
  <w:style w:type="paragraph" w:customStyle="1" w:styleId="F09AF3C367614D25AE7BC87DDA773A20">
    <w:name w:val="F09AF3C367614D25AE7BC87DDA773A20"/>
    <w:rsid w:val="00EE1E0B"/>
  </w:style>
  <w:style w:type="paragraph" w:customStyle="1" w:styleId="ED9442C332EA47679C326C660EEF4ECE">
    <w:name w:val="ED9442C332EA47679C326C660EEF4ECE"/>
    <w:rsid w:val="00EE1E0B"/>
  </w:style>
  <w:style w:type="paragraph" w:customStyle="1" w:styleId="10CB51399CD5446084B0838DD272C1C3">
    <w:name w:val="10CB51399CD5446084B0838DD272C1C3"/>
    <w:rsid w:val="00EE1E0B"/>
  </w:style>
  <w:style w:type="paragraph" w:customStyle="1" w:styleId="6201920D9D1748EBB1B328AF85629E3B">
    <w:name w:val="6201920D9D1748EBB1B328AF85629E3B"/>
    <w:rsid w:val="00EE1E0B"/>
  </w:style>
  <w:style w:type="paragraph" w:customStyle="1" w:styleId="BA5A7557514F45DBB3AED601EE8977A6">
    <w:name w:val="BA5A7557514F45DBB3AED601EE8977A6"/>
    <w:rsid w:val="00EE1E0B"/>
  </w:style>
  <w:style w:type="paragraph" w:customStyle="1" w:styleId="2A1133F3D2F84F4C89C99BB0F58E1BDF">
    <w:name w:val="2A1133F3D2F84F4C89C99BB0F58E1BDF"/>
    <w:rsid w:val="00EE1E0B"/>
  </w:style>
  <w:style w:type="paragraph" w:customStyle="1" w:styleId="0850DD20103E473FB06DC4DCF795A9AB">
    <w:name w:val="0850DD20103E473FB06DC4DCF795A9AB"/>
    <w:rsid w:val="00EE1E0B"/>
  </w:style>
  <w:style w:type="paragraph" w:customStyle="1" w:styleId="2B601E1C74054574A1A44FB8D3E05EBD">
    <w:name w:val="2B601E1C74054574A1A44FB8D3E05EBD"/>
    <w:rsid w:val="00EE1E0B"/>
  </w:style>
  <w:style w:type="paragraph" w:customStyle="1" w:styleId="8F40B9F2C2614B13861FE92A79544B04">
    <w:name w:val="8F40B9F2C2614B13861FE92A79544B04"/>
    <w:rsid w:val="00EE1E0B"/>
  </w:style>
  <w:style w:type="paragraph" w:customStyle="1" w:styleId="5AE6DAB7AF3940BF94ED56A881FB0915">
    <w:name w:val="5AE6DAB7AF3940BF94ED56A881FB0915"/>
    <w:rsid w:val="00EE1E0B"/>
  </w:style>
  <w:style w:type="paragraph" w:customStyle="1" w:styleId="A2A98BB39361421FB467522A1F7264CA">
    <w:name w:val="A2A98BB39361421FB467522A1F7264CA"/>
    <w:rsid w:val="00EE1E0B"/>
  </w:style>
  <w:style w:type="paragraph" w:customStyle="1" w:styleId="A67772AC2EEE434998C05F5CDC22EBC4">
    <w:name w:val="A67772AC2EEE434998C05F5CDC22EBC4"/>
    <w:rsid w:val="00EE1E0B"/>
  </w:style>
  <w:style w:type="paragraph" w:customStyle="1" w:styleId="CD7B3292A4734D46B46DFEAD08AB56EA">
    <w:name w:val="CD7B3292A4734D46B46DFEAD08AB56EA"/>
    <w:rsid w:val="00EE1E0B"/>
  </w:style>
  <w:style w:type="paragraph" w:customStyle="1" w:styleId="9222560A1384427C8674562BC534D1B7">
    <w:name w:val="9222560A1384427C8674562BC534D1B7"/>
    <w:rsid w:val="00EE1E0B"/>
  </w:style>
  <w:style w:type="paragraph" w:customStyle="1" w:styleId="0BBBBBA8721243CEA712CEE2E1AB5B38">
    <w:name w:val="0BBBBBA8721243CEA712CEE2E1AB5B38"/>
    <w:rsid w:val="00EE1E0B"/>
  </w:style>
  <w:style w:type="paragraph" w:customStyle="1" w:styleId="55EAA2FCB9094F218BE29EDB898BA016">
    <w:name w:val="55EAA2FCB9094F218BE29EDB898BA016"/>
    <w:rsid w:val="00EE1E0B"/>
  </w:style>
  <w:style w:type="paragraph" w:customStyle="1" w:styleId="17A23F1E1A734DE2A453FFFA636B9845">
    <w:name w:val="17A23F1E1A734DE2A453FFFA636B9845"/>
    <w:rsid w:val="00EE1E0B"/>
  </w:style>
  <w:style w:type="paragraph" w:customStyle="1" w:styleId="541A5E1DADD542D3816E8A7C9B32C2F6">
    <w:name w:val="541A5E1DADD542D3816E8A7C9B32C2F6"/>
    <w:rsid w:val="00EE1E0B"/>
  </w:style>
  <w:style w:type="paragraph" w:customStyle="1" w:styleId="9C6E2B68CED7493AAD84E6BBD4D262AA">
    <w:name w:val="9C6E2B68CED7493AAD84E6BBD4D262AA"/>
    <w:rsid w:val="00EE1E0B"/>
  </w:style>
  <w:style w:type="paragraph" w:customStyle="1" w:styleId="D3B1A52275294F3F87B5121A557C84E4">
    <w:name w:val="D3B1A52275294F3F87B5121A557C84E4"/>
    <w:rsid w:val="00EE1E0B"/>
  </w:style>
  <w:style w:type="paragraph" w:customStyle="1" w:styleId="22030DECFB534297AFAF05E7DBF8A914">
    <w:name w:val="22030DECFB534297AFAF05E7DBF8A914"/>
    <w:rsid w:val="00EE1E0B"/>
  </w:style>
  <w:style w:type="paragraph" w:customStyle="1" w:styleId="9447C7EE513A4511BCC72B3E75AB2E65">
    <w:name w:val="9447C7EE513A4511BCC72B3E75AB2E65"/>
    <w:rsid w:val="00EE1E0B"/>
  </w:style>
  <w:style w:type="paragraph" w:customStyle="1" w:styleId="719973591D40432995ED3EB43D30B30C">
    <w:name w:val="719973591D40432995ED3EB43D30B30C"/>
    <w:rsid w:val="00EE1E0B"/>
  </w:style>
  <w:style w:type="paragraph" w:customStyle="1" w:styleId="98392C3BA73A4F1481D7CB639EEB1679">
    <w:name w:val="98392C3BA73A4F1481D7CB639EEB1679"/>
    <w:rsid w:val="00EE1E0B"/>
  </w:style>
  <w:style w:type="paragraph" w:customStyle="1" w:styleId="3F711F56775F40BC94158B9CA9DEFE1E">
    <w:name w:val="3F711F56775F40BC94158B9CA9DEFE1E"/>
    <w:rsid w:val="00EE1E0B"/>
  </w:style>
  <w:style w:type="paragraph" w:customStyle="1" w:styleId="88BC05867A834073BA9881145B924A71">
    <w:name w:val="88BC05867A834073BA9881145B924A71"/>
    <w:rsid w:val="00EE1E0B"/>
  </w:style>
  <w:style w:type="paragraph" w:customStyle="1" w:styleId="B5E82C4DF8FB442AB4BF5EE6350FFDFE">
    <w:name w:val="B5E82C4DF8FB442AB4BF5EE6350FFDFE"/>
    <w:rsid w:val="00EE1E0B"/>
  </w:style>
  <w:style w:type="paragraph" w:customStyle="1" w:styleId="D7BF25DE2F1B4756BBB6A3205C748908">
    <w:name w:val="D7BF25DE2F1B4756BBB6A3205C748908"/>
    <w:rsid w:val="00EE1E0B"/>
  </w:style>
  <w:style w:type="paragraph" w:customStyle="1" w:styleId="5F903B53E94144859B33A2D5B29CD1C5">
    <w:name w:val="5F903B53E94144859B33A2D5B29CD1C5"/>
    <w:rsid w:val="00EE1E0B"/>
  </w:style>
  <w:style w:type="paragraph" w:customStyle="1" w:styleId="E66343A82F4D4576BADDD66CA59CA3BB">
    <w:name w:val="E66343A82F4D4576BADDD66CA59CA3BB"/>
    <w:rsid w:val="00EE1E0B"/>
  </w:style>
  <w:style w:type="paragraph" w:customStyle="1" w:styleId="C384A19F125F4732A06C74AC4331B11F">
    <w:name w:val="C384A19F125F4732A06C74AC4331B11F"/>
    <w:rsid w:val="00EE1E0B"/>
  </w:style>
  <w:style w:type="paragraph" w:customStyle="1" w:styleId="CA0825C24B06435D92C9A5D287F1BA2C">
    <w:name w:val="CA0825C24B06435D92C9A5D287F1BA2C"/>
    <w:rsid w:val="00EE1E0B"/>
  </w:style>
  <w:style w:type="paragraph" w:customStyle="1" w:styleId="AFD7190E2B6F42D699E510AF16FA8DCA">
    <w:name w:val="AFD7190E2B6F42D699E510AF16FA8DCA"/>
    <w:rsid w:val="00EE1E0B"/>
  </w:style>
  <w:style w:type="paragraph" w:customStyle="1" w:styleId="F0DDD78617A6427BAE50AE165560EAFB">
    <w:name w:val="F0DDD78617A6427BAE50AE165560EAFB"/>
    <w:rsid w:val="00EE1E0B"/>
  </w:style>
  <w:style w:type="paragraph" w:customStyle="1" w:styleId="A14AE86A5AA14433BAE345297BC362C3">
    <w:name w:val="A14AE86A5AA14433BAE345297BC362C3"/>
    <w:rsid w:val="00EE1E0B"/>
  </w:style>
  <w:style w:type="paragraph" w:customStyle="1" w:styleId="C098F06CED2F4A85A3F0422D325DE934">
    <w:name w:val="C098F06CED2F4A85A3F0422D325DE934"/>
    <w:rsid w:val="00EE1E0B"/>
  </w:style>
  <w:style w:type="paragraph" w:customStyle="1" w:styleId="1D2F5A1708BC4A83876F9ADCA4FE2224">
    <w:name w:val="1D2F5A1708BC4A83876F9ADCA4FE2224"/>
    <w:rsid w:val="00EE1E0B"/>
  </w:style>
  <w:style w:type="paragraph" w:customStyle="1" w:styleId="A77F62731FA84B9A9D0E9A5B62A9D866">
    <w:name w:val="A77F62731FA84B9A9D0E9A5B62A9D866"/>
    <w:rsid w:val="00EE1E0B"/>
  </w:style>
  <w:style w:type="paragraph" w:customStyle="1" w:styleId="088237FF5F5E4DA3A8DCFDAD9CE08E12">
    <w:name w:val="088237FF5F5E4DA3A8DCFDAD9CE08E12"/>
    <w:rsid w:val="00EE1E0B"/>
  </w:style>
  <w:style w:type="paragraph" w:customStyle="1" w:styleId="09F0EA0441DD4D4095DB9088633C26DE">
    <w:name w:val="09F0EA0441DD4D4095DB9088633C26DE"/>
    <w:rsid w:val="00EE1E0B"/>
  </w:style>
  <w:style w:type="paragraph" w:customStyle="1" w:styleId="0E497B31BF45424E84F2691A16206ECB">
    <w:name w:val="0E497B31BF45424E84F2691A16206ECB"/>
    <w:rsid w:val="00EE1E0B"/>
  </w:style>
  <w:style w:type="paragraph" w:customStyle="1" w:styleId="3958350C92C540FAAC724053A19EAC8B">
    <w:name w:val="3958350C92C540FAAC724053A19EAC8B"/>
    <w:rsid w:val="00EE1E0B"/>
  </w:style>
  <w:style w:type="paragraph" w:customStyle="1" w:styleId="8EBC09A7A6EB4DA5AC0562E56E1CEABB">
    <w:name w:val="8EBC09A7A6EB4DA5AC0562E56E1CEABB"/>
    <w:rsid w:val="00EE1E0B"/>
  </w:style>
  <w:style w:type="paragraph" w:customStyle="1" w:styleId="4B4AA2E6A5344466A4B35B94EA76DFDB">
    <w:name w:val="4B4AA2E6A5344466A4B35B94EA76DFDB"/>
    <w:rsid w:val="00EE1E0B"/>
  </w:style>
  <w:style w:type="paragraph" w:customStyle="1" w:styleId="65330832EB3F4C8AAD3449DFA9184B78">
    <w:name w:val="65330832EB3F4C8AAD3449DFA9184B78"/>
    <w:rsid w:val="00EE1E0B"/>
  </w:style>
  <w:style w:type="paragraph" w:customStyle="1" w:styleId="8613C0DAA3F243BB93DE7E4D048C0165">
    <w:name w:val="8613C0DAA3F243BB93DE7E4D048C0165"/>
    <w:rsid w:val="00EE1E0B"/>
  </w:style>
  <w:style w:type="paragraph" w:customStyle="1" w:styleId="319AFA3EB1414A829052AD9DEC821E93">
    <w:name w:val="319AFA3EB1414A829052AD9DEC821E93"/>
    <w:rsid w:val="00EE1E0B"/>
  </w:style>
  <w:style w:type="paragraph" w:customStyle="1" w:styleId="30E95869F4704753BE928F4173A75FF9">
    <w:name w:val="30E95869F4704753BE928F4173A75FF9"/>
    <w:rsid w:val="00EE1E0B"/>
  </w:style>
  <w:style w:type="paragraph" w:customStyle="1" w:styleId="D87FE5AE903649549F5E27394D1D1254">
    <w:name w:val="D87FE5AE903649549F5E27394D1D1254"/>
    <w:rsid w:val="00EE1E0B"/>
  </w:style>
  <w:style w:type="paragraph" w:customStyle="1" w:styleId="37404BC301574A8F8C052AD406E2751B">
    <w:name w:val="37404BC301574A8F8C052AD406E2751B"/>
    <w:rsid w:val="00EE1E0B"/>
  </w:style>
  <w:style w:type="paragraph" w:customStyle="1" w:styleId="F87C92463D0E4DC3AFBDB30570D92F35">
    <w:name w:val="F87C92463D0E4DC3AFBDB30570D92F35"/>
    <w:rsid w:val="00EE1E0B"/>
  </w:style>
  <w:style w:type="paragraph" w:customStyle="1" w:styleId="DFEAED9FD99942199ED55A8DC59CB863">
    <w:name w:val="DFEAED9FD99942199ED55A8DC59CB863"/>
    <w:rsid w:val="00EE1E0B"/>
  </w:style>
  <w:style w:type="paragraph" w:customStyle="1" w:styleId="E09914099A6D401DB2E24F829A1EBB63">
    <w:name w:val="E09914099A6D401DB2E24F829A1EBB63"/>
    <w:rsid w:val="00EE1E0B"/>
  </w:style>
  <w:style w:type="paragraph" w:customStyle="1" w:styleId="F7243C9F8A8745A2B399C96AA07D52C2">
    <w:name w:val="F7243C9F8A8745A2B399C96AA07D52C2"/>
    <w:rsid w:val="00EE1E0B"/>
  </w:style>
  <w:style w:type="paragraph" w:customStyle="1" w:styleId="742D5118BDA34F7CB61670C3D61F1CC4">
    <w:name w:val="742D5118BDA34F7CB61670C3D61F1CC4"/>
    <w:rsid w:val="00EE1E0B"/>
  </w:style>
  <w:style w:type="paragraph" w:customStyle="1" w:styleId="C689CA2847194C5AA5BBC77F6CF47F60">
    <w:name w:val="C689CA2847194C5AA5BBC77F6CF47F60"/>
    <w:rsid w:val="00EE1E0B"/>
  </w:style>
  <w:style w:type="paragraph" w:customStyle="1" w:styleId="C0532C5B36AE4170ACDEE76B495A83FE">
    <w:name w:val="C0532C5B36AE4170ACDEE76B495A83FE"/>
    <w:rsid w:val="00EE1E0B"/>
  </w:style>
  <w:style w:type="paragraph" w:customStyle="1" w:styleId="67043EF0CDCF468A9358494EAD7DB043">
    <w:name w:val="67043EF0CDCF468A9358494EAD7DB043"/>
    <w:rsid w:val="00EE1E0B"/>
  </w:style>
  <w:style w:type="paragraph" w:customStyle="1" w:styleId="4E756359A5574305A0B34C38FE9092D3">
    <w:name w:val="4E756359A5574305A0B34C38FE9092D3"/>
    <w:rsid w:val="00EE1E0B"/>
  </w:style>
  <w:style w:type="paragraph" w:customStyle="1" w:styleId="EEBA5F68F81343E29EA2226ACC1C9ACE">
    <w:name w:val="EEBA5F68F81343E29EA2226ACC1C9ACE"/>
    <w:rsid w:val="00EE1E0B"/>
  </w:style>
  <w:style w:type="paragraph" w:customStyle="1" w:styleId="F2003853369944BDBBED01F6336F7EE6">
    <w:name w:val="F2003853369944BDBBED01F6336F7EE6"/>
    <w:rsid w:val="00EE1E0B"/>
  </w:style>
  <w:style w:type="paragraph" w:customStyle="1" w:styleId="806CB5DB84954E52BD1FB43CE5700C6F">
    <w:name w:val="806CB5DB84954E52BD1FB43CE5700C6F"/>
    <w:rsid w:val="00EE1E0B"/>
  </w:style>
  <w:style w:type="paragraph" w:customStyle="1" w:styleId="6F4EAC9B51AA4954ADF94F3BA36190BF">
    <w:name w:val="6F4EAC9B51AA4954ADF94F3BA36190BF"/>
    <w:rsid w:val="00EE1E0B"/>
  </w:style>
  <w:style w:type="paragraph" w:customStyle="1" w:styleId="74DFF208C6684BC6AD1529566374A9B5">
    <w:name w:val="74DFF208C6684BC6AD1529566374A9B5"/>
    <w:rsid w:val="00EE1E0B"/>
  </w:style>
  <w:style w:type="paragraph" w:customStyle="1" w:styleId="7ABB1F3C19F54E36A52B8C0C0487309B">
    <w:name w:val="7ABB1F3C19F54E36A52B8C0C0487309B"/>
    <w:rsid w:val="00EE1E0B"/>
  </w:style>
  <w:style w:type="paragraph" w:customStyle="1" w:styleId="56AF56234AD24B7BA8475D12B2FE9798">
    <w:name w:val="56AF56234AD24B7BA8475D12B2FE9798"/>
    <w:rsid w:val="00EE1E0B"/>
  </w:style>
  <w:style w:type="paragraph" w:customStyle="1" w:styleId="F42EA84A9C044D1C81148C7010979635">
    <w:name w:val="F42EA84A9C044D1C81148C7010979635"/>
    <w:rsid w:val="00EE1E0B"/>
  </w:style>
  <w:style w:type="paragraph" w:customStyle="1" w:styleId="A203A5B9224144B9BF710E568D213BA3">
    <w:name w:val="A203A5B9224144B9BF710E568D213BA3"/>
    <w:rsid w:val="00EE1E0B"/>
  </w:style>
  <w:style w:type="paragraph" w:customStyle="1" w:styleId="02C06AC86B9D4DD7ABBE1B6CB08BF73E">
    <w:name w:val="02C06AC86B9D4DD7ABBE1B6CB08BF73E"/>
    <w:rsid w:val="00EE1E0B"/>
  </w:style>
  <w:style w:type="paragraph" w:customStyle="1" w:styleId="C2761E62628648FAAEFC5952A0305F4D">
    <w:name w:val="C2761E62628648FAAEFC5952A0305F4D"/>
    <w:rsid w:val="00EE1E0B"/>
  </w:style>
  <w:style w:type="paragraph" w:customStyle="1" w:styleId="11585608E6E649A4885E6E083AB5E56E">
    <w:name w:val="11585608E6E649A4885E6E083AB5E56E"/>
    <w:rsid w:val="00EE1E0B"/>
  </w:style>
  <w:style w:type="paragraph" w:customStyle="1" w:styleId="A0DE5D61448445F58AEB5432BE3D4564">
    <w:name w:val="A0DE5D61448445F58AEB5432BE3D4564"/>
    <w:rsid w:val="00EE1E0B"/>
  </w:style>
  <w:style w:type="paragraph" w:customStyle="1" w:styleId="476E3305DF0344A08179EF56CAF74CF8">
    <w:name w:val="476E3305DF0344A08179EF56CAF74CF8"/>
    <w:rsid w:val="00EE1E0B"/>
  </w:style>
  <w:style w:type="paragraph" w:customStyle="1" w:styleId="F25D9AAB529342DCAD8530F41A064772">
    <w:name w:val="F25D9AAB529342DCAD8530F41A064772"/>
    <w:rsid w:val="00EE1E0B"/>
  </w:style>
  <w:style w:type="paragraph" w:customStyle="1" w:styleId="981E63B312274EBE8A7C50EAB6264DCE">
    <w:name w:val="981E63B312274EBE8A7C50EAB6264DCE"/>
    <w:rsid w:val="00EE1E0B"/>
  </w:style>
  <w:style w:type="paragraph" w:customStyle="1" w:styleId="286CBA7F7E334D5AB766339B481E4489">
    <w:name w:val="286CBA7F7E334D5AB766339B481E4489"/>
    <w:rsid w:val="00EE1E0B"/>
  </w:style>
  <w:style w:type="paragraph" w:customStyle="1" w:styleId="E7962DEF538048458C34B7D2EC1F5662">
    <w:name w:val="E7962DEF538048458C34B7D2EC1F5662"/>
    <w:rsid w:val="00EE1E0B"/>
  </w:style>
  <w:style w:type="paragraph" w:customStyle="1" w:styleId="EEF77F72D30C49038B50473D45ECACE1">
    <w:name w:val="EEF77F72D30C49038B50473D45ECACE1"/>
    <w:rsid w:val="00EE1E0B"/>
  </w:style>
  <w:style w:type="paragraph" w:customStyle="1" w:styleId="3922967B90034F57BBAE3555DA508036">
    <w:name w:val="3922967B90034F57BBAE3555DA508036"/>
    <w:rsid w:val="00EE1E0B"/>
  </w:style>
  <w:style w:type="paragraph" w:customStyle="1" w:styleId="5D214BBE554B45FCBCD3D4545A6EFE5C">
    <w:name w:val="5D214BBE554B45FCBCD3D4545A6EFE5C"/>
    <w:rsid w:val="00EE1E0B"/>
  </w:style>
  <w:style w:type="paragraph" w:customStyle="1" w:styleId="041148184EAD446F9C8E8649C65FE0E1">
    <w:name w:val="041148184EAD446F9C8E8649C65FE0E1"/>
    <w:rsid w:val="00EE1E0B"/>
  </w:style>
  <w:style w:type="paragraph" w:customStyle="1" w:styleId="30A31BA6E97143CCAC5083879C2CB4CC">
    <w:name w:val="30A31BA6E97143CCAC5083879C2CB4CC"/>
    <w:rsid w:val="00EE1E0B"/>
  </w:style>
  <w:style w:type="paragraph" w:customStyle="1" w:styleId="0BC875EFDB2A432BAB2C1D39227BAE7C">
    <w:name w:val="0BC875EFDB2A432BAB2C1D39227BAE7C"/>
    <w:rsid w:val="00EE1E0B"/>
  </w:style>
  <w:style w:type="paragraph" w:customStyle="1" w:styleId="F4F21339125C45BB8D98F621FB164164">
    <w:name w:val="F4F21339125C45BB8D98F621FB164164"/>
    <w:rsid w:val="00EE1E0B"/>
  </w:style>
  <w:style w:type="paragraph" w:customStyle="1" w:styleId="C5AB2FD63D3F4D48AC553DE27C2D71E5">
    <w:name w:val="C5AB2FD63D3F4D48AC553DE27C2D71E5"/>
    <w:rsid w:val="00EE1E0B"/>
  </w:style>
  <w:style w:type="paragraph" w:customStyle="1" w:styleId="240E61F4D8684B83A859CCCF3FF7331F">
    <w:name w:val="240E61F4D8684B83A859CCCF3FF7331F"/>
    <w:rsid w:val="00EE1E0B"/>
  </w:style>
  <w:style w:type="paragraph" w:customStyle="1" w:styleId="F3F6203FCCE24AF1A2D710D112435CA6">
    <w:name w:val="F3F6203FCCE24AF1A2D710D112435CA6"/>
    <w:rsid w:val="00EE1E0B"/>
  </w:style>
  <w:style w:type="paragraph" w:customStyle="1" w:styleId="697D9EB816E34824A07BC5063981D49F">
    <w:name w:val="697D9EB816E34824A07BC5063981D49F"/>
    <w:rsid w:val="00EE1E0B"/>
  </w:style>
  <w:style w:type="paragraph" w:customStyle="1" w:styleId="B6FF2B42FA5B4E1FA3E0B0CC6DCE1C8D">
    <w:name w:val="B6FF2B42FA5B4E1FA3E0B0CC6DCE1C8D"/>
    <w:rsid w:val="00EE1E0B"/>
  </w:style>
  <w:style w:type="paragraph" w:customStyle="1" w:styleId="FABDEB45486740C0B5CB57B06CB0644B">
    <w:name w:val="FABDEB45486740C0B5CB57B06CB0644B"/>
    <w:rsid w:val="00EE1E0B"/>
  </w:style>
  <w:style w:type="paragraph" w:customStyle="1" w:styleId="01AD267B0D6D4ACB907158793A17EF50">
    <w:name w:val="01AD267B0D6D4ACB907158793A17EF50"/>
    <w:rsid w:val="00EE1E0B"/>
  </w:style>
  <w:style w:type="paragraph" w:customStyle="1" w:styleId="CFD9B1EC792C4576A213F63231925533">
    <w:name w:val="CFD9B1EC792C4576A213F63231925533"/>
    <w:rsid w:val="00EE1E0B"/>
  </w:style>
  <w:style w:type="paragraph" w:customStyle="1" w:styleId="EB91F37AF1D24EE6B14731D48EF2B03F">
    <w:name w:val="EB91F37AF1D24EE6B14731D48EF2B03F"/>
    <w:rsid w:val="00EE1E0B"/>
  </w:style>
  <w:style w:type="paragraph" w:customStyle="1" w:styleId="40A832B084F14DD19A226B0F656FA9F3">
    <w:name w:val="40A832B084F14DD19A226B0F656FA9F3"/>
    <w:rsid w:val="00EE1E0B"/>
  </w:style>
  <w:style w:type="paragraph" w:customStyle="1" w:styleId="F790C0D499244AD68CB5E17F7DEF8396">
    <w:name w:val="F790C0D499244AD68CB5E17F7DEF8396"/>
    <w:rsid w:val="00EE1E0B"/>
  </w:style>
  <w:style w:type="paragraph" w:customStyle="1" w:styleId="80CF3D800C034F82A711ADE48B056D81">
    <w:name w:val="80CF3D800C034F82A711ADE48B056D81"/>
    <w:rsid w:val="00EE1E0B"/>
  </w:style>
  <w:style w:type="paragraph" w:customStyle="1" w:styleId="CA449621500B4EEAACF367F0827FDE0D">
    <w:name w:val="CA449621500B4EEAACF367F0827FDE0D"/>
    <w:rsid w:val="00EE1E0B"/>
  </w:style>
  <w:style w:type="paragraph" w:customStyle="1" w:styleId="A16570DD89C141D0A0AC80D8F337F105">
    <w:name w:val="A16570DD89C141D0A0AC80D8F337F105"/>
    <w:rsid w:val="00EE1E0B"/>
  </w:style>
  <w:style w:type="paragraph" w:customStyle="1" w:styleId="FB44D2B07B97485EBEC42FF5F61B5059">
    <w:name w:val="FB44D2B07B97485EBEC42FF5F61B5059"/>
    <w:rsid w:val="00EE1E0B"/>
  </w:style>
  <w:style w:type="paragraph" w:customStyle="1" w:styleId="3AA4216729124AA0A3CA45702B59357F">
    <w:name w:val="3AA4216729124AA0A3CA45702B59357F"/>
    <w:rsid w:val="00EE1E0B"/>
  </w:style>
  <w:style w:type="paragraph" w:customStyle="1" w:styleId="85E60CEE5F2B4316B994387101342E34">
    <w:name w:val="85E60CEE5F2B4316B994387101342E34"/>
    <w:rsid w:val="00EE1E0B"/>
  </w:style>
  <w:style w:type="paragraph" w:customStyle="1" w:styleId="E599F511A3CF4C98A2515A3268EB492C">
    <w:name w:val="E599F511A3CF4C98A2515A3268EB492C"/>
    <w:rsid w:val="00EE1E0B"/>
  </w:style>
  <w:style w:type="paragraph" w:customStyle="1" w:styleId="81878ADDD5A24FC5BD8C885BEE9DB454">
    <w:name w:val="81878ADDD5A24FC5BD8C885BEE9DB454"/>
    <w:rsid w:val="00EE1E0B"/>
  </w:style>
  <w:style w:type="paragraph" w:customStyle="1" w:styleId="571EFAAE22A74B4A97FC59BFDC731012">
    <w:name w:val="571EFAAE22A74B4A97FC59BFDC731012"/>
    <w:rsid w:val="00EE1E0B"/>
  </w:style>
  <w:style w:type="paragraph" w:customStyle="1" w:styleId="DB72362E85FA412AAFF9C9CC3900170E">
    <w:name w:val="DB72362E85FA412AAFF9C9CC3900170E"/>
    <w:rsid w:val="00EE1E0B"/>
  </w:style>
  <w:style w:type="paragraph" w:customStyle="1" w:styleId="5176374D9B1E428A96700380B384873C">
    <w:name w:val="5176374D9B1E428A96700380B384873C"/>
    <w:rsid w:val="00EE1E0B"/>
  </w:style>
  <w:style w:type="paragraph" w:customStyle="1" w:styleId="35C9FD93032743A591645436FCDC9522">
    <w:name w:val="35C9FD93032743A591645436FCDC9522"/>
    <w:rsid w:val="00EE1E0B"/>
  </w:style>
  <w:style w:type="paragraph" w:customStyle="1" w:styleId="2923D2AF32644CC9A35D05755C6A2D2F">
    <w:name w:val="2923D2AF32644CC9A35D05755C6A2D2F"/>
    <w:rsid w:val="00EE1E0B"/>
  </w:style>
  <w:style w:type="paragraph" w:customStyle="1" w:styleId="146628753C0644CEA8D70C3BBE13B521">
    <w:name w:val="146628753C0644CEA8D70C3BBE13B521"/>
    <w:rsid w:val="00EE1E0B"/>
  </w:style>
  <w:style w:type="paragraph" w:customStyle="1" w:styleId="3944700518174ED7AF513DA76820F3A7">
    <w:name w:val="3944700518174ED7AF513DA76820F3A7"/>
    <w:rsid w:val="00EE1E0B"/>
  </w:style>
  <w:style w:type="paragraph" w:customStyle="1" w:styleId="BB1298BC29CD4C448E3687EB4B06ACEE">
    <w:name w:val="BB1298BC29CD4C448E3687EB4B06ACEE"/>
    <w:rsid w:val="00EE1E0B"/>
  </w:style>
  <w:style w:type="paragraph" w:customStyle="1" w:styleId="33BF8B3DCE7E4F0884C3F101C05BAF9A">
    <w:name w:val="33BF8B3DCE7E4F0884C3F101C05BAF9A"/>
    <w:rsid w:val="00EE1E0B"/>
  </w:style>
  <w:style w:type="paragraph" w:customStyle="1" w:styleId="B86742D031CF4CAB984DAD786F2FB0C2">
    <w:name w:val="B86742D031CF4CAB984DAD786F2FB0C2"/>
    <w:rsid w:val="00EE1E0B"/>
  </w:style>
  <w:style w:type="paragraph" w:customStyle="1" w:styleId="DA62C87A88854C3C9D048436EB4D4539">
    <w:name w:val="DA62C87A88854C3C9D048436EB4D4539"/>
    <w:rsid w:val="00EE1E0B"/>
  </w:style>
  <w:style w:type="paragraph" w:customStyle="1" w:styleId="B6ED0C37EA5542A8BE23F969DA48D9C1">
    <w:name w:val="B6ED0C37EA5542A8BE23F969DA48D9C1"/>
    <w:rsid w:val="00EE1E0B"/>
  </w:style>
  <w:style w:type="paragraph" w:customStyle="1" w:styleId="DE4020FD37D047D5959EC88CAFC001B2">
    <w:name w:val="DE4020FD37D047D5959EC88CAFC001B2"/>
    <w:rsid w:val="00EE1E0B"/>
  </w:style>
  <w:style w:type="paragraph" w:customStyle="1" w:styleId="A10D4C77157E4275A0FC8183863E0269">
    <w:name w:val="A10D4C77157E4275A0FC8183863E0269"/>
    <w:rsid w:val="00EE1E0B"/>
  </w:style>
  <w:style w:type="paragraph" w:customStyle="1" w:styleId="F22B060CED8948289E444D002BFCE476">
    <w:name w:val="F22B060CED8948289E444D002BFCE476"/>
    <w:rsid w:val="00EE1E0B"/>
  </w:style>
  <w:style w:type="paragraph" w:customStyle="1" w:styleId="EE60221131C0436AA5E0329DAA75EAA5">
    <w:name w:val="EE60221131C0436AA5E0329DAA75EAA5"/>
    <w:rsid w:val="00EE1E0B"/>
  </w:style>
  <w:style w:type="paragraph" w:customStyle="1" w:styleId="7AF7F8BE3DB74A38AC45826DD6B126C0">
    <w:name w:val="7AF7F8BE3DB74A38AC45826DD6B126C0"/>
    <w:rsid w:val="00EE1E0B"/>
  </w:style>
  <w:style w:type="paragraph" w:customStyle="1" w:styleId="9B4C04EAB9DD4800BAB04898C5148EB4">
    <w:name w:val="9B4C04EAB9DD4800BAB04898C5148EB4"/>
    <w:rsid w:val="00EE1E0B"/>
  </w:style>
  <w:style w:type="paragraph" w:customStyle="1" w:styleId="ADFBC9EBE1D24EDD85D084A7E288B1A1">
    <w:name w:val="ADFBC9EBE1D24EDD85D084A7E288B1A1"/>
    <w:rsid w:val="00EE1E0B"/>
  </w:style>
  <w:style w:type="paragraph" w:customStyle="1" w:styleId="A63AC425753046EE8D20836CEB92F6E0">
    <w:name w:val="A63AC425753046EE8D20836CEB92F6E0"/>
    <w:rsid w:val="00EE1E0B"/>
  </w:style>
  <w:style w:type="paragraph" w:customStyle="1" w:styleId="4BDDECC62EF14FA3A659F473E64A67C4">
    <w:name w:val="4BDDECC62EF14FA3A659F473E64A67C4"/>
    <w:rsid w:val="00EE1E0B"/>
  </w:style>
  <w:style w:type="paragraph" w:customStyle="1" w:styleId="3AEDB61441304FB68628E2407B2F63BC">
    <w:name w:val="3AEDB61441304FB68628E2407B2F63BC"/>
    <w:rsid w:val="00EE1E0B"/>
  </w:style>
  <w:style w:type="paragraph" w:customStyle="1" w:styleId="4496F01440A84C87AF6905992EB3FCBC">
    <w:name w:val="4496F01440A84C87AF6905992EB3FCBC"/>
    <w:rsid w:val="00EE1E0B"/>
  </w:style>
  <w:style w:type="paragraph" w:customStyle="1" w:styleId="2EAFD283EC5E40B0837B6E46292D4398">
    <w:name w:val="2EAFD283EC5E40B0837B6E46292D4398"/>
    <w:rsid w:val="00EE1E0B"/>
  </w:style>
  <w:style w:type="paragraph" w:customStyle="1" w:styleId="46F8F26703054FE3A7B570E90B748DF8">
    <w:name w:val="46F8F26703054FE3A7B570E90B748DF8"/>
    <w:rsid w:val="00EE1E0B"/>
  </w:style>
  <w:style w:type="paragraph" w:customStyle="1" w:styleId="CBE2EE95B5814D489AFDCA5D42635DA4">
    <w:name w:val="CBE2EE95B5814D489AFDCA5D42635DA4"/>
    <w:rsid w:val="00EE1E0B"/>
  </w:style>
  <w:style w:type="paragraph" w:customStyle="1" w:styleId="11C6FD250BAF4004930A6204D7911E03">
    <w:name w:val="11C6FD250BAF4004930A6204D7911E03"/>
    <w:rsid w:val="00EE1E0B"/>
  </w:style>
  <w:style w:type="paragraph" w:customStyle="1" w:styleId="F6D756D45E184CB1982FC728FCC9BA17">
    <w:name w:val="F6D756D45E184CB1982FC728FCC9BA17"/>
    <w:rsid w:val="00EE1E0B"/>
  </w:style>
  <w:style w:type="paragraph" w:customStyle="1" w:styleId="21077B912756409E8EA453E46EAF3932">
    <w:name w:val="21077B912756409E8EA453E46EAF3932"/>
    <w:rsid w:val="00EE1E0B"/>
  </w:style>
  <w:style w:type="paragraph" w:customStyle="1" w:styleId="1614E680308F4929AE11FA6FF44E7CE6">
    <w:name w:val="1614E680308F4929AE11FA6FF44E7CE6"/>
    <w:rsid w:val="00EE1E0B"/>
  </w:style>
  <w:style w:type="paragraph" w:customStyle="1" w:styleId="44BE7028146340A2BC243D2613CB63FE">
    <w:name w:val="44BE7028146340A2BC243D2613CB63FE"/>
    <w:rsid w:val="00EE1E0B"/>
  </w:style>
  <w:style w:type="paragraph" w:customStyle="1" w:styleId="4BD57BA58E1547CAA2385565D137D0AA">
    <w:name w:val="4BD57BA58E1547CAA2385565D137D0AA"/>
    <w:rsid w:val="00EE1E0B"/>
  </w:style>
  <w:style w:type="paragraph" w:customStyle="1" w:styleId="2FBD194F0D004DE59B13B2837C976810">
    <w:name w:val="2FBD194F0D004DE59B13B2837C976810"/>
    <w:rsid w:val="00EE1E0B"/>
  </w:style>
  <w:style w:type="paragraph" w:customStyle="1" w:styleId="762B8FA3EFF34C71A97F592AC92962AD">
    <w:name w:val="762B8FA3EFF34C71A97F592AC92962AD"/>
    <w:rsid w:val="00EE1E0B"/>
  </w:style>
  <w:style w:type="paragraph" w:customStyle="1" w:styleId="2A499007753B488F8B288580D32E686A">
    <w:name w:val="2A499007753B488F8B288580D32E686A"/>
    <w:rsid w:val="00EE1E0B"/>
  </w:style>
  <w:style w:type="paragraph" w:customStyle="1" w:styleId="EB18BD0AE7BA4B5293D2E389CC3114EC">
    <w:name w:val="EB18BD0AE7BA4B5293D2E389CC3114EC"/>
    <w:rsid w:val="00EE1E0B"/>
  </w:style>
  <w:style w:type="paragraph" w:customStyle="1" w:styleId="DBF50FA662F54173A382F49783575E57">
    <w:name w:val="DBF50FA662F54173A382F49783575E57"/>
    <w:rsid w:val="00EE1E0B"/>
  </w:style>
  <w:style w:type="paragraph" w:customStyle="1" w:styleId="5D36071153C84DF59FB8B06968A9F644">
    <w:name w:val="5D36071153C84DF59FB8B06968A9F644"/>
    <w:rsid w:val="00EE1E0B"/>
  </w:style>
  <w:style w:type="paragraph" w:customStyle="1" w:styleId="51431A63721D4FC9AAA4C0B06211455F">
    <w:name w:val="51431A63721D4FC9AAA4C0B06211455F"/>
    <w:rsid w:val="00EE1E0B"/>
  </w:style>
  <w:style w:type="paragraph" w:customStyle="1" w:styleId="A3F3CBF74F624F06B837DF70CE4DF3BA">
    <w:name w:val="A3F3CBF74F624F06B837DF70CE4DF3BA"/>
    <w:rsid w:val="00EE1E0B"/>
  </w:style>
  <w:style w:type="paragraph" w:customStyle="1" w:styleId="A6B8FA600525494EA997A778A328A83C">
    <w:name w:val="A6B8FA600525494EA997A778A328A83C"/>
    <w:rsid w:val="00EE1E0B"/>
  </w:style>
  <w:style w:type="paragraph" w:customStyle="1" w:styleId="031EFE9DB6004380AC68A5B07B662BFE">
    <w:name w:val="031EFE9DB6004380AC68A5B07B662BFE"/>
    <w:rsid w:val="00EE1E0B"/>
  </w:style>
  <w:style w:type="paragraph" w:customStyle="1" w:styleId="A88F19D4231B4312B1357A94AC58787F">
    <w:name w:val="A88F19D4231B4312B1357A94AC58787F"/>
    <w:rsid w:val="00EE1E0B"/>
  </w:style>
  <w:style w:type="paragraph" w:customStyle="1" w:styleId="59C828309AF14AC4B21F36A0946AD8DD">
    <w:name w:val="59C828309AF14AC4B21F36A0946AD8DD"/>
    <w:rsid w:val="00EE1E0B"/>
  </w:style>
  <w:style w:type="paragraph" w:customStyle="1" w:styleId="CCBB7D71DD4747AAB1A1D75CBAFBE07E">
    <w:name w:val="CCBB7D71DD4747AAB1A1D75CBAFBE07E"/>
    <w:rsid w:val="00EE1E0B"/>
  </w:style>
  <w:style w:type="paragraph" w:customStyle="1" w:styleId="7FB9CB466EE845449DF9C02BF3F2F938">
    <w:name w:val="7FB9CB466EE845449DF9C02BF3F2F938"/>
    <w:rsid w:val="00EE1E0B"/>
  </w:style>
  <w:style w:type="paragraph" w:customStyle="1" w:styleId="9245FD3705F642CFAAF0978FF12DEE0A">
    <w:name w:val="9245FD3705F642CFAAF0978FF12DEE0A"/>
    <w:rsid w:val="00EE1E0B"/>
  </w:style>
  <w:style w:type="paragraph" w:customStyle="1" w:styleId="BC22CFDB247B49F395381A1E63820E03">
    <w:name w:val="BC22CFDB247B49F395381A1E63820E03"/>
    <w:rsid w:val="00EE1E0B"/>
  </w:style>
  <w:style w:type="paragraph" w:customStyle="1" w:styleId="3A7F63F8736E4A698F15F352F723F60C">
    <w:name w:val="3A7F63F8736E4A698F15F352F723F60C"/>
    <w:rsid w:val="00EE1E0B"/>
  </w:style>
  <w:style w:type="paragraph" w:customStyle="1" w:styleId="FA3EAF7FBA79455A98EBAE10BBE7BD74">
    <w:name w:val="FA3EAF7FBA79455A98EBAE10BBE7BD74"/>
    <w:rsid w:val="00EE1E0B"/>
  </w:style>
  <w:style w:type="paragraph" w:customStyle="1" w:styleId="2BD734C24F4F4E0C80E00306E6CB7863">
    <w:name w:val="2BD734C24F4F4E0C80E00306E6CB7863"/>
    <w:rsid w:val="00EE1E0B"/>
  </w:style>
  <w:style w:type="paragraph" w:customStyle="1" w:styleId="CBC8CA914E5E403DB49BC7C734B50436">
    <w:name w:val="CBC8CA914E5E403DB49BC7C734B50436"/>
    <w:rsid w:val="00EE1E0B"/>
  </w:style>
  <w:style w:type="paragraph" w:customStyle="1" w:styleId="FB912E7C480F455DA09BD3B3A573EEB3">
    <w:name w:val="FB912E7C480F455DA09BD3B3A573EEB3"/>
    <w:rsid w:val="00EE1E0B"/>
  </w:style>
  <w:style w:type="paragraph" w:customStyle="1" w:styleId="962767435A08417C892C130803956F5D">
    <w:name w:val="962767435A08417C892C130803956F5D"/>
    <w:rsid w:val="00EE1E0B"/>
  </w:style>
  <w:style w:type="paragraph" w:customStyle="1" w:styleId="A352041B968842C28FDE774C28F3B5FF">
    <w:name w:val="A352041B968842C28FDE774C28F3B5FF"/>
    <w:rsid w:val="00EE1E0B"/>
  </w:style>
  <w:style w:type="paragraph" w:customStyle="1" w:styleId="E37B323DDD0F49388961D9834FF8F078">
    <w:name w:val="E37B323DDD0F49388961D9834FF8F078"/>
    <w:rsid w:val="00EE1E0B"/>
  </w:style>
  <w:style w:type="paragraph" w:customStyle="1" w:styleId="A850ADEF74C44D4084CDD02C36FD7558">
    <w:name w:val="A850ADEF74C44D4084CDD02C36FD7558"/>
    <w:rsid w:val="00EE1E0B"/>
  </w:style>
  <w:style w:type="paragraph" w:customStyle="1" w:styleId="C28507F8BAF147DF951F1D86C35AF507">
    <w:name w:val="C28507F8BAF147DF951F1D86C35AF507"/>
    <w:rsid w:val="00EE1E0B"/>
  </w:style>
  <w:style w:type="paragraph" w:customStyle="1" w:styleId="B60D1A3635084B85A839ED9F71C8DB83">
    <w:name w:val="B60D1A3635084B85A839ED9F71C8DB83"/>
    <w:rsid w:val="00EE1E0B"/>
  </w:style>
  <w:style w:type="paragraph" w:customStyle="1" w:styleId="48618F9D15174C46896CE51C830CC907">
    <w:name w:val="48618F9D15174C46896CE51C830CC907"/>
    <w:rsid w:val="00EE1E0B"/>
  </w:style>
  <w:style w:type="paragraph" w:customStyle="1" w:styleId="B01E3C16083D41099A042D2047A9A419">
    <w:name w:val="B01E3C16083D41099A042D2047A9A419"/>
    <w:rsid w:val="00EE1E0B"/>
  </w:style>
  <w:style w:type="paragraph" w:customStyle="1" w:styleId="7156FF14B6354701992D6086E3104372">
    <w:name w:val="7156FF14B6354701992D6086E3104372"/>
    <w:rsid w:val="00EE1E0B"/>
  </w:style>
  <w:style w:type="paragraph" w:customStyle="1" w:styleId="576C47BF3A994507BA4C516B433C7CEE">
    <w:name w:val="576C47BF3A994507BA4C516B433C7CEE"/>
    <w:rsid w:val="00EE1E0B"/>
  </w:style>
  <w:style w:type="paragraph" w:customStyle="1" w:styleId="D0B7A439538743D6803BBE21CECA18D7">
    <w:name w:val="D0B7A439538743D6803BBE21CECA18D7"/>
    <w:rsid w:val="00EE1E0B"/>
  </w:style>
  <w:style w:type="paragraph" w:customStyle="1" w:styleId="937B0266FAAE4FDA87DED2B20ED5594B">
    <w:name w:val="937B0266FAAE4FDA87DED2B20ED5594B"/>
    <w:rsid w:val="00EE1E0B"/>
  </w:style>
  <w:style w:type="paragraph" w:customStyle="1" w:styleId="9ED3B3AF111145209972879E22069E40">
    <w:name w:val="9ED3B3AF111145209972879E22069E40"/>
    <w:rsid w:val="00EE1E0B"/>
  </w:style>
  <w:style w:type="paragraph" w:customStyle="1" w:styleId="2BE32BE8652E48BEA80CA29F1645E0DD">
    <w:name w:val="2BE32BE8652E48BEA80CA29F1645E0DD"/>
    <w:rsid w:val="00EE1E0B"/>
  </w:style>
  <w:style w:type="paragraph" w:customStyle="1" w:styleId="735A6D442BF54B6D95DC46510686A07F">
    <w:name w:val="735A6D442BF54B6D95DC46510686A07F"/>
    <w:rsid w:val="00EE1E0B"/>
  </w:style>
  <w:style w:type="paragraph" w:customStyle="1" w:styleId="F009D0F4A4664368BE61D9C285B4F5F8">
    <w:name w:val="F009D0F4A4664368BE61D9C285B4F5F8"/>
    <w:rsid w:val="00EE1E0B"/>
  </w:style>
  <w:style w:type="paragraph" w:customStyle="1" w:styleId="B2C4599CD60A4EB58BBA6776340BD208">
    <w:name w:val="B2C4599CD60A4EB58BBA6776340BD208"/>
    <w:rsid w:val="00EE1E0B"/>
  </w:style>
  <w:style w:type="paragraph" w:customStyle="1" w:styleId="B7706AC2960C44C3A2D8A72F41D83A51">
    <w:name w:val="B7706AC2960C44C3A2D8A72F41D83A51"/>
    <w:rsid w:val="00EE1E0B"/>
  </w:style>
  <w:style w:type="paragraph" w:customStyle="1" w:styleId="605C0FE53F234A6DBBE1BFD14C1DCF4D">
    <w:name w:val="605C0FE53F234A6DBBE1BFD14C1DCF4D"/>
    <w:rsid w:val="00EE1E0B"/>
  </w:style>
  <w:style w:type="paragraph" w:customStyle="1" w:styleId="916C56D5A37B4FA5AEF9FE4614AE782D">
    <w:name w:val="916C56D5A37B4FA5AEF9FE4614AE782D"/>
    <w:rsid w:val="00EE1E0B"/>
  </w:style>
  <w:style w:type="paragraph" w:customStyle="1" w:styleId="3800C3F6F01B4981A9C6006C70525246">
    <w:name w:val="3800C3F6F01B4981A9C6006C70525246"/>
    <w:rsid w:val="00EE1E0B"/>
  </w:style>
  <w:style w:type="paragraph" w:customStyle="1" w:styleId="B5102C84B0754C41B149517CC1514229">
    <w:name w:val="B5102C84B0754C41B149517CC1514229"/>
    <w:rsid w:val="00EE1E0B"/>
  </w:style>
  <w:style w:type="paragraph" w:customStyle="1" w:styleId="DA0938EE8B904F859B8CE3181277483D">
    <w:name w:val="DA0938EE8B904F859B8CE3181277483D"/>
    <w:rsid w:val="00EE1E0B"/>
  </w:style>
  <w:style w:type="paragraph" w:customStyle="1" w:styleId="0F108439D61242CA9FAE880FF502D336">
    <w:name w:val="0F108439D61242CA9FAE880FF502D336"/>
    <w:rsid w:val="00EE1E0B"/>
  </w:style>
  <w:style w:type="paragraph" w:customStyle="1" w:styleId="94EB234190264F50B78370C808416436">
    <w:name w:val="94EB234190264F50B78370C808416436"/>
    <w:rsid w:val="00EE1E0B"/>
  </w:style>
  <w:style w:type="paragraph" w:customStyle="1" w:styleId="65675F5F71EF46D19EF513D7370C3DA1">
    <w:name w:val="65675F5F71EF46D19EF513D7370C3DA1"/>
    <w:rsid w:val="00EE1E0B"/>
  </w:style>
  <w:style w:type="paragraph" w:customStyle="1" w:styleId="36B4E72BB5BC4D4CBB63D025B3F50DF7">
    <w:name w:val="36B4E72BB5BC4D4CBB63D025B3F50DF7"/>
    <w:rsid w:val="00EE1E0B"/>
  </w:style>
  <w:style w:type="paragraph" w:customStyle="1" w:styleId="EC8EFF9F4C5A47289A3547545C6BF01E">
    <w:name w:val="EC8EFF9F4C5A47289A3547545C6BF01E"/>
    <w:rsid w:val="00EE1E0B"/>
  </w:style>
  <w:style w:type="paragraph" w:customStyle="1" w:styleId="ACB910FC47584EDEB20DFBBE069AC1D1">
    <w:name w:val="ACB910FC47584EDEB20DFBBE069AC1D1"/>
    <w:rsid w:val="00EE1E0B"/>
  </w:style>
  <w:style w:type="paragraph" w:customStyle="1" w:styleId="EE6B927E1CE0499CBAF46C513A9ED62B">
    <w:name w:val="EE6B927E1CE0499CBAF46C513A9ED62B"/>
    <w:rsid w:val="00EE1E0B"/>
  </w:style>
  <w:style w:type="paragraph" w:customStyle="1" w:styleId="5D7DA390FAA74BF5BE70375F4F2EC1AB">
    <w:name w:val="5D7DA390FAA74BF5BE70375F4F2EC1AB"/>
    <w:rsid w:val="00EE1E0B"/>
  </w:style>
  <w:style w:type="paragraph" w:customStyle="1" w:styleId="9A998A10EE2E42DEB6A08CEBFCB578F9">
    <w:name w:val="9A998A10EE2E42DEB6A08CEBFCB578F9"/>
    <w:rsid w:val="00EE1E0B"/>
  </w:style>
  <w:style w:type="paragraph" w:customStyle="1" w:styleId="483865D68CA64DC1B7B920F901905EA4">
    <w:name w:val="483865D68CA64DC1B7B920F901905EA4"/>
    <w:rsid w:val="00EE1E0B"/>
  </w:style>
  <w:style w:type="paragraph" w:customStyle="1" w:styleId="2F5141DEC5C142DBB22D21B22307C341">
    <w:name w:val="2F5141DEC5C142DBB22D21B22307C341"/>
    <w:rsid w:val="00EE1E0B"/>
  </w:style>
  <w:style w:type="paragraph" w:customStyle="1" w:styleId="783BAB3A05CB4765876288F200FEC2C8">
    <w:name w:val="783BAB3A05CB4765876288F200FEC2C8"/>
    <w:rsid w:val="00EE1E0B"/>
  </w:style>
  <w:style w:type="paragraph" w:customStyle="1" w:styleId="77D58A8418D54ABAB82A644F6C07E7A3">
    <w:name w:val="77D58A8418D54ABAB82A644F6C07E7A3"/>
    <w:rsid w:val="00EE1E0B"/>
  </w:style>
  <w:style w:type="paragraph" w:customStyle="1" w:styleId="83CE7FED485941DCA79C490B1EF5025C">
    <w:name w:val="83CE7FED485941DCA79C490B1EF5025C"/>
    <w:rsid w:val="00EE1E0B"/>
  </w:style>
  <w:style w:type="paragraph" w:customStyle="1" w:styleId="EBD678384DA04835AD4F95B2A9B131A6">
    <w:name w:val="EBD678384DA04835AD4F95B2A9B131A6"/>
    <w:rsid w:val="00EE1E0B"/>
  </w:style>
  <w:style w:type="paragraph" w:customStyle="1" w:styleId="EE427B98D1D945FEBF9FC7D45FB82623">
    <w:name w:val="EE427B98D1D945FEBF9FC7D45FB82623"/>
    <w:rsid w:val="00EE1E0B"/>
  </w:style>
  <w:style w:type="paragraph" w:customStyle="1" w:styleId="8F24C372D7394AB5B6E1B62B35B92739">
    <w:name w:val="8F24C372D7394AB5B6E1B62B35B92739"/>
    <w:rsid w:val="00EE1E0B"/>
  </w:style>
  <w:style w:type="paragraph" w:customStyle="1" w:styleId="74B3A67962464BEDA22BEA41956C1B7B">
    <w:name w:val="74B3A67962464BEDA22BEA41956C1B7B"/>
    <w:rsid w:val="00EE1E0B"/>
  </w:style>
  <w:style w:type="paragraph" w:customStyle="1" w:styleId="995940E04AE94A0DB9675DD03526682D">
    <w:name w:val="995940E04AE94A0DB9675DD03526682D"/>
    <w:rsid w:val="00EE1E0B"/>
  </w:style>
  <w:style w:type="paragraph" w:customStyle="1" w:styleId="E64B5FB5FC9E48B1A224F6C65E0F4A1F">
    <w:name w:val="E64B5FB5FC9E48B1A224F6C65E0F4A1F"/>
    <w:rsid w:val="00EE1E0B"/>
  </w:style>
  <w:style w:type="paragraph" w:customStyle="1" w:styleId="2A73B35F1BF743059CC60814D4036A29">
    <w:name w:val="2A73B35F1BF743059CC60814D4036A29"/>
    <w:rsid w:val="00EE1E0B"/>
  </w:style>
  <w:style w:type="paragraph" w:customStyle="1" w:styleId="8505A4314E5F44E3953EA651A896C9A4">
    <w:name w:val="8505A4314E5F44E3953EA651A896C9A4"/>
    <w:rsid w:val="00EE1E0B"/>
  </w:style>
  <w:style w:type="paragraph" w:customStyle="1" w:styleId="79DD0B9539D94396A22E82D8F4F691BE">
    <w:name w:val="79DD0B9539D94396A22E82D8F4F691BE"/>
    <w:rsid w:val="00EE1E0B"/>
  </w:style>
  <w:style w:type="paragraph" w:customStyle="1" w:styleId="351429FAA36B43E9943C36AFE825F43A">
    <w:name w:val="351429FAA36B43E9943C36AFE825F43A"/>
    <w:rsid w:val="00EE1E0B"/>
  </w:style>
  <w:style w:type="paragraph" w:customStyle="1" w:styleId="1791B832683A48F49355DD4779ADED2E">
    <w:name w:val="1791B832683A48F49355DD4779ADED2E"/>
    <w:rsid w:val="00EE1E0B"/>
  </w:style>
  <w:style w:type="paragraph" w:customStyle="1" w:styleId="ABFC45078DBC4270B4A7009DC26FC072">
    <w:name w:val="ABFC45078DBC4270B4A7009DC26FC072"/>
    <w:rsid w:val="00EE1E0B"/>
  </w:style>
  <w:style w:type="paragraph" w:customStyle="1" w:styleId="07C899CD0D76403F946FBA486ACF9F1F">
    <w:name w:val="07C899CD0D76403F946FBA486ACF9F1F"/>
    <w:rsid w:val="003B7361"/>
  </w:style>
  <w:style w:type="paragraph" w:customStyle="1" w:styleId="D2A5CD72F72A42E6B7472E852F16F268">
    <w:name w:val="D2A5CD72F72A42E6B7472E852F16F268"/>
    <w:rsid w:val="003B7361"/>
  </w:style>
  <w:style w:type="paragraph" w:customStyle="1" w:styleId="15D4A8D9D73048DB8C840C5C1A5CFC9B">
    <w:name w:val="15D4A8D9D73048DB8C840C5C1A5CFC9B"/>
    <w:rsid w:val="003B7361"/>
  </w:style>
  <w:style w:type="paragraph" w:customStyle="1" w:styleId="019EADCC89584A75BA66FE7D712DCE58">
    <w:name w:val="019EADCC89584A75BA66FE7D712DCE58"/>
    <w:rsid w:val="003B7361"/>
  </w:style>
  <w:style w:type="paragraph" w:customStyle="1" w:styleId="0EA5D87BE88A49D5ADE172DE9A27C570">
    <w:name w:val="0EA5D87BE88A49D5ADE172DE9A27C570"/>
    <w:rsid w:val="003B7361"/>
  </w:style>
  <w:style w:type="paragraph" w:customStyle="1" w:styleId="7A0E3B037CDB4286B8272A945F29C3B8">
    <w:name w:val="7A0E3B037CDB4286B8272A945F29C3B8"/>
    <w:rsid w:val="003B7361"/>
  </w:style>
  <w:style w:type="paragraph" w:customStyle="1" w:styleId="CE16E0CF0E0E428CB602CF152522CF38">
    <w:name w:val="CE16E0CF0E0E428CB602CF152522CF38"/>
    <w:rsid w:val="003B7361"/>
  </w:style>
  <w:style w:type="paragraph" w:customStyle="1" w:styleId="AB0761AA7DDC425FBCA003BC8F5AE17A">
    <w:name w:val="AB0761AA7DDC425FBCA003BC8F5AE17A"/>
    <w:rsid w:val="003B7361"/>
  </w:style>
  <w:style w:type="paragraph" w:customStyle="1" w:styleId="EEB0F61C359F4900AFD77C423E06571F">
    <w:name w:val="EEB0F61C359F4900AFD77C423E06571F"/>
    <w:rsid w:val="003B7361"/>
  </w:style>
  <w:style w:type="paragraph" w:customStyle="1" w:styleId="3FB0A926B64A466FA7FAA9FA63797412">
    <w:name w:val="3FB0A926B64A466FA7FAA9FA63797412"/>
    <w:rsid w:val="003B7361"/>
  </w:style>
  <w:style w:type="paragraph" w:customStyle="1" w:styleId="9644D5923CF140C2B0F7D328B4BAA9F7">
    <w:name w:val="9644D5923CF140C2B0F7D328B4BAA9F7"/>
    <w:rsid w:val="003B7361"/>
  </w:style>
  <w:style w:type="paragraph" w:customStyle="1" w:styleId="C15D3503AC554AD4A1E3F880D5E562EA">
    <w:name w:val="C15D3503AC554AD4A1E3F880D5E562EA"/>
    <w:rsid w:val="003B7361"/>
  </w:style>
  <w:style w:type="paragraph" w:customStyle="1" w:styleId="ED04C6B8DF5F465E970338080F896E23">
    <w:name w:val="ED04C6B8DF5F465E970338080F896E23"/>
    <w:rsid w:val="003B7361"/>
  </w:style>
  <w:style w:type="paragraph" w:customStyle="1" w:styleId="86CF5846E31F4FEB943079F9C265B74A">
    <w:name w:val="86CF5846E31F4FEB943079F9C265B74A"/>
    <w:rsid w:val="003B7361"/>
  </w:style>
  <w:style w:type="paragraph" w:customStyle="1" w:styleId="348DD30969C744BAA6E8BF1C3BE722E3">
    <w:name w:val="348DD30969C744BAA6E8BF1C3BE722E3"/>
    <w:rsid w:val="003B7361"/>
  </w:style>
  <w:style w:type="paragraph" w:customStyle="1" w:styleId="D58985BF045F46CCB7D3793706747866">
    <w:name w:val="D58985BF045F46CCB7D3793706747866"/>
    <w:rsid w:val="003B7361"/>
  </w:style>
  <w:style w:type="paragraph" w:customStyle="1" w:styleId="597D451A6AB3498CBDD0EDE2B9087ADE">
    <w:name w:val="597D451A6AB3498CBDD0EDE2B9087ADE"/>
    <w:rsid w:val="003B7361"/>
  </w:style>
  <w:style w:type="paragraph" w:customStyle="1" w:styleId="1361E98189C14DAD94FA46B00D3C6D50">
    <w:name w:val="1361E98189C14DAD94FA46B00D3C6D50"/>
    <w:rsid w:val="003B7361"/>
  </w:style>
  <w:style w:type="paragraph" w:customStyle="1" w:styleId="7DA50EA493374EDD9FDD0EA82B31294E">
    <w:name w:val="7DA50EA493374EDD9FDD0EA82B31294E"/>
    <w:rsid w:val="003B7361"/>
  </w:style>
  <w:style w:type="paragraph" w:customStyle="1" w:styleId="78BA0A23B2DC4A0BACA9AD1D5E9F97CD">
    <w:name w:val="78BA0A23B2DC4A0BACA9AD1D5E9F97CD"/>
    <w:rsid w:val="003B7361"/>
  </w:style>
  <w:style w:type="paragraph" w:customStyle="1" w:styleId="C06FC60948534AF3A52040F2532136AC">
    <w:name w:val="C06FC60948534AF3A52040F2532136AC"/>
    <w:rsid w:val="003B7361"/>
  </w:style>
  <w:style w:type="paragraph" w:customStyle="1" w:styleId="3D9823270A3740A09D75146C7142126D">
    <w:name w:val="3D9823270A3740A09D75146C7142126D"/>
    <w:rsid w:val="003B7361"/>
  </w:style>
  <w:style w:type="paragraph" w:customStyle="1" w:styleId="AD892329B469435A8DFD90FA0533F7CE">
    <w:name w:val="AD892329B469435A8DFD90FA0533F7CE"/>
    <w:rsid w:val="003B7361"/>
  </w:style>
  <w:style w:type="paragraph" w:customStyle="1" w:styleId="047EA049E08B41F3A1291EC452C31E53">
    <w:name w:val="047EA049E08B41F3A1291EC452C31E53"/>
    <w:rsid w:val="003B7361"/>
  </w:style>
  <w:style w:type="paragraph" w:customStyle="1" w:styleId="9794A844BEEC4F839C7975561F456F56">
    <w:name w:val="9794A844BEEC4F839C7975561F456F56"/>
    <w:rsid w:val="003B7361"/>
  </w:style>
  <w:style w:type="paragraph" w:customStyle="1" w:styleId="F5B438B4FEBA4195BB794E5CCABDF209">
    <w:name w:val="F5B438B4FEBA4195BB794E5CCABDF209"/>
    <w:rsid w:val="0041328C"/>
    <w:pPr>
      <w:spacing w:after="200" w:line="276" w:lineRule="auto"/>
    </w:pPr>
    <w:rPr>
      <w:lang w:val="en-US" w:eastAsia="en-US"/>
    </w:rPr>
  </w:style>
</w:styles>
</file>

<file path=word/glossary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s-PR" w:eastAsia="es-P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41328C"/>
    <w:rPr>
      <w:color w:val="808080"/>
    </w:rPr>
  </w:style>
  <w:style w:type="paragraph" w:customStyle="1" w:styleId="C2C1A3B3B7AA47808D9574DE55976252">
    <w:name w:val="C2C1A3B3B7AA47808D9574DE55976252"/>
  </w:style>
  <w:style w:type="paragraph" w:customStyle="1" w:styleId="11915BD5E2D64CC7A89B152AD730D99F">
    <w:name w:val="11915BD5E2D64CC7A89B152AD730D99F"/>
  </w:style>
  <w:style w:type="paragraph" w:customStyle="1" w:styleId="E3099F2099A343A49A86A1929002F89D">
    <w:name w:val="E3099F2099A343A49A86A1929002F89D"/>
  </w:style>
  <w:style w:type="paragraph" w:customStyle="1" w:styleId="12E7DF35E225459FB5107AF3B7EEE052">
    <w:name w:val="12E7DF35E225459FB5107AF3B7EEE052"/>
  </w:style>
  <w:style w:type="paragraph" w:customStyle="1" w:styleId="46E7BFA76A2B40E5BF0BEB169AF5C2AF">
    <w:name w:val="46E7BFA76A2B40E5BF0BEB169AF5C2AF"/>
  </w:style>
  <w:style w:type="paragraph" w:customStyle="1" w:styleId="F07473D9D60A46978EBE0E8E79CE1A07">
    <w:name w:val="F07473D9D60A46978EBE0E8E79CE1A07"/>
  </w:style>
  <w:style w:type="paragraph" w:customStyle="1" w:styleId="7D098816A74A4F9E94654DC3AA16A3C4">
    <w:name w:val="7D098816A74A4F9E94654DC3AA16A3C4"/>
  </w:style>
  <w:style w:type="paragraph" w:customStyle="1" w:styleId="5B6ED8BD7DE14A7C9934D2BF4AE17429">
    <w:name w:val="5B6ED8BD7DE14A7C9934D2BF4AE17429"/>
  </w:style>
  <w:style w:type="paragraph" w:customStyle="1" w:styleId="D81EAD8F59BC404CACD0231EDFB6ED09">
    <w:name w:val="D81EAD8F59BC404CACD0231EDFB6ED09"/>
  </w:style>
  <w:style w:type="paragraph" w:customStyle="1" w:styleId="2ED7D7969DFA4DD496B58F53958D8E7B">
    <w:name w:val="2ED7D7969DFA4DD496B58F53958D8E7B"/>
  </w:style>
  <w:style w:type="paragraph" w:customStyle="1" w:styleId="70986196462F4BFC8B01A8C83DDC2078">
    <w:name w:val="70986196462F4BFC8B01A8C83DDC2078"/>
  </w:style>
  <w:style w:type="paragraph" w:customStyle="1" w:styleId="6DA1CBA5E4AE43739262856AFFE1E14B">
    <w:name w:val="6DA1CBA5E4AE43739262856AFFE1E14B"/>
  </w:style>
  <w:style w:type="paragraph" w:customStyle="1" w:styleId="4792E48A590D405E8CFD89AA37F3EE07">
    <w:name w:val="4792E48A590D405E8CFD89AA37F3EE07"/>
  </w:style>
  <w:style w:type="paragraph" w:customStyle="1" w:styleId="8909A898E6754D9782422365E1F68667">
    <w:name w:val="8909A898E6754D9782422365E1F68667"/>
    <w:rsid w:val="0075625D"/>
  </w:style>
  <w:style w:type="paragraph" w:customStyle="1" w:styleId="7CD49F6B7D1B4EB6AA2625CA9D24EB17">
    <w:name w:val="7CD49F6B7D1B4EB6AA2625CA9D24EB17"/>
    <w:rsid w:val="0075625D"/>
  </w:style>
  <w:style w:type="paragraph" w:customStyle="1" w:styleId="EC70402745E943CEB01EC391E665C31E">
    <w:name w:val="EC70402745E943CEB01EC391E665C31E"/>
    <w:rsid w:val="0075625D"/>
  </w:style>
  <w:style w:type="paragraph" w:customStyle="1" w:styleId="301E2CD0E4CF4188A87499CFE014F33B">
    <w:name w:val="301E2CD0E4CF4188A87499CFE014F33B"/>
    <w:rsid w:val="0075625D"/>
  </w:style>
  <w:style w:type="paragraph" w:customStyle="1" w:styleId="2235BE26289B4BE9B84C97F6F18E9C67">
    <w:name w:val="2235BE26289B4BE9B84C97F6F18E9C67"/>
    <w:rsid w:val="0075625D"/>
  </w:style>
  <w:style w:type="paragraph" w:customStyle="1" w:styleId="FF6BBE2969E6467AA2C850CD59CA92FC">
    <w:name w:val="FF6BBE2969E6467AA2C850CD59CA92FC"/>
    <w:rsid w:val="0075625D"/>
  </w:style>
  <w:style w:type="paragraph" w:customStyle="1" w:styleId="1A5F15DF15AB4BFBBC80C0A5F7FA42C7">
    <w:name w:val="1A5F15DF15AB4BFBBC80C0A5F7FA42C7"/>
    <w:rsid w:val="0075625D"/>
  </w:style>
  <w:style w:type="paragraph" w:customStyle="1" w:styleId="B3C50B7F99E842AAB2401034171DBC1A">
    <w:name w:val="B3C50B7F99E842AAB2401034171DBC1A"/>
    <w:rsid w:val="0075625D"/>
  </w:style>
  <w:style w:type="paragraph" w:customStyle="1" w:styleId="0EC7CAB5ED91453D8B162BBCD1DED027">
    <w:name w:val="0EC7CAB5ED91453D8B162BBCD1DED027"/>
    <w:rsid w:val="0075625D"/>
  </w:style>
  <w:style w:type="paragraph" w:customStyle="1" w:styleId="C6BBF21687084CBC822DB2F62B89821F">
    <w:name w:val="C6BBF21687084CBC822DB2F62B89821F"/>
    <w:rsid w:val="0075625D"/>
  </w:style>
  <w:style w:type="paragraph" w:customStyle="1" w:styleId="9E702B778EB449A9B6A8A8684E2599FF">
    <w:name w:val="9E702B778EB449A9B6A8A8684E2599FF"/>
    <w:rsid w:val="0075625D"/>
  </w:style>
  <w:style w:type="paragraph" w:customStyle="1" w:styleId="3EEC4EDA65CE45C9882DA3FCA2B33F11">
    <w:name w:val="3EEC4EDA65CE45C9882DA3FCA2B33F11"/>
    <w:rsid w:val="0075625D"/>
  </w:style>
  <w:style w:type="paragraph" w:customStyle="1" w:styleId="C866978AE0C54E878967D80A5F86A58B">
    <w:name w:val="C866978AE0C54E878967D80A5F86A58B"/>
    <w:rsid w:val="0075625D"/>
  </w:style>
  <w:style w:type="paragraph" w:customStyle="1" w:styleId="FC103009DCFD4B1C9C5566305C5EC1FB">
    <w:name w:val="FC103009DCFD4B1C9C5566305C5EC1FB"/>
    <w:rsid w:val="0075625D"/>
  </w:style>
  <w:style w:type="paragraph" w:customStyle="1" w:styleId="03933C903AE34B3593744B90DD164327">
    <w:name w:val="03933C903AE34B3593744B90DD164327"/>
    <w:rsid w:val="0075625D"/>
  </w:style>
  <w:style w:type="paragraph" w:customStyle="1" w:styleId="A8D03B5E9DE749DAAABE1E220360613B">
    <w:name w:val="A8D03B5E9DE749DAAABE1E220360613B"/>
    <w:rsid w:val="0075625D"/>
  </w:style>
  <w:style w:type="paragraph" w:customStyle="1" w:styleId="4970F1113C2C4CE78109213110882612">
    <w:name w:val="4970F1113C2C4CE78109213110882612"/>
    <w:rsid w:val="0075625D"/>
  </w:style>
  <w:style w:type="paragraph" w:customStyle="1" w:styleId="DB79D289B85943DDBB7053619BAC3CF4">
    <w:name w:val="DB79D289B85943DDBB7053619BAC3CF4"/>
    <w:rsid w:val="0075625D"/>
  </w:style>
  <w:style w:type="paragraph" w:customStyle="1" w:styleId="04B9D6E9F93343849546DB3B8F801DF5">
    <w:name w:val="04B9D6E9F93343849546DB3B8F801DF5"/>
    <w:rsid w:val="0075625D"/>
  </w:style>
  <w:style w:type="paragraph" w:customStyle="1" w:styleId="44F3C774515741D5B5E01042F9EC9CF2">
    <w:name w:val="44F3C774515741D5B5E01042F9EC9CF2"/>
    <w:rsid w:val="0075625D"/>
  </w:style>
  <w:style w:type="paragraph" w:customStyle="1" w:styleId="C0EE09ECB2D646E3A375AAF5370616B0">
    <w:name w:val="C0EE09ECB2D646E3A375AAF5370616B0"/>
    <w:rsid w:val="0075625D"/>
  </w:style>
  <w:style w:type="paragraph" w:customStyle="1" w:styleId="6DAC920C86144DAABEA6DE2F44156A21">
    <w:name w:val="6DAC920C86144DAABEA6DE2F44156A21"/>
    <w:rsid w:val="0075625D"/>
  </w:style>
  <w:style w:type="paragraph" w:customStyle="1" w:styleId="4A55EF1CE9894EE08C90A710F0178410">
    <w:name w:val="4A55EF1CE9894EE08C90A710F0178410"/>
    <w:rsid w:val="0075625D"/>
  </w:style>
  <w:style w:type="paragraph" w:customStyle="1" w:styleId="71251B1DAB874B4B8DB1D8CB3B1BAF97">
    <w:name w:val="71251B1DAB874B4B8DB1D8CB3B1BAF97"/>
    <w:rsid w:val="0075625D"/>
  </w:style>
  <w:style w:type="paragraph" w:customStyle="1" w:styleId="A68D19004FE2452285E3835D4ABFD207">
    <w:name w:val="A68D19004FE2452285E3835D4ABFD207"/>
    <w:rsid w:val="0075625D"/>
  </w:style>
  <w:style w:type="paragraph" w:customStyle="1" w:styleId="3F380A28F85B442A87123EF73770EB64">
    <w:name w:val="3F380A28F85B442A87123EF73770EB64"/>
    <w:rsid w:val="0075625D"/>
  </w:style>
  <w:style w:type="paragraph" w:customStyle="1" w:styleId="4C0C687B46E644BEA7E3E6F8F9058DEA">
    <w:name w:val="4C0C687B46E644BEA7E3E6F8F9058DEA"/>
    <w:rsid w:val="0075625D"/>
  </w:style>
  <w:style w:type="paragraph" w:customStyle="1" w:styleId="A5C5C752B27A46CA8C867427E32B63C2">
    <w:name w:val="A5C5C752B27A46CA8C867427E32B63C2"/>
    <w:rsid w:val="0075625D"/>
  </w:style>
  <w:style w:type="paragraph" w:customStyle="1" w:styleId="A50CFA981E824A3795B978E01FCB64E0">
    <w:name w:val="A50CFA981E824A3795B978E01FCB64E0"/>
    <w:rsid w:val="0075625D"/>
  </w:style>
  <w:style w:type="paragraph" w:customStyle="1" w:styleId="CBB81F94FEC94878B056DF1C48A0734E">
    <w:name w:val="CBB81F94FEC94878B056DF1C48A0734E"/>
    <w:rsid w:val="0075625D"/>
  </w:style>
  <w:style w:type="paragraph" w:customStyle="1" w:styleId="F28FDBAEEC284B028F012643F6512C4A">
    <w:name w:val="F28FDBAEEC284B028F012643F6512C4A"/>
    <w:rsid w:val="0075625D"/>
  </w:style>
  <w:style w:type="paragraph" w:customStyle="1" w:styleId="E69E5B9AB72B4883B4FA5E6F6CB899A2">
    <w:name w:val="E69E5B9AB72B4883B4FA5E6F6CB899A2"/>
    <w:rsid w:val="0075625D"/>
  </w:style>
  <w:style w:type="paragraph" w:customStyle="1" w:styleId="A608B1D57DCD431182FC86B4D0295CE0">
    <w:name w:val="A608B1D57DCD431182FC86B4D0295CE0"/>
    <w:rsid w:val="0075625D"/>
  </w:style>
  <w:style w:type="paragraph" w:customStyle="1" w:styleId="A36359AE70AB43549F5879AAE595EB72">
    <w:name w:val="A36359AE70AB43549F5879AAE595EB72"/>
    <w:rsid w:val="0075625D"/>
  </w:style>
  <w:style w:type="paragraph" w:customStyle="1" w:styleId="0ED7C4CE3E464092A40F587703BCF52E">
    <w:name w:val="0ED7C4CE3E464092A40F587703BCF52E"/>
    <w:rsid w:val="0075625D"/>
  </w:style>
  <w:style w:type="paragraph" w:customStyle="1" w:styleId="66CA904D1B744E94B8D8105D100FA5BF">
    <w:name w:val="66CA904D1B744E94B8D8105D100FA5BF"/>
    <w:rsid w:val="0075625D"/>
  </w:style>
  <w:style w:type="paragraph" w:customStyle="1" w:styleId="48CFF199F8D242CCB50733EDF4AC294A">
    <w:name w:val="48CFF199F8D242CCB50733EDF4AC294A"/>
    <w:rsid w:val="0075625D"/>
  </w:style>
  <w:style w:type="paragraph" w:customStyle="1" w:styleId="1B76E31594824625B575C5BC754F8E84">
    <w:name w:val="1B76E31594824625B575C5BC754F8E84"/>
    <w:rsid w:val="0075625D"/>
  </w:style>
  <w:style w:type="paragraph" w:customStyle="1" w:styleId="07812CF698C8436DBFDB04E040AEC4DE">
    <w:name w:val="07812CF698C8436DBFDB04E040AEC4DE"/>
    <w:rsid w:val="0075625D"/>
  </w:style>
  <w:style w:type="paragraph" w:customStyle="1" w:styleId="7ACA57CB962945B19EB20844C8CE0869">
    <w:name w:val="7ACA57CB962945B19EB20844C8CE0869"/>
    <w:rsid w:val="0075625D"/>
  </w:style>
  <w:style w:type="paragraph" w:customStyle="1" w:styleId="D72D44CFB6634B7CA837416C71C1977E">
    <w:name w:val="D72D44CFB6634B7CA837416C71C1977E"/>
    <w:rsid w:val="0075625D"/>
  </w:style>
  <w:style w:type="paragraph" w:customStyle="1" w:styleId="112275E4E6884FCFB29B7091756C503B">
    <w:name w:val="112275E4E6884FCFB29B7091756C503B"/>
    <w:rsid w:val="0075625D"/>
  </w:style>
  <w:style w:type="paragraph" w:customStyle="1" w:styleId="CE47D43880534908AE0FB8720307B81A">
    <w:name w:val="CE47D43880534908AE0FB8720307B81A"/>
    <w:rsid w:val="0075625D"/>
  </w:style>
  <w:style w:type="paragraph" w:customStyle="1" w:styleId="4EDC44B7B1D649B598AFE5C1049A5BE8">
    <w:name w:val="4EDC44B7B1D649B598AFE5C1049A5BE8"/>
    <w:rsid w:val="0075625D"/>
  </w:style>
  <w:style w:type="paragraph" w:customStyle="1" w:styleId="04AFD4D2592A4FD7A41CFD256331E044">
    <w:name w:val="04AFD4D2592A4FD7A41CFD256331E044"/>
    <w:rsid w:val="0075625D"/>
  </w:style>
  <w:style w:type="paragraph" w:customStyle="1" w:styleId="69557531F37D4F4AA17E370797960186">
    <w:name w:val="69557531F37D4F4AA17E370797960186"/>
    <w:rsid w:val="0075625D"/>
  </w:style>
  <w:style w:type="paragraph" w:customStyle="1" w:styleId="E98312F3DC374E65A1E06758AC6DB9D7">
    <w:name w:val="E98312F3DC374E65A1E06758AC6DB9D7"/>
    <w:rsid w:val="0075625D"/>
  </w:style>
  <w:style w:type="paragraph" w:customStyle="1" w:styleId="1FFC53B51E634C039BB48786AF2E7D12">
    <w:name w:val="1FFC53B51E634C039BB48786AF2E7D12"/>
    <w:rsid w:val="0075625D"/>
  </w:style>
  <w:style w:type="paragraph" w:customStyle="1" w:styleId="8C2F8092E8924C6BB65C3555E0DE42BB">
    <w:name w:val="8C2F8092E8924C6BB65C3555E0DE42BB"/>
    <w:rsid w:val="0075625D"/>
  </w:style>
  <w:style w:type="paragraph" w:customStyle="1" w:styleId="0B4447E4C10E483FA442E111752025D6">
    <w:name w:val="0B4447E4C10E483FA442E111752025D6"/>
    <w:rsid w:val="0075625D"/>
  </w:style>
  <w:style w:type="paragraph" w:customStyle="1" w:styleId="784EFEA5275A4DFE8AD131F9AA85932C">
    <w:name w:val="784EFEA5275A4DFE8AD131F9AA85932C"/>
    <w:rsid w:val="0075625D"/>
  </w:style>
  <w:style w:type="paragraph" w:customStyle="1" w:styleId="0F02616274D84F6C9CCE92E6C6AE617B">
    <w:name w:val="0F02616274D84F6C9CCE92E6C6AE617B"/>
    <w:rsid w:val="0075625D"/>
  </w:style>
  <w:style w:type="paragraph" w:customStyle="1" w:styleId="B942E8FF346D4465B530F401FADA22ED">
    <w:name w:val="B942E8FF346D4465B530F401FADA22ED"/>
    <w:rsid w:val="0075625D"/>
  </w:style>
  <w:style w:type="paragraph" w:customStyle="1" w:styleId="4ECB61DA41FB4F688E3DB69FF5D09BAE">
    <w:name w:val="4ECB61DA41FB4F688E3DB69FF5D09BAE"/>
    <w:rsid w:val="0075625D"/>
  </w:style>
  <w:style w:type="paragraph" w:customStyle="1" w:styleId="7CC674D3DCF743B6B0557F86F9F7767C">
    <w:name w:val="7CC674D3DCF743B6B0557F86F9F7767C"/>
    <w:rsid w:val="0075625D"/>
  </w:style>
  <w:style w:type="paragraph" w:customStyle="1" w:styleId="B5E3B46AC59C459EBF09E9349CA7683D">
    <w:name w:val="B5E3B46AC59C459EBF09E9349CA7683D"/>
    <w:rsid w:val="0075625D"/>
  </w:style>
  <w:style w:type="paragraph" w:customStyle="1" w:styleId="45AAABB7A3114F5BAEF91357CEFF5947">
    <w:name w:val="45AAABB7A3114F5BAEF91357CEFF5947"/>
    <w:rsid w:val="0075625D"/>
  </w:style>
  <w:style w:type="paragraph" w:customStyle="1" w:styleId="D52AED4F830649BAB86C82C5640F2867">
    <w:name w:val="D52AED4F830649BAB86C82C5640F2867"/>
    <w:rsid w:val="0075625D"/>
  </w:style>
  <w:style w:type="paragraph" w:customStyle="1" w:styleId="1ADB7CE868564275B072C7A8121AA95F">
    <w:name w:val="1ADB7CE868564275B072C7A8121AA95F"/>
    <w:rsid w:val="0075625D"/>
  </w:style>
  <w:style w:type="paragraph" w:customStyle="1" w:styleId="6926D636A07B4B5A85DB89A61F6930B8">
    <w:name w:val="6926D636A07B4B5A85DB89A61F6930B8"/>
    <w:rsid w:val="0075625D"/>
  </w:style>
  <w:style w:type="paragraph" w:customStyle="1" w:styleId="E1C0CA207509427EA103D4249AB12F88">
    <w:name w:val="E1C0CA207509427EA103D4249AB12F88"/>
    <w:rsid w:val="0075625D"/>
  </w:style>
  <w:style w:type="paragraph" w:customStyle="1" w:styleId="B68EC3A86000401EAA165944E96891FF">
    <w:name w:val="B68EC3A86000401EAA165944E96891FF"/>
    <w:rsid w:val="0075625D"/>
  </w:style>
  <w:style w:type="paragraph" w:customStyle="1" w:styleId="9F050055FED641DBBD370D8E64B7BB12">
    <w:name w:val="9F050055FED641DBBD370D8E64B7BB12"/>
    <w:rsid w:val="0075625D"/>
  </w:style>
  <w:style w:type="paragraph" w:customStyle="1" w:styleId="6425472AA91A49EE904B20DC59347F4D">
    <w:name w:val="6425472AA91A49EE904B20DC59347F4D"/>
    <w:rsid w:val="0075625D"/>
  </w:style>
  <w:style w:type="paragraph" w:customStyle="1" w:styleId="3BACD3878BDA47A7B9B5B40F9B5AA7C7">
    <w:name w:val="3BACD3878BDA47A7B9B5B40F9B5AA7C7"/>
    <w:rsid w:val="0075625D"/>
  </w:style>
  <w:style w:type="paragraph" w:customStyle="1" w:styleId="B56A2B5012EE494E81CEFF36BAC039EE">
    <w:name w:val="B56A2B5012EE494E81CEFF36BAC039EE"/>
    <w:rsid w:val="0075625D"/>
  </w:style>
  <w:style w:type="paragraph" w:customStyle="1" w:styleId="EA57D9C7EA884F69B1F2521902A45660">
    <w:name w:val="EA57D9C7EA884F69B1F2521902A45660"/>
    <w:rsid w:val="0075625D"/>
  </w:style>
  <w:style w:type="paragraph" w:customStyle="1" w:styleId="E392CAF8BE7E4CD9BF5DE98EEA473B4D">
    <w:name w:val="E392CAF8BE7E4CD9BF5DE98EEA473B4D"/>
    <w:rsid w:val="0075625D"/>
  </w:style>
  <w:style w:type="paragraph" w:customStyle="1" w:styleId="0C90AE06258E4EA7AC6FAAC9E43310AB">
    <w:name w:val="0C90AE06258E4EA7AC6FAAC9E43310AB"/>
    <w:rsid w:val="0075625D"/>
  </w:style>
  <w:style w:type="paragraph" w:customStyle="1" w:styleId="CDACE43F76534500AC6A3610385AC57E">
    <w:name w:val="CDACE43F76534500AC6A3610385AC57E"/>
    <w:rsid w:val="0075625D"/>
  </w:style>
  <w:style w:type="paragraph" w:customStyle="1" w:styleId="18BFA6AD3884441DBBE98009F9907AE2">
    <w:name w:val="18BFA6AD3884441DBBE98009F9907AE2"/>
    <w:rsid w:val="0075625D"/>
  </w:style>
  <w:style w:type="paragraph" w:customStyle="1" w:styleId="A59BCF9AAC4642AAB7BC23681168D067">
    <w:name w:val="A59BCF9AAC4642AAB7BC23681168D067"/>
    <w:rsid w:val="0075625D"/>
  </w:style>
  <w:style w:type="paragraph" w:customStyle="1" w:styleId="F141A94E27BA4CCC806291D30FC27949">
    <w:name w:val="F141A94E27BA4CCC806291D30FC27949"/>
    <w:rsid w:val="0075625D"/>
  </w:style>
  <w:style w:type="paragraph" w:customStyle="1" w:styleId="7DD63B50E5C0485B9CCF665A292C66AD">
    <w:name w:val="7DD63B50E5C0485B9CCF665A292C66AD"/>
    <w:rsid w:val="0075625D"/>
  </w:style>
  <w:style w:type="paragraph" w:customStyle="1" w:styleId="7DE958E8D1EF42DB9D981DE6CDEF39E6">
    <w:name w:val="7DE958E8D1EF42DB9D981DE6CDEF39E6"/>
    <w:rsid w:val="0075625D"/>
  </w:style>
  <w:style w:type="paragraph" w:customStyle="1" w:styleId="BB9F28C380044334B22AE0E73B5239B8">
    <w:name w:val="BB9F28C380044334B22AE0E73B5239B8"/>
    <w:rsid w:val="0075625D"/>
  </w:style>
  <w:style w:type="paragraph" w:customStyle="1" w:styleId="6CF88799295642E3BAA04C68B38A99BA">
    <w:name w:val="6CF88799295642E3BAA04C68B38A99BA"/>
    <w:rsid w:val="0075625D"/>
  </w:style>
  <w:style w:type="paragraph" w:customStyle="1" w:styleId="A82D4232B3304DC996A408FD5A3881C5">
    <w:name w:val="A82D4232B3304DC996A408FD5A3881C5"/>
    <w:rsid w:val="0075625D"/>
  </w:style>
  <w:style w:type="paragraph" w:customStyle="1" w:styleId="2F292B743A31466F87AF50A670D014A7">
    <w:name w:val="2F292B743A31466F87AF50A670D014A7"/>
    <w:rsid w:val="0075625D"/>
  </w:style>
  <w:style w:type="paragraph" w:customStyle="1" w:styleId="3419F320C436479A839EED7724164362">
    <w:name w:val="3419F320C436479A839EED7724164362"/>
    <w:rsid w:val="0075625D"/>
  </w:style>
  <w:style w:type="paragraph" w:customStyle="1" w:styleId="6F5F89756F3B47E0AEA7AE30D8017229">
    <w:name w:val="6F5F89756F3B47E0AEA7AE30D8017229"/>
    <w:rsid w:val="0075625D"/>
  </w:style>
  <w:style w:type="paragraph" w:customStyle="1" w:styleId="FE1C30B6D15244BD8202E7543E19F979">
    <w:name w:val="FE1C30B6D15244BD8202E7543E19F979"/>
    <w:rsid w:val="0075625D"/>
  </w:style>
  <w:style w:type="paragraph" w:customStyle="1" w:styleId="F7FC870ABB4D4DBE858A29E59F352E01">
    <w:name w:val="F7FC870ABB4D4DBE858A29E59F352E01"/>
    <w:rsid w:val="0075625D"/>
  </w:style>
  <w:style w:type="paragraph" w:customStyle="1" w:styleId="73701BEFD20943C7B1F35260000E6107">
    <w:name w:val="73701BEFD20943C7B1F35260000E6107"/>
    <w:rsid w:val="0075625D"/>
  </w:style>
  <w:style w:type="paragraph" w:customStyle="1" w:styleId="FEA245D525F94196BD5471B9BB9F9E12">
    <w:name w:val="FEA245D525F94196BD5471B9BB9F9E12"/>
    <w:rsid w:val="0075625D"/>
  </w:style>
  <w:style w:type="paragraph" w:customStyle="1" w:styleId="5B5581B6DCC842F7A443E4BAC2A6F840">
    <w:name w:val="5B5581B6DCC842F7A443E4BAC2A6F840"/>
    <w:rsid w:val="0075625D"/>
  </w:style>
  <w:style w:type="paragraph" w:customStyle="1" w:styleId="5F7035A8D1704F81ADDCF33175F74E36">
    <w:name w:val="5F7035A8D1704F81ADDCF33175F74E36"/>
    <w:rsid w:val="0075625D"/>
  </w:style>
  <w:style w:type="paragraph" w:customStyle="1" w:styleId="0C000D6BE07B45C38B677C10D40FDD1B">
    <w:name w:val="0C000D6BE07B45C38B677C10D40FDD1B"/>
    <w:rsid w:val="0075625D"/>
  </w:style>
  <w:style w:type="paragraph" w:customStyle="1" w:styleId="97156E572BBB4A7B95ACE7307FD15E01">
    <w:name w:val="97156E572BBB4A7B95ACE7307FD15E01"/>
    <w:rsid w:val="0075625D"/>
  </w:style>
  <w:style w:type="paragraph" w:customStyle="1" w:styleId="D8FE01AD9CE44886A9C34564D9D62BF3">
    <w:name w:val="D8FE01AD9CE44886A9C34564D9D62BF3"/>
    <w:rsid w:val="0075625D"/>
  </w:style>
  <w:style w:type="paragraph" w:customStyle="1" w:styleId="0982B74F46524FE1A299E2BB567CA5A3">
    <w:name w:val="0982B74F46524FE1A299E2BB567CA5A3"/>
    <w:rsid w:val="0075625D"/>
  </w:style>
  <w:style w:type="paragraph" w:customStyle="1" w:styleId="7F27AC09C9BA4F7D8936CC8322C11919">
    <w:name w:val="7F27AC09C9BA4F7D8936CC8322C11919"/>
    <w:rsid w:val="0075625D"/>
  </w:style>
  <w:style w:type="paragraph" w:customStyle="1" w:styleId="17AD0AC7BBC140948AB9C754CA3CDD0F">
    <w:name w:val="17AD0AC7BBC140948AB9C754CA3CDD0F"/>
    <w:rsid w:val="0075625D"/>
  </w:style>
  <w:style w:type="paragraph" w:customStyle="1" w:styleId="DB2787354BDC46389608987D796EA78A">
    <w:name w:val="DB2787354BDC46389608987D796EA78A"/>
    <w:rsid w:val="0075625D"/>
  </w:style>
  <w:style w:type="paragraph" w:customStyle="1" w:styleId="A1366C18981549AE8E060D3BA2B10AEB">
    <w:name w:val="A1366C18981549AE8E060D3BA2B10AEB"/>
    <w:rsid w:val="0075625D"/>
  </w:style>
  <w:style w:type="paragraph" w:customStyle="1" w:styleId="FCDD78E8573A4C328FECD4E0B88FD54C">
    <w:name w:val="FCDD78E8573A4C328FECD4E0B88FD54C"/>
    <w:rsid w:val="0075625D"/>
  </w:style>
  <w:style w:type="paragraph" w:customStyle="1" w:styleId="E2BBE30DAD074C82B0CF75FEAD300A7C">
    <w:name w:val="E2BBE30DAD074C82B0CF75FEAD300A7C"/>
    <w:rsid w:val="0075625D"/>
  </w:style>
  <w:style w:type="paragraph" w:customStyle="1" w:styleId="AA08B66D83A2486F8E3A52DF80774417">
    <w:name w:val="AA08B66D83A2486F8E3A52DF80774417"/>
    <w:rsid w:val="0075625D"/>
  </w:style>
  <w:style w:type="paragraph" w:customStyle="1" w:styleId="600D266F7BE643C8AA8A0C99097D333E">
    <w:name w:val="600D266F7BE643C8AA8A0C99097D333E"/>
    <w:rsid w:val="0075625D"/>
  </w:style>
  <w:style w:type="paragraph" w:customStyle="1" w:styleId="D8933C90BDD1492791ABA97E81A413EA">
    <w:name w:val="D8933C90BDD1492791ABA97E81A413EA"/>
    <w:rsid w:val="0075625D"/>
  </w:style>
  <w:style w:type="paragraph" w:customStyle="1" w:styleId="FF8A82C98F0D4C6FB6BFA4DEC303D440">
    <w:name w:val="FF8A82C98F0D4C6FB6BFA4DEC303D440"/>
    <w:rsid w:val="0075625D"/>
  </w:style>
  <w:style w:type="paragraph" w:customStyle="1" w:styleId="01ACF073E50B42CD95E3F8A827AB928D">
    <w:name w:val="01ACF073E50B42CD95E3F8A827AB928D"/>
    <w:rsid w:val="0075625D"/>
  </w:style>
  <w:style w:type="paragraph" w:customStyle="1" w:styleId="BDF1C199FA8546E5A9B2031ED3BBA74A">
    <w:name w:val="BDF1C199FA8546E5A9B2031ED3BBA74A"/>
    <w:rsid w:val="0075625D"/>
  </w:style>
  <w:style w:type="paragraph" w:customStyle="1" w:styleId="9E253A42CEC04318B2C60CE8179176AE">
    <w:name w:val="9E253A42CEC04318B2C60CE8179176AE"/>
    <w:rsid w:val="0075625D"/>
  </w:style>
  <w:style w:type="paragraph" w:customStyle="1" w:styleId="562C85961CE744468DBD3C12A5FF8B56">
    <w:name w:val="562C85961CE744468DBD3C12A5FF8B56"/>
    <w:rsid w:val="0075625D"/>
  </w:style>
  <w:style w:type="paragraph" w:customStyle="1" w:styleId="AA5F30DCA07B4CB29DB0D4CA063A2E25">
    <w:name w:val="AA5F30DCA07B4CB29DB0D4CA063A2E25"/>
    <w:rsid w:val="0075625D"/>
  </w:style>
  <w:style w:type="paragraph" w:customStyle="1" w:styleId="14B596AF210541BBA364D2BBD2C2DAFD">
    <w:name w:val="14B596AF210541BBA364D2BBD2C2DAFD"/>
    <w:rsid w:val="0075625D"/>
  </w:style>
  <w:style w:type="paragraph" w:customStyle="1" w:styleId="A421948ABF054892BD63AAF0F8CFCBAD">
    <w:name w:val="A421948ABF054892BD63AAF0F8CFCBAD"/>
    <w:rsid w:val="0075625D"/>
  </w:style>
  <w:style w:type="paragraph" w:customStyle="1" w:styleId="45EFD51966634FE2B63C3617C41AEE65">
    <w:name w:val="45EFD51966634FE2B63C3617C41AEE65"/>
    <w:rsid w:val="0075625D"/>
  </w:style>
  <w:style w:type="paragraph" w:customStyle="1" w:styleId="21A3FA3FDC86415F98E545E1249778E3">
    <w:name w:val="21A3FA3FDC86415F98E545E1249778E3"/>
    <w:rsid w:val="0075625D"/>
  </w:style>
  <w:style w:type="paragraph" w:customStyle="1" w:styleId="FCE1899CD3A9408BA990D80CC2702336">
    <w:name w:val="FCE1899CD3A9408BA990D80CC2702336"/>
    <w:rsid w:val="0075625D"/>
  </w:style>
  <w:style w:type="paragraph" w:customStyle="1" w:styleId="38A8AC3F58204CFC9B9232FC48D9512F">
    <w:name w:val="38A8AC3F58204CFC9B9232FC48D9512F"/>
    <w:rsid w:val="0075625D"/>
  </w:style>
  <w:style w:type="paragraph" w:customStyle="1" w:styleId="740C4C1EBF1046FAA167AC7AC17309C9">
    <w:name w:val="740C4C1EBF1046FAA167AC7AC17309C9"/>
    <w:rsid w:val="0075625D"/>
  </w:style>
  <w:style w:type="paragraph" w:customStyle="1" w:styleId="482DFEC7FEC74400B6E306CE956DBED1">
    <w:name w:val="482DFEC7FEC74400B6E306CE956DBED1"/>
    <w:rsid w:val="0075625D"/>
  </w:style>
  <w:style w:type="paragraph" w:customStyle="1" w:styleId="B180D2C266684CDC90BD73E02C07C56C">
    <w:name w:val="B180D2C266684CDC90BD73E02C07C56C"/>
    <w:rsid w:val="0075625D"/>
  </w:style>
  <w:style w:type="paragraph" w:customStyle="1" w:styleId="0FBA1FB57FA04BA095D2EF6DA2C3120E">
    <w:name w:val="0FBA1FB57FA04BA095D2EF6DA2C3120E"/>
    <w:rsid w:val="0075625D"/>
  </w:style>
  <w:style w:type="paragraph" w:customStyle="1" w:styleId="68A47D92D5C64EFFA92CCA975330773C">
    <w:name w:val="68A47D92D5C64EFFA92CCA975330773C"/>
    <w:rsid w:val="0075625D"/>
  </w:style>
  <w:style w:type="paragraph" w:customStyle="1" w:styleId="C14CF4F742A5490192E843F65D25F254">
    <w:name w:val="C14CF4F742A5490192E843F65D25F254"/>
    <w:rsid w:val="0075625D"/>
  </w:style>
  <w:style w:type="paragraph" w:customStyle="1" w:styleId="F0A9FE65267E4C03B1B572281412D27F">
    <w:name w:val="F0A9FE65267E4C03B1B572281412D27F"/>
    <w:rsid w:val="0075625D"/>
  </w:style>
  <w:style w:type="paragraph" w:customStyle="1" w:styleId="D168DDCC7F7B4AC19013771756BB6A26">
    <w:name w:val="D168DDCC7F7B4AC19013771756BB6A26"/>
    <w:rsid w:val="0075625D"/>
  </w:style>
  <w:style w:type="paragraph" w:customStyle="1" w:styleId="74B19918F2D7450A94FAB63AF24E1BD0">
    <w:name w:val="74B19918F2D7450A94FAB63AF24E1BD0"/>
    <w:rsid w:val="0075625D"/>
  </w:style>
  <w:style w:type="paragraph" w:customStyle="1" w:styleId="192E54EB2A86448DA665B3EC7346B952">
    <w:name w:val="192E54EB2A86448DA665B3EC7346B952"/>
    <w:rsid w:val="0075625D"/>
  </w:style>
  <w:style w:type="paragraph" w:customStyle="1" w:styleId="6BBB52F919764EBAA2B5B8A9BE90368A">
    <w:name w:val="6BBB52F919764EBAA2B5B8A9BE90368A"/>
    <w:rsid w:val="0075625D"/>
  </w:style>
  <w:style w:type="paragraph" w:customStyle="1" w:styleId="8DCC7CEE49094721A34503E724BACF2A">
    <w:name w:val="8DCC7CEE49094721A34503E724BACF2A"/>
    <w:rsid w:val="0075625D"/>
  </w:style>
  <w:style w:type="paragraph" w:customStyle="1" w:styleId="22C672795E134F98B81293BE589FD95C">
    <w:name w:val="22C672795E134F98B81293BE589FD95C"/>
    <w:rsid w:val="0075625D"/>
  </w:style>
  <w:style w:type="paragraph" w:customStyle="1" w:styleId="C7BAC8C2766641429B645C1310F056D8">
    <w:name w:val="C7BAC8C2766641429B645C1310F056D8"/>
    <w:rsid w:val="0075625D"/>
  </w:style>
  <w:style w:type="paragraph" w:customStyle="1" w:styleId="524C37885237467C8E501636F412B967">
    <w:name w:val="524C37885237467C8E501636F412B967"/>
    <w:rsid w:val="0075625D"/>
  </w:style>
  <w:style w:type="paragraph" w:customStyle="1" w:styleId="23DB9C7F823F4CD2A9AC4E61F426DDE5">
    <w:name w:val="23DB9C7F823F4CD2A9AC4E61F426DDE5"/>
    <w:rsid w:val="0075625D"/>
  </w:style>
  <w:style w:type="paragraph" w:customStyle="1" w:styleId="77FF9ABE33F9496C8D4D28E6B9900166">
    <w:name w:val="77FF9ABE33F9496C8D4D28E6B9900166"/>
    <w:rsid w:val="0075625D"/>
  </w:style>
  <w:style w:type="paragraph" w:customStyle="1" w:styleId="9BDA03EECC4943199C2F0EBA93BA2D38">
    <w:name w:val="9BDA03EECC4943199C2F0EBA93BA2D38"/>
    <w:rsid w:val="0075625D"/>
  </w:style>
  <w:style w:type="paragraph" w:customStyle="1" w:styleId="72752F7F050F436B9529E15A60F67802">
    <w:name w:val="72752F7F050F436B9529E15A60F67802"/>
    <w:rsid w:val="0075625D"/>
  </w:style>
  <w:style w:type="paragraph" w:customStyle="1" w:styleId="91E62452A9534F66AC4DC34ED0EC1357">
    <w:name w:val="91E62452A9534F66AC4DC34ED0EC1357"/>
    <w:rsid w:val="0075625D"/>
  </w:style>
  <w:style w:type="paragraph" w:customStyle="1" w:styleId="422396591BA64FA681591728ACB3A079">
    <w:name w:val="422396591BA64FA681591728ACB3A079"/>
    <w:rsid w:val="0075625D"/>
  </w:style>
  <w:style w:type="paragraph" w:customStyle="1" w:styleId="58C1FA4A30FB48399A9DC1A3D9380BDF">
    <w:name w:val="58C1FA4A30FB48399A9DC1A3D9380BDF"/>
    <w:rsid w:val="0075625D"/>
  </w:style>
  <w:style w:type="paragraph" w:customStyle="1" w:styleId="8093E9691E384F2080EF8332075DC4BF">
    <w:name w:val="8093E9691E384F2080EF8332075DC4BF"/>
    <w:rsid w:val="0075625D"/>
  </w:style>
  <w:style w:type="paragraph" w:customStyle="1" w:styleId="8CBAD7BF9FCA4B3093309D1004113C79">
    <w:name w:val="8CBAD7BF9FCA4B3093309D1004113C79"/>
    <w:rsid w:val="0075625D"/>
  </w:style>
  <w:style w:type="paragraph" w:customStyle="1" w:styleId="725812D2E06C4B22BD06CFE5D3C2BD7C">
    <w:name w:val="725812D2E06C4B22BD06CFE5D3C2BD7C"/>
    <w:rsid w:val="00EE1E0B"/>
  </w:style>
  <w:style w:type="paragraph" w:customStyle="1" w:styleId="E1FC4BD0FAA24D1A83168FF4044A7976">
    <w:name w:val="E1FC4BD0FAA24D1A83168FF4044A7976"/>
    <w:rsid w:val="00EE1E0B"/>
  </w:style>
  <w:style w:type="paragraph" w:customStyle="1" w:styleId="20DCF1327C5146C9B7EFB248F35E1578">
    <w:name w:val="20DCF1327C5146C9B7EFB248F35E1578"/>
    <w:rsid w:val="00EE1E0B"/>
  </w:style>
  <w:style w:type="paragraph" w:customStyle="1" w:styleId="DEC1DAA98C0F461F8F3678A0D6494612">
    <w:name w:val="DEC1DAA98C0F461F8F3678A0D6494612"/>
    <w:rsid w:val="00EE1E0B"/>
  </w:style>
  <w:style w:type="paragraph" w:customStyle="1" w:styleId="26F0547D3F324127A01D5DB4E1D855D8">
    <w:name w:val="26F0547D3F324127A01D5DB4E1D855D8"/>
    <w:rsid w:val="00EE1E0B"/>
  </w:style>
  <w:style w:type="paragraph" w:customStyle="1" w:styleId="3DC426E23BF844DE8C8004F7DFFEA657">
    <w:name w:val="3DC426E23BF844DE8C8004F7DFFEA657"/>
    <w:rsid w:val="00EE1E0B"/>
  </w:style>
  <w:style w:type="paragraph" w:customStyle="1" w:styleId="E86397F62D7B46E18F7A4C3100171FDC">
    <w:name w:val="E86397F62D7B46E18F7A4C3100171FDC"/>
    <w:rsid w:val="00EE1E0B"/>
  </w:style>
  <w:style w:type="paragraph" w:customStyle="1" w:styleId="C1D38F9E5EE3495D806B3F680E3D3132">
    <w:name w:val="C1D38F9E5EE3495D806B3F680E3D3132"/>
    <w:rsid w:val="00EE1E0B"/>
  </w:style>
  <w:style w:type="paragraph" w:customStyle="1" w:styleId="1C3372473D2042FEAA6A924DB1C2295B">
    <w:name w:val="1C3372473D2042FEAA6A924DB1C2295B"/>
    <w:rsid w:val="00EE1E0B"/>
  </w:style>
  <w:style w:type="paragraph" w:customStyle="1" w:styleId="300810F4056B4629AB72526C19BAFD9F">
    <w:name w:val="300810F4056B4629AB72526C19BAFD9F"/>
    <w:rsid w:val="00EE1E0B"/>
  </w:style>
  <w:style w:type="paragraph" w:customStyle="1" w:styleId="02AE69B4434B4FD8A9F95B88A9F5E827">
    <w:name w:val="02AE69B4434B4FD8A9F95B88A9F5E827"/>
    <w:rsid w:val="00EE1E0B"/>
  </w:style>
  <w:style w:type="paragraph" w:customStyle="1" w:styleId="BB878919C05441BDBA27BF9CB3452954">
    <w:name w:val="BB878919C05441BDBA27BF9CB3452954"/>
    <w:rsid w:val="00EE1E0B"/>
  </w:style>
  <w:style w:type="paragraph" w:customStyle="1" w:styleId="414E4DB41F9E457EB36314C5A169159C">
    <w:name w:val="414E4DB41F9E457EB36314C5A169159C"/>
    <w:rsid w:val="00EE1E0B"/>
  </w:style>
  <w:style w:type="paragraph" w:customStyle="1" w:styleId="23166C72B35944D78B9981615BADEB36">
    <w:name w:val="23166C72B35944D78B9981615BADEB36"/>
    <w:rsid w:val="00EE1E0B"/>
  </w:style>
  <w:style w:type="paragraph" w:customStyle="1" w:styleId="969A2476EDB241F7B3F60364C1E2917C">
    <w:name w:val="969A2476EDB241F7B3F60364C1E2917C"/>
    <w:rsid w:val="00EE1E0B"/>
  </w:style>
  <w:style w:type="paragraph" w:customStyle="1" w:styleId="0C0AD70015AB4FE08F1044A4CEFDB534">
    <w:name w:val="0C0AD70015AB4FE08F1044A4CEFDB534"/>
    <w:rsid w:val="00EE1E0B"/>
  </w:style>
  <w:style w:type="paragraph" w:customStyle="1" w:styleId="D0B95FA8E0EA48DA854C406748434C4D">
    <w:name w:val="D0B95FA8E0EA48DA854C406748434C4D"/>
    <w:rsid w:val="00EE1E0B"/>
  </w:style>
  <w:style w:type="paragraph" w:customStyle="1" w:styleId="3FB97D3F4FAA48E4B8F1BC9AEC966F4D">
    <w:name w:val="3FB97D3F4FAA48E4B8F1BC9AEC966F4D"/>
    <w:rsid w:val="00EE1E0B"/>
  </w:style>
  <w:style w:type="paragraph" w:customStyle="1" w:styleId="2DAA5FB54DCB42C7BCE7BF7F00698CA6">
    <w:name w:val="2DAA5FB54DCB42C7BCE7BF7F00698CA6"/>
    <w:rsid w:val="00EE1E0B"/>
  </w:style>
  <w:style w:type="paragraph" w:customStyle="1" w:styleId="539AF833FC784F8DBBDDF65FD3C0F0CF">
    <w:name w:val="539AF833FC784F8DBBDDF65FD3C0F0CF"/>
    <w:rsid w:val="00EE1E0B"/>
  </w:style>
  <w:style w:type="paragraph" w:customStyle="1" w:styleId="9FA726C47EE0485EB05728FF103A5509">
    <w:name w:val="9FA726C47EE0485EB05728FF103A5509"/>
    <w:rsid w:val="00EE1E0B"/>
  </w:style>
  <w:style w:type="paragraph" w:customStyle="1" w:styleId="2B6A221109E9425DA9347F7BB25DC501">
    <w:name w:val="2B6A221109E9425DA9347F7BB25DC501"/>
    <w:rsid w:val="00EE1E0B"/>
  </w:style>
  <w:style w:type="paragraph" w:customStyle="1" w:styleId="BF7F3BA6599A498885A2A7BE168E2DF0">
    <w:name w:val="BF7F3BA6599A498885A2A7BE168E2DF0"/>
    <w:rsid w:val="00EE1E0B"/>
  </w:style>
  <w:style w:type="paragraph" w:customStyle="1" w:styleId="8A31246F64224AB2A6D1B08FB049E97C">
    <w:name w:val="8A31246F64224AB2A6D1B08FB049E97C"/>
    <w:rsid w:val="00EE1E0B"/>
  </w:style>
  <w:style w:type="paragraph" w:customStyle="1" w:styleId="E7A229CEF5004CBBB6FE6BE7DAC81B79">
    <w:name w:val="E7A229CEF5004CBBB6FE6BE7DAC81B79"/>
    <w:rsid w:val="00EE1E0B"/>
  </w:style>
  <w:style w:type="paragraph" w:customStyle="1" w:styleId="132F42DFE0C142348159E1EC9012857D">
    <w:name w:val="132F42DFE0C142348159E1EC9012857D"/>
    <w:rsid w:val="00EE1E0B"/>
  </w:style>
  <w:style w:type="paragraph" w:customStyle="1" w:styleId="BC7EA94996AF4DA8A6F1F83E373258DF">
    <w:name w:val="BC7EA94996AF4DA8A6F1F83E373258DF"/>
    <w:rsid w:val="00EE1E0B"/>
  </w:style>
  <w:style w:type="paragraph" w:customStyle="1" w:styleId="4F7E4899C7DA4BB4BD090765D4CE2D37">
    <w:name w:val="4F7E4899C7DA4BB4BD090765D4CE2D37"/>
    <w:rsid w:val="00EE1E0B"/>
  </w:style>
  <w:style w:type="paragraph" w:customStyle="1" w:styleId="4FDA758C1F1E43C2953A6CD1BDEF810B">
    <w:name w:val="4FDA758C1F1E43C2953A6CD1BDEF810B"/>
    <w:rsid w:val="00EE1E0B"/>
  </w:style>
  <w:style w:type="paragraph" w:customStyle="1" w:styleId="C73FDE0332024BC4BA7E8AA2968562CF">
    <w:name w:val="C73FDE0332024BC4BA7E8AA2968562CF"/>
    <w:rsid w:val="00EE1E0B"/>
  </w:style>
  <w:style w:type="paragraph" w:customStyle="1" w:styleId="1A52E8607CB14C6D82F2FC43C448D55F">
    <w:name w:val="1A52E8607CB14C6D82F2FC43C448D55F"/>
    <w:rsid w:val="00EE1E0B"/>
  </w:style>
  <w:style w:type="paragraph" w:customStyle="1" w:styleId="4B429E0E131D4C5F8F7476EA970FDF9D">
    <w:name w:val="4B429E0E131D4C5F8F7476EA970FDF9D"/>
    <w:rsid w:val="00EE1E0B"/>
  </w:style>
  <w:style w:type="paragraph" w:customStyle="1" w:styleId="489A9905A2D845CEBD57073B0C090DF4">
    <w:name w:val="489A9905A2D845CEBD57073B0C090DF4"/>
    <w:rsid w:val="00EE1E0B"/>
  </w:style>
  <w:style w:type="paragraph" w:customStyle="1" w:styleId="69A45AFF461F426284D0E785806D3E09">
    <w:name w:val="69A45AFF461F426284D0E785806D3E09"/>
    <w:rsid w:val="00EE1E0B"/>
  </w:style>
  <w:style w:type="paragraph" w:customStyle="1" w:styleId="541C1C06053A4D82808243573BD607ED">
    <w:name w:val="541C1C06053A4D82808243573BD607ED"/>
    <w:rsid w:val="00EE1E0B"/>
  </w:style>
  <w:style w:type="paragraph" w:customStyle="1" w:styleId="F09AF3C367614D25AE7BC87DDA773A20">
    <w:name w:val="F09AF3C367614D25AE7BC87DDA773A20"/>
    <w:rsid w:val="00EE1E0B"/>
  </w:style>
  <w:style w:type="paragraph" w:customStyle="1" w:styleId="ED9442C332EA47679C326C660EEF4ECE">
    <w:name w:val="ED9442C332EA47679C326C660EEF4ECE"/>
    <w:rsid w:val="00EE1E0B"/>
  </w:style>
  <w:style w:type="paragraph" w:customStyle="1" w:styleId="10CB51399CD5446084B0838DD272C1C3">
    <w:name w:val="10CB51399CD5446084B0838DD272C1C3"/>
    <w:rsid w:val="00EE1E0B"/>
  </w:style>
  <w:style w:type="paragraph" w:customStyle="1" w:styleId="6201920D9D1748EBB1B328AF85629E3B">
    <w:name w:val="6201920D9D1748EBB1B328AF85629E3B"/>
    <w:rsid w:val="00EE1E0B"/>
  </w:style>
  <w:style w:type="paragraph" w:customStyle="1" w:styleId="BA5A7557514F45DBB3AED601EE8977A6">
    <w:name w:val="BA5A7557514F45DBB3AED601EE8977A6"/>
    <w:rsid w:val="00EE1E0B"/>
  </w:style>
  <w:style w:type="paragraph" w:customStyle="1" w:styleId="2A1133F3D2F84F4C89C99BB0F58E1BDF">
    <w:name w:val="2A1133F3D2F84F4C89C99BB0F58E1BDF"/>
    <w:rsid w:val="00EE1E0B"/>
  </w:style>
  <w:style w:type="paragraph" w:customStyle="1" w:styleId="0850DD20103E473FB06DC4DCF795A9AB">
    <w:name w:val="0850DD20103E473FB06DC4DCF795A9AB"/>
    <w:rsid w:val="00EE1E0B"/>
  </w:style>
  <w:style w:type="paragraph" w:customStyle="1" w:styleId="2B601E1C74054574A1A44FB8D3E05EBD">
    <w:name w:val="2B601E1C74054574A1A44FB8D3E05EBD"/>
    <w:rsid w:val="00EE1E0B"/>
  </w:style>
  <w:style w:type="paragraph" w:customStyle="1" w:styleId="8F40B9F2C2614B13861FE92A79544B04">
    <w:name w:val="8F40B9F2C2614B13861FE92A79544B04"/>
    <w:rsid w:val="00EE1E0B"/>
  </w:style>
  <w:style w:type="paragraph" w:customStyle="1" w:styleId="5AE6DAB7AF3940BF94ED56A881FB0915">
    <w:name w:val="5AE6DAB7AF3940BF94ED56A881FB0915"/>
    <w:rsid w:val="00EE1E0B"/>
  </w:style>
  <w:style w:type="paragraph" w:customStyle="1" w:styleId="A2A98BB39361421FB467522A1F7264CA">
    <w:name w:val="A2A98BB39361421FB467522A1F7264CA"/>
    <w:rsid w:val="00EE1E0B"/>
  </w:style>
  <w:style w:type="paragraph" w:customStyle="1" w:styleId="A67772AC2EEE434998C05F5CDC22EBC4">
    <w:name w:val="A67772AC2EEE434998C05F5CDC22EBC4"/>
    <w:rsid w:val="00EE1E0B"/>
  </w:style>
  <w:style w:type="paragraph" w:customStyle="1" w:styleId="CD7B3292A4734D46B46DFEAD08AB56EA">
    <w:name w:val="CD7B3292A4734D46B46DFEAD08AB56EA"/>
    <w:rsid w:val="00EE1E0B"/>
  </w:style>
  <w:style w:type="paragraph" w:customStyle="1" w:styleId="9222560A1384427C8674562BC534D1B7">
    <w:name w:val="9222560A1384427C8674562BC534D1B7"/>
    <w:rsid w:val="00EE1E0B"/>
  </w:style>
  <w:style w:type="paragraph" w:customStyle="1" w:styleId="0BBBBBA8721243CEA712CEE2E1AB5B38">
    <w:name w:val="0BBBBBA8721243CEA712CEE2E1AB5B38"/>
    <w:rsid w:val="00EE1E0B"/>
  </w:style>
  <w:style w:type="paragraph" w:customStyle="1" w:styleId="55EAA2FCB9094F218BE29EDB898BA016">
    <w:name w:val="55EAA2FCB9094F218BE29EDB898BA016"/>
    <w:rsid w:val="00EE1E0B"/>
  </w:style>
  <w:style w:type="paragraph" w:customStyle="1" w:styleId="17A23F1E1A734DE2A453FFFA636B9845">
    <w:name w:val="17A23F1E1A734DE2A453FFFA636B9845"/>
    <w:rsid w:val="00EE1E0B"/>
  </w:style>
  <w:style w:type="paragraph" w:customStyle="1" w:styleId="541A5E1DADD542D3816E8A7C9B32C2F6">
    <w:name w:val="541A5E1DADD542D3816E8A7C9B32C2F6"/>
    <w:rsid w:val="00EE1E0B"/>
  </w:style>
  <w:style w:type="paragraph" w:customStyle="1" w:styleId="9C6E2B68CED7493AAD84E6BBD4D262AA">
    <w:name w:val="9C6E2B68CED7493AAD84E6BBD4D262AA"/>
    <w:rsid w:val="00EE1E0B"/>
  </w:style>
  <w:style w:type="paragraph" w:customStyle="1" w:styleId="D3B1A52275294F3F87B5121A557C84E4">
    <w:name w:val="D3B1A52275294F3F87B5121A557C84E4"/>
    <w:rsid w:val="00EE1E0B"/>
  </w:style>
  <w:style w:type="paragraph" w:customStyle="1" w:styleId="22030DECFB534297AFAF05E7DBF8A914">
    <w:name w:val="22030DECFB534297AFAF05E7DBF8A914"/>
    <w:rsid w:val="00EE1E0B"/>
  </w:style>
  <w:style w:type="paragraph" w:customStyle="1" w:styleId="9447C7EE513A4511BCC72B3E75AB2E65">
    <w:name w:val="9447C7EE513A4511BCC72B3E75AB2E65"/>
    <w:rsid w:val="00EE1E0B"/>
  </w:style>
  <w:style w:type="paragraph" w:customStyle="1" w:styleId="719973591D40432995ED3EB43D30B30C">
    <w:name w:val="719973591D40432995ED3EB43D30B30C"/>
    <w:rsid w:val="00EE1E0B"/>
  </w:style>
  <w:style w:type="paragraph" w:customStyle="1" w:styleId="98392C3BA73A4F1481D7CB639EEB1679">
    <w:name w:val="98392C3BA73A4F1481D7CB639EEB1679"/>
    <w:rsid w:val="00EE1E0B"/>
  </w:style>
  <w:style w:type="paragraph" w:customStyle="1" w:styleId="3F711F56775F40BC94158B9CA9DEFE1E">
    <w:name w:val="3F711F56775F40BC94158B9CA9DEFE1E"/>
    <w:rsid w:val="00EE1E0B"/>
  </w:style>
  <w:style w:type="paragraph" w:customStyle="1" w:styleId="88BC05867A834073BA9881145B924A71">
    <w:name w:val="88BC05867A834073BA9881145B924A71"/>
    <w:rsid w:val="00EE1E0B"/>
  </w:style>
  <w:style w:type="paragraph" w:customStyle="1" w:styleId="B5E82C4DF8FB442AB4BF5EE6350FFDFE">
    <w:name w:val="B5E82C4DF8FB442AB4BF5EE6350FFDFE"/>
    <w:rsid w:val="00EE1E0B"/>
  </w:style>
  <w:style w:type="paragraph" w:customStyle="1" w:styleId="D7BF25DE2F1B4756BBB6A3205C748908">
    <w:name w:val="D7BF25DE2F1B4756BBB6A3205C748908"/>
    <w:rsid w:val="00EE1E0B"/>
  </w:style>
  <w:style w:type="paragraph" w:customStyle="1" w:styleId="5F903B53E94144859B33A2D5B29CD1C5">
    <w:name w:val="5F903B53E94144859B33A2D5B29CD1C5"/>
    <w:rsid w:val="00EE1E0B"/>
  </w:style>
  <w:style w:type="paragraph" w:customStyle="1" w:styleId="E66343A82F4D4576BADDD66CA59CA3BB">
    <w:name w:val="E66343A82F4D4576BADDD66CA59CA3BB"/>
    <w:rsid w:val="00EE1E0B"/>
  </w:style>
  <w:style w:type="paragraph" w:customStyle="1" w:styleId="C384A19F125F4732A06C74AC4331B11F">
    <w:name w:val="C384A19F125F4732A06C74AC4331B11F"/>
    <w:rsid w:val="00EE1E0B"/>
  </w:style>
  <w:style w:type="paragraph" w:customStyle="1" w:styleId="CA0825C24B06435D92C9A5D287F1BA2C">
    <w:name w:val="CA0825C24B06435D92C9A5D287F1BA2C"/>
    <w:rsid w:val="00EE1E0B"/>
  </w:style>
  <w:style w:type="paragraph" w:customStyle="1" w:styleId="AFD7190E2B6F42D699E510AF16FA8DCA">
    <w:name w:val="AFD7190E2B6F42D699E510AF16FA8DCA"/>
    <w:rsid w:val="00EE1E0B"/>
  </w:style>
  <w:style w:type="paragraph" w:customStyle="1" w:styleId="F0DDD78617A6427BAE50AE165560EAFB">
    <w:name w:val="F0DDD78617A6427BAE50AE165560EAFB"/>
    <w:rsid w:val="00EE1E0B"/>
  </w:style>
  <w:style w:type="paragraph" w:customStyle="1" w:styleId="A14AE86A5AA14433BAE345297BC362C3">
    <w:name w:val="A14AE86A5AA14433BAE345297BC362C3"/>
    <w:rsid w:val="00EE1E0B"/>
  </w:style>
  <w:style w:type="paragraph" w:customStyle="1" w:styleId="C098F06CED2F4A85A3F0422D325DE934">
    <w:name w:val="C098F06CED2F4A85A3F0422D325DE934"/>
    <w:rsid w:val="00EE1E0B"/>
  </w:style>
  <w:style w:type="paragraph" w:customStyle="1" w:styleId="1D2F5A1708BC4A83876F9ADCA4FE2224">
    <w:name w:val="1D2F5A1708BC4A83876F9ADCA4FE2224"/>
    <w:rsid w:val="00EE1E0B"/>
  </w:style>
  <w:style w:type="paragraph" w:customStyle="1" w:styleId="A77F62731FA84B9A9D0E9A5B62A9D866">
    <w:name w:val="A77F62731FA84B9A9D0E9A5B62A9D866"/>
    <w:rsid w:val="00EE1E0B"/>
  </w:style>
  <w:style w:type="paragraph" w:customStyle="1" w:styleId="088237FF5F5E4DA3A8DCFDAD9CE08E12">
    <w:name w:val="088237FF5F5E4DA3A8DCFDAD9CE08E12"/>
    <w:rsid w:val="00EE1E0B"/>
  </w:style>
  <w:style w:type="paragraph" w:customStyle="1" w:styleId="09F0EA0441DD4D4095DB9088633C26DE">
    <w:name w:val="09F0EA0441DD4D4095DB9088633C26DE"/>
    <w:rsid w:val="00EE1E0B"/>
  </w:style>
  <w:style w:type="paragraph" w:customStyle="1" w:styleId="0E497B31BF45424E84F2691A16206ECB">
    <w:name w:val="0E497B31BF45424E84F2691A16206ECB"/>
    <w:rsid w:val="00EE1E0B"/>
  </w:style>
  <w:style w:type="paragraph" w:customStyle="1" w:styleId="3958350C92C540FAAC724053A19EAC8B">
    <w:name w:val="3958350C92C540FAAC724053A19EAC8B"/>
    <w:rsid w:val="00EE1E0B"/>
  </w:style>
  <w:style w:type="paragraph" w:customStyle="1" w:styleId="8EBC09A7A6EB4DA5AC0562E56E1CEABB">
    <w:name w:val="8EBC09A7A6EB4DA5AC0562E56E1CEABB"/>
    <w:rsid w:val="00EE1E0B"/>
  </w:style>
  <w:style w:type="paragraph" w:customStyle="1" w:styleId="4B4AA2E6A5344466A4B35B94EA76DFDB">
    <w:name w:val="4B4AA2E6A5344466A4B35B94EA76DFDB"/>
    <w:rsid w:val="00EE1E0B"/>
  </w:style>
  <w:style w:type="paragraph" w:customStyle="1" w:styleId="65330832EB3F4C8AAD3449DFA9184B78">
    <w:name w:val="65330832EB3F4C8AAD3449DFA9184B78"/>
    <w:rsid w:val="00EE1E0B"/>
  </w:style>
  <w:style w:type="paragraph" w:customStyle="1" w:styleId="8613C0DAA3F243BB93DE7E4D048C0165">
    <w:name w:val="8613C0DAA3F243BB93DE7E4D048C0165"/>
    <w:rsid w:val="00EE1E0B"/>
  </w:style>
  <w:style w:type="paragraph" w:customStyle="1" w:styleId="319AFA3EB1414A829052AD9DEC821E93">
    <w:name w:val="319AFA3EB1414A829052AD9DEC821E93"/>
    <w:rsid w:val="00EE1E0B"/>
  </w:style>
  <w:style w:type="paragraph" w:customStyle="1" w:styleId="30E95869F4704753BE928F4173A75FF9">
    <w:name w:val="30E95869F4704753BE928F4173A75FF9"/>
    <w:rsid w:val="00EE1E0B"/>
  </w:style>
  <w:style w:type="paragraph" w:customStyle="1" w:styleId="D87FE5AE903649549F5E27394D1D1254">
    <w:name w:val="D87FE5AE903649549F5E27394D1D1254"/>
    <w:rsid w:val="00EE1E0B"/>
  </w:style>
  <w:style w:type="paragraph" w:customStyle="1" w:styleId="37404BC301574A8F8C052AD406E2751B">
    <w:name w:val="37404BC301574A8F8C052AD406E2751B"/>
    <w:rsid w:val="00EE1E0B"/>
  </w:style>
  <w:style w:type="paragraph" w:customStyle="1" w:styleId="F87C92463D0E4DC3AFBDB30570D92F35">
    <w:name w:val="F87C92463D0E4DC3AFBDB30570D92F35"/>
    <w:rsid w:val="00EE1E0B"/>
  </w:style>
  <w:style w:type="paragraph" w:customStyle="1" w:styleId="DFEAED9FD99942199ED55A8DC59CB863">
    <w:name w:val="DFEAED9FD99942199ED55A8DC59CB863"/>
    <w:rsid w:val="00EE1E0B"/>
  </w:style>
  <w:style w:type="paragraph" w:customStyle="1" w:styleId="E09914099A6D401DB2E24F829A1EBB63">
    <w:name w:val="E09914099A6D401DB2E24F829A1EBB63"/>
    <w:rsid w:val="00EE1E0B"/>
  </w:style>
  <w:style w:type="paragraph" w:customStyle="1" w:styleId="F7243C9F8A8745A2B399C96AA07D52C2">
    <w:name w:val="F7243C9F8A8745A2B399C96AA07D52C2"/>
    <w:rsid w:val="00EE1E0B"/>
  </w:style>
  <w:style w:type="paragraph" w:customStyle="1" w:styleId="742D5118BDA34F7CB61670C3D61F1CC4">
    <w:name w:val="742D5118BDA34F7CB61670C3D61F1CC4"/>
    <w:rsid w:val="00EE1E0B"/>
  </w:style>
  <w:style w:type="paragraph" w:customStyle="1" w:styleId="C689CA2847194C5AA5BBC77F6CF47F60">
    <w:name w:val="C689CA2847194C5AA5BBC77F6CF47F60"/>
    <w:rsid w:val="00EE1E0B"/>
  </w:style>
  <w:style w:type="paragraph" w:customStyle="1" w:styleId="C0532C5B36AE4170ACDEE76B495A83FE">
    <w:name w:val="C0532C5B36AE4170ACDEE76B495A83FE"/>
    <w:rsid w:val="00EE1E0B"/>
  </w:style>
  <w:style w:type="paragraph" w:customStyle="1" w:styleId="67043EF0CDCF468A9358494EAD7DB043">
    <w:name w:val="67043EF0CDCF468A9358494EAD7DB043"/>
    <w:rsid w:val="00EE1E0B"/>
  </w:style>
  <w:style w:type="paragraph" w:customStyle="1" w:styleId="4E756359A5574305A0B34C38FE9092D3">
    <w:name w:val="4E756359A5574305A0B34C38FE9092D3"/>
    <w:rsid w:val="00EE1E0B"/>
  </w:style>
  <w:style w:type="paragraph" w:customStyle="1" w:styleId="EEBA5F68F81343E29EA2226ACC1C9ACE">
    <w:name w:val="EEBA5F68F81343E29EA2226ACC1C9ACE"/>
    <w:rsid w:val="00EE1E0B"/>
  </w:style>
  <w:style w:type="paragraph" w:customStyle="1" w:styleId="F2003853369944BDBBED01F6336F7EE6">
    <w:name w:val="F2003853369944BDBBED01F6336F7EE6"/>
    <w:rsid w:val="00EE1E0B"/>
  </w:style>
  <w:style w:type="paragraph" w:customStyle="1" w:styleId="806CB5DB84954E52BD1FB43CE5700C6F">
    <w:name w:val="806CB5DB84954E52BD1FB43CE5700C6F"/>
    <w:rsid w:val="00EE1E0B"/>
  </w:style>
  <w:style w:type="paragraph" w:customStyle="1" w:styleId="6F4EAC9B51AA4954ADF94F3BA36190BF">
    <w:name w:val="6F4EAC9B51AA4954ADF94F3BA36190BF"/>
    <w:rsid w:val="00EE1E0B"/>
  </w:style>
  <w:style w:type="paragraph" w:customStyle="1" w:styleId="74DFF208C6684BC6AD1529566374A9B5">
    <w:name w:val="74DFF208C6684BC6AD1529566374A9B5"/>
    <w:rsid w:val="00EE1E0B"/>
  </w:style>
  <w:style w:type="paragraph" w:customStyle="1" w:styleId="7ABB1F3C19F54E36A52B8C0C0487309B">
    <w:name w:val="7ABB1F3C19F54E36A52B8C0C0487309B"/>
    <w:rsid w:val="00EE1E0B"/>
  </w:style>
  <w:style w:type="paragraph" w:customStyle="1" w:styleId="56AF56234AD24B7BA8475D12B2FE9798">
    <w:name w:val="56AF56234AD24B7BA8475D12B2FE9798"/>
    <w:rsid w:val="00EE1E0B"/>
  </w:style>
  <w:style w:type="paragraph" w:customStyle="1" w:styleId="F42EA84A9C044D1C81148C7010979635">
    <w:name w:val="F42EA84A9C044D1C81148C7010979635"/>
    <w:rsid w:val="00EE1E0B"/>
  </w:style>
  <w:style w:type="paragraph" w:customStyle="1" w:styleId="A203A5B9224144B9BF710E568D213BA3">
    <w:name w:val="A203A5B9224144B9BF710E568D213BA3"/>
    <w:rsid w:val="00EE1E0B"/>
  </w:style>
  <w:style w:type="paragraph" w:customStyle="1" w:styleId="02C06AC86B9D4DD7ABBE1B6CB08BF73E">
    <w:name w:val="02C06AC86B9D4DD7ABBE1B6CB08BF73E"/>
    <w:rsid w:val="00EE1E0B"/>
  </w:style>
  <w:style w:type="paragraph" w:customStyle="1" w:styleId="C2761E62628648FAAEFC5952A0305F4D">
    <w:name w:val="C2761E62628648FAAEFC5952A0305F4D"/>
    <w:rsid w:val="00EE1E0B"/>
  </w:style>
  <w:style w:type="paragraph" w:customStyle="1" w:styleId="11585608E6E649A4885E6E083AB5E56E">
    <w:name w:val="11585608E6E649A4885E6E083AB5E56E"/>
    <w:rsid w:val="00EE1E0B"/>
  </w:style>
  <w:style w:type="paragraph" w:customStyle="1" w:styleId="A0DE5D61448445F58AEB5432BE3D4564">
    <w:name w:val="A0DE5D61448445F58AEB5432BE3D4564"/>
    <w:rsid w:val="00EE1E0B"/>
  </w:style>
  <w:style w:type="paragraph" w:customStyle="1" w:styleId="476E3305DF0344A08179EF56CAF74CF8">
    <w:name w:val="476E3305DF0344A08179EF56CAF74CF8"/>
    <w:rsid w:val="00EE1E0B"/>
  </w:style>
  <w:style w:type="paragraph" w:customStyle="1" w:styleId="F25D9AAB529342DCAD8530F41A064772">
    <w:name w:val="F25D9AAB529342DCAD8530F41A064772"/>
    <w:rsid w:val="00EE1E0B"/>
  </w:style>
  <w:style w:type="paragraph" w:customStyle="1" w:styleId="981E63B312274EBE8A7C50EAB6264DCE">
    <w:name w:val="981E63B312274EBE8A7C50EAB6264DCE"/>
    <w:rsid w:val="00EE1E0B"/>
  </w:style>
  <w:style w:type="paragraph" w:customStyle="1" w:styleId="286CBA7F7E334D5AB766339B481E4489">
    <w:name w:val="286CBA7F7E334D5AB766339B481E4489"/>
    <w:rsid w:val="00EE1E0B"/>
  </w:style>
  <w:style w:type="paragraph" w:customStyle="1" w:styleId="E7962DEF538048458C34B7D2EC1F5662">
    <w:name w:val="E7962DEF538048458C34B7D2EC1F5662"/>
    <w:rsid w:val="00EE1E0B"/>
  </w:style>
  <w:style w:type="paragraph" w:customStyle="1" w:styleId="EEF77F72D30C49038B50473D45ECACE1">
    <w:name w:val="EEF77F72D30C49038B50473D45ECACE1"/>
    <w:rsid w:val="00EE1E0B"/>
  </w:style>
  <w:style w:type="paragraph" w:customStyle="1" w:styleId="3922967B90034F57BBAE3555DA508036">
    <w:name w:val="3922967B90034F57BBAE3555DA508036"/>
    <w:rsid w:val="00EE1E0B"/>
  </w:style>
  <w:style w:type="paragraph" w:customStyle="1" w:styleId="5D214BBE554B45FCBCD3D4545A6EFE5C">
    <w:name w:val="5D214BBE554B45FCBCD3D4545A6EFE5C"/>
    <w:rsid w:val="00EE1E0B"/>
  </w:style>
  <w:style w:type="paragraph" w:customStyle="1" w:styleId="041148184EAD446F9C8E8649C65FE0E1">
    <w:name w:val="041148184EAD446F9C8E8649C65FE0E1"/>
    <w:rsid w:val="00EE1E0B"/>
  </w:style>
  <w:style w:type="paragraph" w:customStyle="1" w:styleId="30A31BA6E97143CCAC5083879C2CB4CC">
    <w:name w:val="30A31BA6E97143CCAC5083879C2CB4CC"/>
    <w:rsid w:val="00EE1E0B"/>
  </w:style>
  <w:style w:type="paragraph" w:customStyle="1" w:styleId="0BC875EFDB2A432BAB2C1D39227BAE7C">
    <w:name w:val="0BC875EFDB2A432BAB2C1D39227BAE7C"/>
    <w:rsid w:val="00EE1E0B"/>
  </w:style>
  <w:style w:type="paragraph" w:customStyle="1" w:styleId="F4F21339125C45BB8D98F621FB164164">
    <w:name w:val="F4F21339125C45BB8D98F621FB164164"/>
    <w:rsid w:val="00EE1E0B"/>
  </w:style>
  <w:style w:type="paragraph" w:customStyle="1" w:styleId="C5AB2FD63D3F4D48AC553DE27C2D71E5">
    <w:name w:val="C5AB2FD63D3F4D48AC553DE27C2D71E5"/>
    <w:rsid w:val="00EE1E0B"/>
  </w:style>
  <w:style w:type="paragraph" w:customStyle="1" w:styleId="240E61F4D8684B83A859CCCF3FF7331F">
    <w:name w:val="240E61F4D8684B83A859CCCF3FF7331F"/>
    <w:rsid w:val="00EE1E0B"/>
  </w:style>
  <w:style w:type="paragraph" w:customStyle="1" w:styleId="F3F6203FCCE24AF1A2D710D112435CA6">
    <w:name w:val="F3F6203FCCE24AF1A2D710D112435CA6"/>
    <w:rsid w:val="00EE1E0B"/>
  </w:style>
  <w:style w:type="paragraph" w:customStyle="1" w:styleId="697D9EB816E34824A07BC5063981D49F">
    <w:name w:val="697D9EB816E34824A07BC5063981D49F"/>
    <w:rsid w:val="00EE1E0B"/>
  </w:style>
  <w:style w:type="paragraph" w:customStyle="1" w:styleId="B6FF2B42FA5B4E1FA3E0B0CC6DCE1C8D">
    <w:name w:val="B6FF2B42FA5B4E1FA3E0B0CC6DCE1C8D"/>
    <w:rsid w:val="00EE1E0B"/>
  </w:style>
  <w:style w:type="paragraph" w:customStyle="1" w:styleId="FABDEB45486740C0B5CB57B06CB0644B">
    <w:name w:val="FABDEB45486740C0B5CB57B06CB0644B"/>
    <w:rsid w:val="00EE1E0B"/>
  </w:style>
  <w:style w:type="paragraph" w:customStyle="1" w:styleId="01AD267B0D6D4ACB907158793A17EF50">
    <w:name w:val="01AD267B0D6D4ACB907158793A17EF50"/>
    <w:rsid w:val="00EE1E0B"/>
  </w:style>
  <w:style w:type="paragraph" w:customStyle="1" w:styleId="CFD9B1EC792C4576A213F63231925533">
    <w:name w:val="CFD9B1EC792C4576A213F63231925533"/>
    <w:rsid w:val="00EE1E0B"/>
  </w:style>
  <w:style w:type="paragraph" w:customStyle="1" w:styleId="EB91F37AF1D24EE6B14731D48EF2B03F">
    <w:name w:val="EB91F37AF1D24EE6B14731D48EF2B03F"/>
    <w:rsid w:val="00EE1E0B"/>
  </w:style>
  <w:style w:type="paragraph" w:customStyle="1" w:styleId="40A832B084F14DD19A226B0F656FA9F3">
    <w:name w:val="40A832B084F14DD19A226B0F656FA9F3"/>
    <w:rsid w:val="00EE1E0B"/>
  </w:style>
  <w:style w:type="paragraph" w:customStyle="1" w:styleId="F790C0D499244AD68CB5E17F7DEF8396">
    <w:name w:val="F790C0D499244AD68CB5E17F7DEF8396"/>
    <w:rsid w:val="00EE1E0B"/>
  </w:style>
  <w:style w:type="paragraph" w:customStyle="1" w:styleId="80CF3D800C034F82A711ADE48B056D81">
    <w:name w:val="80CF3D800C034F82A711ADE48B056D81"/>
    <w:rsid w:val="00EE1E0B"/>
  </w:style>
  <w:style w:type="paragraph" w:customStyle="1" w:styleId="CA449621500B4EEAACF367F0827FDE0D">
    <w:name w:val="CA449621500B4EEAACF367F0827FDE0D"/>
    <w:rsid w:val="00EE1E0B"/>
  </w:style>
  <w:style w:type="paragraph" w:customStyle="1" w:styleId="A16570DD89C141D0A0AC80D8F337F105">
    <w:name w:val="A16570DD89C141D0A0AC80D8F337F105"/>
    <w:rsid w:val="00EE1E0B"/>
  </w:style>
  <w:style w:type="paragraph" w:customStyle="1" w:styleId="FB44D2B07B97485EBEC42FF5F61B5059">
    <w:name w:val="FB44D2B07B97485EBEC42FF5F61B5059"/>
    <w:rsid w:val="00EE1E0B"/>
  </w:style>
  <w:style w:type="paragraph" w:customStyle="1" w:styleId="3AA4216729124AA0A3CA45702B59357F">
    <w:name w:val="3AA4216729124AA0A3CA45702B59357F"/>
    <w:rsid w:val="00EE1E0B"/>
  </w:style>
  <w:style w:type="paragraph" w:customStyle="1" w:styleId="85E60CEE5F2B4316B994387101342E34">
    <w:name w:val="85E60CEE5F2B4316B994387101342E34"/>
    <w:rsid w:val="00EE1E0B"/>
  </w:style>
  <w:style w:type="paragraph" w:customStyle="1" w:styleId="E599F511A3CF4C98A2515A3268EB492C">
    <w:name w:val="E599F511A3CF4C98A2515A3268EB492C"/>
    <w:rsid w:val="00EE1E0B"/>
  </w:style>
  <w:style w:type="paragraph" w:customStyle="1" w:styleId="81878ADDD5A24FC5BD8C885BEE9DB454">
    <w:name w:val="81878ADDD5A24FC5BD8C885BEE9DB454"/>
    <w:rsid w:val="00EE1E0B"/>
  </w:style>
  <w:style w:type="paragraph" w:customStyle="1" w:styleId="571EFAAE22A74B4A97FC59BFDC731012">
    <w:name w:val="571EFAAE22A74B4A97FC59BFDC731012"/>
    <w:rsid w:val="00EE1E0B"/>
  </w:style>
  <w:style w:type="paragraph" w:customStyle="1" w:styleId="DB72362E85FA412AAFF9C9CC3900170E">
    <w:name w:val="DB72362E85FA412AAFF9C9CC3900170E"/>
    <w:rsid w:val="00EE1E0B"/>
  </w:style>
  <w:style w:type="paragraph" w:customStyle="1" w:styleId="5176374D9B1E428A96700380B384873C">
    <w:name w:val="5176374D9B1E428A96700380B384873C"/>
    <w:rsid w:val="00EE1E0B"/>
  </w:style>
  <w:style w:type="paragraph" w:customStyle="1" w:styleId="35C9FD93032743A591645436FCDC9522">
    <w:name w:val="35C9FD93032743A591645436FCDC9522"/>
    <w:rsid w:val="00EE1E0B"/>
  </w:style>
  <w:style w:type="paragraph" w:customStyle="1" w:styleId="2923D2AF32644CC9A35D05755C6A2D2F">
    <w:name w:val="2923D2AF32644CC9A35D05755C6A2D2F"/>
    <w:rsid w:val="00EE1E0B"/>
  </w:style>
  <w:style w:type="paragraph" w:customStyle="1" w:styleId="146628753C0644CEA8D70C3BBE13B521">
    <w:name w:val="146628753C0644CEA8D70C3BBE13B521"/>
    <w:rsid w:val="00EE1E0B"/>
  </w:style>
  <w:style w:type="paragraph" w:customStyle="1" w:styleId="3944700518174ED7AF513DA76820F3A7">
    <w:name w:val="3944700518174ED7AF513DA76820F3A7"/>
    <w:rsid w:val="00EE1E0B"/>
  </w:style>
  <w:style w:type="paragraph" w:customStyle="1" w:styleId="BB1298BC29CD4C448E3687EB4B06ACEE">
    <w:name w:val="BB1298BC29CD4C448E3687EB4B06ACEE"/>
    <w:rsid w:val="00EE1E0B"/>
  </w:style>
  <w:style w:type="paragraph" w:customStyle="1" w:styleId="33BF8B3DCE7E4F0884C3F101C05BAF9A">
    <w:name w:val="33BF8B3DCE7E4F0884C3F101C05BAF9A"/>
    <w:rsid w:val="00EE1E0B"/>
  </w:style>
  <w:style w:type="paragraph" w:customStyle="1" w:styleId="B86742D031CF4CAB984DAD786F2FB0C2">
    <w:name w:val="B86742D031CF4CAB984DAD786F2FB0C2"/>
    <w:rsid w:val="00EE1E0B"/>
  </w:style>
  <w:style w:type="paragraph" w:customStyle="1" w:styleId="DA62C87A88854C3C9D048436EB4D4539">
    <w:name w:val="DA62C87A88854C3C9D048436EB4D4539"/>
    <w:rsid w:val="00EE1E0B"/>
  </w:style>
  <w:style w:type="paragraph" w:customStyle="1" w:styleId="B6ED0C37EA5542A8BE23F969DA48D9C1">
    <w:name w:val="B6ED0C37EA5542A8BE23F969DA48D9C1"/>
    <w:rsid w:val="00EE1E0B"/>
  </w:style>
  <w:style w:type="paragraph" w:customStyle="1" w:styleId="DE4020FD37D047D5959EC88CAFC001B2">
    <w:name w:val="DE4020FD37D047D5959EC88CAFC001B2"/>
    <w:rsid w:val="00EE1E0B"/>
  </w:style>
  <w:style w:type="paragraph" w:customStyle="1" w:styleId="A10D4C77157E4275A0FC8183863E0269">
    <w:name w:val="A10D4C77157E4275A0FC8183863E0269"/>
    <w:rsid w:val="00EE1E0B"/>
  </w:style>
  <w:style w:type="paragraph" w:customStyle="1" w:styleId="F22B060CED8948289E444D002BFCE476">
    <w:name w:val="F22B060CED8948289E444D002BFCE476"/>
    <w:rsid w:val="00EE1E0B"/>
  </w:style>
  <w:style w:type="paragraph" w:customStyle="1" w:styleId="EE60221131C0436AA5E0329DAA75EAA5">
    <w:name w:val="EE60221131C0436AA5E0329DAA75EAA5"/>
    <w:rsid w:val="00EE1E0B"/>
  </w:style>
  <w:style w:type="paragraph" w:customStyle="1" w:styleId="7AF7F8BE3DB74A38AC45826DD6B126C0">
    <w:name w:val="7AF7F8BE3DB74A38AC45826DD6B126C0"/>
    <w:rsid w:val="00EE1E0B"/>
  </w:style>
  <w:style w:type="paragraph" w:customStyle="1" w:styleId="9B4C04EAB9DD4800BAB04898C5148EB4">
    <w:name w:val="9B4C04EAB9DD4800BAB04898C5148EB4"/>
    <w:rsid w:val="00EE1E0B"/>
  </w:style>
  <w:style w:type="paragraph" w:customStyle="1" w:styleId="ADFBC9EBE1D24EDD85D084A7E288B1A1">
    <w:name w:val="ADFBC9EBE1D24EDD85D084A7E288B1A1"/>
    <w:rsid w:val="00EE1E0B"/>
  </w:style>
  <w:style w:type="paragraph" w:customStyle="1" w:styleId="A63AC425753046EE8D20836CEB92F6E0">
    <w:name w:val="A63AC425753046EE8D20836CEB92F6E0"/>
    <w:rsid w:val="00EE1E0B"/>
  </w:style>
  <w:style w:type="paragraph" w:customStyle="1" w:styleId="4BDDECC62EF14FA3A659F473E64A67C4">
    <w:name w:val="4BDDECC62EF14FA3A659F473E64A67C4"/>
    <w:rsid w:val="00EE1E0B"/>
  </w:style>
  <w:style w:type="paragraph" w:customStyle="1" w:styleId="3AEDB61441304FB68628E2407B2F63BC">
    <w:name w:val="3AEDB61441304FB68628E2407B2F63BC"/>
    <w:rsid w:val="00EE1E0B"/>
  </w:style>
  <w:style w:type="paragraph" w:customStyle="1" w:styleId="4496F01440A84C87AF6905992EB3FCBC">
    <w:name w:val="4496F01440A84C87AF6905992EB3FCBC"/>
    <w:rsid w:val="00EE1E0B"/>
  </w:style>
  <w:style w:type="paragraph" w:customStyle="1" w:styleId="2EAFD283EC5E40B0837B6E46292D4398">
    <w:name w:val="2EAFD283EC5E40B0837B6E46292D4398"/>
    <w:rsid w:val="00EE1E0B"/>
  </w:style>
  <w:style w:type="paragraph" w:customStyle="1" w:styleId="46F8F26703054FE3A7B570E90B748DF8">
    <w:name w:val="46F8F26703054FE3A7B570E90B748DF8"/>
    <w:rsid w:val="00EE1E0B"/>
  </w:style>
  <w:style w:type="paragraph" w:customStyle="1" w:styleId="CBE2EE95B5814D489AFDCA5D42635DA4">
    <w:name w:val="CBE2EE95B5814D489AFDCA5D42635DA4"/>
    <w:rsid w:val="00EE1E0B"/>
  </w:style>
  <w:style w:type="paragraph" w:customStyle="1" w:styleId="11C6FD250BAF4004930A6204D7911E03">
    <w:name w:val="11C6FD250BAF4004930A6204D7911E03"/>
    <w:rsid w:val="00EE1E0B"/>
  </w:style>
  <w:style w:type="paragraph" w:customStyle="1" w:styleId="F6D756D45E184CB1982FC728FCC9BA17">
    <w:name w:val="F6D756D45E184CB1982FC728FCC9BA17"/>
    <w:rsid w:val="00EE1E0B"/>
  </w:style>
  <w:style w:type="paragraph" w:customStyle="1" w:styleId="21077B912756409E8EA453E46EAF3932">
    <w:name w:val="21077B912756409E8EA453E46EAF3932"/>
    <w:rsid w:val="00EE1E0B"/>
  </w:style>
  <w:style w:type="paragraph" w:customStyle="1" w:styleId="1614E680308F4929AE11FA6FF44E7CE6">
    <w:name w:val="1614E680308F4929AE11FA6FF44E7CE6"/>
    <w:rsid w:val="00EE1E0B"/>
  </w:style>
  <w:style w:type="paragraph" w:customStyle="1" w:styleId="44BE7028146340A2BC243D2613CB63FE">
    <w:name w:val="44BE7028146340A2BC243D2613CB63FE"/>
    <w:rsid w:val="00EE1E0B"/>
  </w:style>
  <w:style w:type="paragraph" w:customStyle="1" w:styleId="4BD57BA58E1547CAA2385565D137D0AA">
    <w:name w:val="4BD57BA58E1547CAA2385565D137D0AA"/>
    <w:rsid w:val="00EE1E0B"/>
  </w:style>
  <w:style w:type="paragraph" w:customStyle="1" w:styleId="2FBD194F0D004DE59B13B2837C976810">
    <w:name w:val="2FBD194F0D004DE59B13B2837C976810"/>
    <w:rsid w:val="00EE1E0B"/>
  </w:style>
  <w:style w:type="paragraph" w:customStyle="1" w:styleId="762B8FA3EFF34C71A97F592AC92962AD">
    <w:name w:val="762B8FA3EFF34C71A97F592AC92962AD"/>
    <w:rsid w:val="00EE1E0B"/>
  </w:style>
  <w:style w:type="paragraph" w:customStyle="1" w:styleId="2A499007753B488F8B288580D32E686A">
    <w:name w:val="2A499007753B488F8B288580D32E686A"/>
    <w:rsid w:val="00EE1E0B"/>
  </w:style>
  <w:style w:type="paragraph" w:customStyle="1" w:styleId="EB18BD0AE7BA4B5293D2E389CC3114EC">
    <w:name w:val="EB18BD0AE7BA4B5293D2E389CC3114EC"/>
    <w:rsid w:val="00EE1E0B"/>
  </w:style>
  <w:style w:type="paragraph" w:customStyle="1" w:styleId="DBF50FA662F54173A382F49783575E57">
    <w:name w:val="DBF50FA662F54173A382F49783575E57"/>
    <w:rsid w:val="00EE1E0B"/>
  </w:style>
  <w:style w:type="paragraph" w:customStyle="1" w:styleId="5D36071153C84DF59FB8B06968A9F644">
    <w:name w:val="5D36071153C84DF59FB8B06968A9F644"/>
    <w:rsid w:val="00EE1E0B"/>
  </w:style>
  <w:style w:type="paragraph" w:customStyle="1" w:styleId="51431A63721D4FC9AAA4C0B06211455F">
    <w:name w:val="51431A63721D4FC9AAA4C0B06211455F"/>
    <w:rsid w:val="00EE1E0B"/>
  </w:style>
  <w:style w:type="paragraph" w:customStyle="1" w:styleId="A3F3CBF74F624F06B837DF70CE4DF3BA">
    <w:name w:val="A3F3CBF74F624F06B837DF70CE4DF3BA"/>
    <w:rsid w:val="00EE1E0B"/>
  </w:style>
  <w:style w:type="paragraph" w:customStyle="1" w:styleId="A6B8FA600525494EA997A778A328A83C">
    <w:name w:val="A6B8FA600525494EA997A778A328A83C"/>
    <w:rsid w:val="00EE1E0B"/>
  </w:style>
  <w:style w:type="paragraph" w:customStyle="1" w:styleId="031EFE9DB6004380AC68A5B07B662BFE">
    <w:name w:val="031EFE9DB6004380AC68A5B07B662BFE"/>
    <w:rsid w:val="00EE1E0B"/>
  </w:style>
  <w:style w:type="paragraph" w:customStyle="1" w:styleId="A88F19D4231B4312B1357A94AC58787F">
    <w:name w:val="A88F19D4231B4312B1357A94AC58787F"/>
    <w:rsid w:val="00EE1E0B"/>
  </w:style>
  <w:style w:type="paragraph" w:customStyle="1" w:styleId="59C828309AF14AC4B21F36A0946AD8DD">
    <w:name w:val="59C828309AF14AC4B21F36A0946AD8DD"/>
    <w:rsid w:val="00EE1E0B"/>
  </w:style>
  <w:style w:type="paragraph" w:customStyle="1" w:styleId="CCBB7D71DD4747AAB1A1D75CBAFBE07E">
    <w:name w:val="CCBB7D71DD4747AAB1A1D75CBAFBE07E"/>
    <w:rsid w:val="00EE1E0B"/>
  </w:style>
  <w:style w:type="paragraph" w:customStyle="1" w:styleId="7FB9CB466EE845449DF9C02BF3F2F938">
    <w:name w:val="7FB9CB466EE845449DF9C02BF3F2F938"/>
    <w:rsid w:val="00EE1E0B"/>
  </w:style>
  <w:style w:type="paragraph" w:customStyle="1" w:styleId="9245FD3705F642CFAAF0978FF12DEE0A">
    <w:name w:val="9245FD3705F642CFAAF0978FF12DEE0A"/>
    <w:rsid w:val="00EE1E0B"/>
  </w:style>
  <w:style w:type="paragraph" w:customStyle="1" w:styleId="BC22CFDB247B49F395381A1E63820E03">
    <w:name w:val="BC22CFDB247B49F395381A1E63820E03"/>
    <w:rsid w:val="00EE1E0B"/>
  </w:style>
  <w:style w:type="paragraph" w:customStyle="1" w:styleId="3A7F63F8736E4A698F15F352F723F60C">
    <w:name w:val="3A7F63F8736E4A698F15F352F723F60C"/>
    <w:rsid w:val="00EE1E0B"/>
  </w:style>
  <w:style w:type="paragraph" w:customStyle="1" w:styleId="FA3EAF7FBA79455A98EBAE10BBE7BD74">
    <w:name w:val="FA3EAF7FBA79455A98EBAE10BBE7BD74"/>
    <w:rsid w:val="00EE1E0B"/>
  </w:style>
  <w:style w:type="paragraph" w:customStyle="1" w:styleId="2BD734C24F4F4E0C80E00306E6CB7863">
    <w:name w:val="2BD734C24F4F4E0C80E00306E6CB7863"/>
    <w:rsid w:val="00EE1E0B"/>
  </w:style>
  <w:style w:type="paragraph" w:customStyle="1" w:styleId="CBC8CA914E5E403DB49BC7C734B50436">
    <w:name w:val="CBC8CA914E5E403DB49BC7C734B50436"/>
    <w:rsid w:val="00EE1E0B"/>
  </w:style>
  <w:style w:type="paragraph" w:customStyle="1" w:styleId="FB912E7C480F455DA09BD3B3A573EEB3">
    <w:name w:val="FB912E7C480F455DA09BD3B3A573EEB3"/>
    <w:rsid w:val="00EE1E0B"/>
  </w:style>
  <w:style w:type="paragraph" w:customStyle="1" w:styleId="962767435A08417C892C130803956F5D">
    <w:name w:val="962767435A08417C892C130803956F5D"/>
    <w:rsid w:val="00EE1E0B"/>
  </w:style>
  <w:style w:type="paragraph" w:customStyle="1" w:styleId="A352041B968842C28FDE774C28F3B5FF">
    <w:name w:val="A352041B968842C28FDE774C28F3B5FF"/>
    <w:rsid w:val="00EE1E0B"/>
  </w:style>
  <w:style w:type="paragraph" w:customStyle="1" w:styleId="E37B323DDD0F49388961D9834FF8F078">
    <w:name w:val="E37B323DDD0F49388961D9834FF8F078"/>
    <w:rsid w:val="00EE1E0B"/>
  </w:style>
  <w:style w:type="paragraph" w:customStyle="1" w:styleId="A850ADEF74C44D4084CDD02C36FD7558">
    <w:name w:val="A850ADEF74C44D4084CDD02C36FD7558"/>
    <w:rsid w:val="00EE1E0B"/>
  </w:style>
  <w:style w:type="paragraph" w:customStyle="1" w:styleId="C28507F8BAF147DF951F1D86C35AF507">
    <w:name w:val="C28507F8BAF147DF951F1D86C35AF507"/>
    <w:rsid w:val="00EE1E0B"/>
  </w:style>
  <w:style w:type="paragraph" w:customStyle="1" w:styleId="B60D1A3635084B85A839ED9F71C8DB83">
    <w:name w:val="B60D1A3635084B85A839ED9F71C8DB83"/>
    <w:rsid w:val="00EE1E0B"/>
  </w:style>
  <w:style w:type="paragraph" w:customStyle="1" w:styleId="48618F9D15174C46896CE51C830CC907">
    <w:name w:val="48618F9D15174C46896CE51C830CC907"/>
    <w:rsid w:val="00EE1E0B"/>
  </w:style>
  <w:style w:type="paragraph" w:customStyle="1" w:styleId="B01E3C16083D41099A042D2047A9A419">
    <w:name w:val="B01E3C16083D41099A042D2047A9A419"/>
    <w:rsid w:val="00EE1E0B"/>
  </w:style>
  <w:style w:type="paragraph" w:customStyle="1" w:styleId="7156FF14B6354701992D6086E3104372">
    <w:name w:val="7156FF14B6354701992D6086E3104372"/>
    <w:rsid w:val="00EE1E0B"/>
  </w:style>
  <w:style w:type="paragraph" w:customStyle="1" w:styleId="576C47BF3A994507BA4C516B433C7CEE">
    <w:name w:val="576C47BF3A994507BA4C516B433C7CEE"/>
    <w:rsid w:val="00EE1E0B"/>
  </w:style>
  <w:style w:type="paragraph" w:customStyle="1" w:styleId="D0B7A439538743D6803BBE21CECA18D7">
    <w:name w:val="D0B7A439538743D6803BBE21CECA18D7"/>
    <w:rsid w:val="00EE1E0B"/>
  </w:style>
  <w:style w:type="paragraph" w:customStyle="1" w:styleId="937B0266FAAE4FDA87DED2B20ED5594B">
    <w:name w:val="937B0266FAAE4FDA87DED2B20ED5594B"/>
    <w:rsid w:val="00EE1E0B"/>
  </w:style>
  <w:style w:type="paragraph" w:customStyle="1" w:styleId="9ED3B3AF111145209972879E22069E40">
    <w:name w:val="9ED3B3AF111145209972879E22069E40"/>
    <w:rsid w:val="00EE1E0B"/>
  </w:style>
  <w:style w:type="paragraph" w:customStyle="1" w:styleId="2BE32BE8652E48BEA80CA29F1645E0DD">
    <w:name w:val="2BE32BE8652E48BEA80CA29F1645E0DD"/>
    <w:rsid w:val="00EE1E0B"/>
  </w:style>
  <w:style w:type="paragraph" w:customStyle="1" w:styleId="735A6D442BF54B6D95DC46510686A07F">
    <w:name w:val="735A6D442BF54B6D95DC46510686A07F"/>
    <w:rsid w:val="00EE1E0B"/>
  </w:style>
  <w:style w:type="paragraph" w:customStyle="1" w:styleId="F009D0F4A4664368BE61D9C285B4F5F8">
    <w:name w:val="F009D0F4A4664368BE61D9C285B4F5F8"/>
    <w:rsid w:val="00EE1E0B"/>
  </w:style>
  <w:style w:type="paragraph" w:customStyle="1" w:styleId="B2C4599CD60A4EB58BBA6776340BD208">
    <w:name w:val="B2C4599CD60A4EB58BBA6776340BD208"/>
    <w:rsid w:val="00EE1E0B"/>
  </w:style>
  <w:style w:type="paragraph" w:customStyle="1" w:styleId="B7706AC2960C44C3A2D8A72F41D83A51">
    <w:name w:val="B7706AC2960C44C3A2D8A72F41D83A51"/>
    <w:rsid w:val="00EE1E0B"/>
  </w:style>
  <w:style w:type="paragraph" w:customStyle="1" w:styleId="605C0FE53F234A6DBBE1BFD14C1DCF4D">
    <w:name w:val="605C0FE53F234A6DBBE1BFD14C1DCF4D"/>
    <w:rsid w:val="00EE1E0B"/>
  </w:style>
  <w:style w:type="paragraph" w:customStyle="1" w:styleId="916C56D5A37B4FA5AEF9FE4614AE782D">
    <w:name w:val="916C56D5A37B4FA5AEF9FE4614AE782D"/>
    <w:rsid w:val="00EE1E0B"/>
  </w:style>
  <w:style w:type="paragraph" w:customStyle="1" w:styleId="3800C3F6F01B4981A9C6006C70525246">
    <w:name w:val="3800C3F6F01B4981A9C6006C70525246"/>
    <w:rsid w:val="00EE1E0B"/>
  </w:style>
  <w:style w:type="paragraph" w:customStyle="1" w:styleId="B5102C84B0754C41B149517CC1514229">
    <w:name w:val="B5102C84B0754C41B149517CC1514229"/>
    <w:rsid w:val="00EE1E0B"/>
  </w:style>
  <w:style w:type="paragraph" w:customStyle="1" w:styleId="DA0938EE8B904F859B8CE3181277483D">
    <w:name w:val="DA0938EE8B904F859B8CE3181277483D"/>
    <w:rsid w:val="00EE1E0B"/>
  </w:style>
  <w:style w:type="paragraph" w:customStyle="1" w:styleId="0F108439D61242CA9FAE880FF502D336">
    <w:name w:val="0F108439D61242CA9FAE880FF502D336"/>
    <w:rsid w:val="00EE1E0B"/>
  </w:style>
  <w:style w:type="paragraph" w:customStyle="1" w:styleId="94EB234190264F50B78370C808416436">
    <w:name w:val="94EB234190264F50B78370C808416436"/>
    <w:rsid w:val="00EE1E0B"/>
  </w:style>
  <w:style w:type="paragraph" w:customStyle="1" w:styleId="65675F5F71EF46D19EF513D7370C3DA1">
    <w:name w:val="65675F5F71EF46D19EF513D7370C3DA1"/>
    <w:rsid w:val="00EE1E0B"/>
  </w:style>
  <w:style w:type="paragraph" w:customStyle="1" w:styleId="36B4E72BB5BC4D4CBB63D025B3F50DF7">
    <w:name w:val="36B4E72BB5BC4D4CBB63D025B3F50DF7"/>
    <w:rsid w:val="00EE1E0B"/>
  </w:style>
  <w:style w:type="paragraph" w:customStyle="1" w:styleId="EC8EFF9F4C5A47289A3547545C6BF01E">
    <w:name w:val="EC8EFF9F4C5A47289A3547545C6BF01E"/>
    <w:rsid w:val="00EE1E0B"/>
  </w:style>
  <w:style w:type="paragraph" w:customStyle="1" w:styleId="ACB910FC47584EDEB20DFBBE069AC1D1">
    <w:name w:val="ACB910FC47584EDEB20DFBBE069AC1D1"/>
    <w:rsid w:val="00EE1E0B"/>
  </w:style>
  <w:style w:type="paragraph" w:customStyle="1" w:styleId="EE6B927E1CE0499CBAF46C513A9ED62B">
    <w:name w:val="EE6B927E1CE0499CBAF46C513A9ED62B"/>
    <w:rsid w:val="00EE1E0B"/>
  </w:style>
  <w:style w:type="paragraph" w:customStyle="1" w:styleId="5D7DA390FAA74BF5BE70375F4F2EC1AB">
    <w:name w:val="5D7DA390FAA74BF5BE70375F4F2EC1AB"/>
    <w:rsid w:val="00EE1E0B"/>
  </w:style>
  <w:style w:type="paragraph" w:customStyle="1" w:styleId="9A998A10EE2E42DEB6A08CEBFCB578F9">
    <w:name w:val="9A998A10EE2E42DEB6A08CEBFCB578F9"/>
    <w:rsid w:val="00EE1E0B"/>
  </w:style>
  <w:style w:type="paragraph" w:customStyle="1" w:styleId="483865D68CA64DC1B7B920F901905EA4">
    <w:name w:val="483865D68CA64DC1B7B920F901905EA4"/>
    <w:rsid w:val="00EE1E0B"/>
  </w:style>
  <w:style w:type="paragraph" w:customStyle="1" w:styleId="2F5141DEC5C142DBB22D21B22307C341">
    <w:name w:val="2F5141DEC5C142DBB22D21B22307C341"/>
    <w:rsid w:val="00EE1E0B"/>
  </w:style>
  <w:style w:type="paragraph" w:customStyle="1" w:styleId="783BAB3A05CB4765876288F200FEC2C8">
    <w:name w:val="783BAB3A05CB4765876288F200FEC2C8"/>
    <w:rsid w:val="00EE1E0B"/>
  </w:style>
  <w:style w:type="paragraph" w:customStyle="1" w:styleId="77D58A8418D54ABAB82A644F6C07E7A3">
    <w:name w:val="77D58A8418D54ABAB82A644F6C07E7A3"/>
    <w:rsid w:val="00EE1E0B"/>
  </w:style>
  <w:style w:type="paragraph" w:customStyle="1" w:styleId="83CE7FED485941DCA79C490B1EF5025C">
    <w:name w:val="83CE7FED485941DCA79C490B1EF5025C"/>
    <w:rsid w:val="00EE1E0B"/>
  </w:style>
  <w:style w:type="paragraph" w:customStyle="1" w:styleId="EBD678384DA04835AD4F95B2A9B131A6">
    <w:name w:val="EBD678384DA04835AD4F95B2A9B131A6"/>
    <w:rsid w:val="00EE1E0B"/>
  </w:style>
  <w:style w:type="paragraph" w:customStyle="1" w:styleId="EE427B98D1D945FEBF9FC7D45FB82623">
    <w:name w:val="EE427B98D1D945FEBF9FC7D45FB82623"/>
    <w:rsid w:val="00EE1E0B"/>
  </w:style>
  <w:style w:type="paragraph" w:customStyle="1" w:styleId="8F24C372D7394AB5B6E1B62B35B92739">
    <w:name w:val="8F24C372D7394AB5B6E1B62B35B92739"/>
    <w:rsid w:val="00EE1E0B"/>
  </w:style>
  <w:style w:type="paragraph" w:customStyle="1" w:styleId="74B3A67962464BEDA22BEA41956C1B7B">
    <w:name w:val="74B3A67962464BEDA22BEA41956C1B7B"/>
    <w:rsid w:val="00EE1E0B"/>
  </w:style>
  <w:style w:type="paragraph" w:customStyle="1" w:styleId="995940E04AE94A0DB9675DD03526682D">
    <w:name w:val="995940E04AE94A0DB9675DD03526682D"/>
    <w:rsid w:val="00EE1E0B"/>
  </w:style>
  <w:style w:type="paragraph" w:customStyle="1" w:styleId="E64B5FB5FC9E48B1A224F6C65E0F4A1F">
    <w:name w:val="E64B5FB5FC9E48B1A224F6C65E0F4A1F"/>
    <w:rsid w:val="00EE1E0B"/>
  </w:style>
  <w:style w:type="paragraph" w:customStyle="1" w:styleId="2A73B35F1BF743059CC60814D4036A29">
    <w:name w:val="2A73B35F1BF743059CC60814D4036A29"/>
    <w:rsid w:val="00EE1E0B"/>
  </w:style>
  <w:style w:type="paragraph" w:customStyle="1" w:styleId="8505A4314E5F44E3953EA651A896C9A4">
    <w:name w:val="8505A4314E5F44E3953EA651A896C9A4"/>
    <w:rsid w:val="00EE1E0B"/>
  </w:style>
  <w:style w:type="paragraph" w:customStyle="1" w:styleId="79DD0B9539D94396A22E82D8F4F691BE">
    <w:name w:val="79DD0B9539D94396A22E82D8F4F691BE"/>
    <w:rsid w:val="00EE1E0B"/>
  </w:style>
  <w:style w:type="paragraph" w:customStyle="1" w:styleId="351429FAA36B43E9943C36AFE825F43A">
    <w:name w:val="351429FAA36B43E9943C36AFE825F43A"/>
    <w:rsid w:val="00EE1E0B"/>
  </w:style>
  <w:style w:type="paragraph" w:customStyle="1" w:styleId="1791B832683A48F49355DD4779ADED2E">
    <w:name w:val="1791B832683A48F49355DD4779ADED2E"/>
    <w:rsid w:val="00EE1E0B"/>
  </w:style>
  <w:style w:type="paragraph" w:customStyle="1" w:styleId="ABFC45078DBC4270B4A7009DC26FC072">
    <w:name w:val="ABFC45078DBC4270B4A7009DC26FC072"/>
    <w:rsid w:val="00EE1E0B"/>
  </w:style>
  <w:style w:type="paragraph" w:customStyle="1" w:styleId="07C899CD0D76403F946FBA486ACF9F1F">
    <w:name w:val="07C899CD0D76403F946FBA486ACF9F1F"/>
    <w:rsid w:val="003B7361"/>
  </w:style>
  <w:style w:type="paragraph" w:customStyle="1" w:styleId="D2A5CD72F72A42E6B7472E852F16F268">
    <w:name w:val="D2A5CD72F72A42E6B7472E852F16F268"/>
    <w:rsid w:val="003B7361"/>
  </w:style>
  <w:style w:type="paragraph" w:customStyle="1" w:styleId="15D4A8D9D73048DB8C840C5C1A5CFC9B">
    <w:name w:val="15D4A8D9D73048DB8C840C5C1A5CFC9B"/>
    <w:rsid w:val="003B7361"/>
  </w:style>
  <w:style w:type="paragraph" w:customStyle="1" w:styleId="019EADCC89584A75BA66FE7D712DCE58">
    <w:name w:val="019EADCC89584A75BA66FE7D712DCE58"/>
    <w:rsid w:val="003B7361"/>
  </w:style>
  <w:style w:type="paragraph" w:customStyle="1" w:styleId="0EA5D87BE88A49D5ADE172DE9A27C570">
    <w:name w:val="0EA5D87BE88A49D5ADE172DE9A27C570"/>
    <w:rsid w:val="003B7361"/>
  </w:style>
  <w:style w:type="paragraph" w:customStyle="1" w:styleId="7A0E3B037CDB4286B8272A945F29C3B8">
    <w:name w:val="7A0E3B037CDB4286B8272A945F29C3B8"/>
    <w:rsid w:val="003B7361"/>
  </w:style>
  <w:style w:type="paragraph" w:customStyle="1" w:styleId="CE16E0CF0E0E428CB602CF152522CF38">
    <w:name w:val="CE16E0CF0E0E428CB602CF152522CF38"/>
    <w:rsid w:val="003B7361"/>
  </w:style>
  <w:style w:type="paragraph" w:customStyle="1" w:styleId="AB0761AA7DDC425FBCA003BC8F5AE17A">
    <w:name w:val="AB0761AA7DDC425FBCA003BC8F5AE17A"/>
    <w:rsid w:val="003B7361"/>
  </w:style>
  <w:style w:type="paragraph" w:customStyle="1" w:styleId="EEB0F61C359F4900AFD77C423E06571F">
    <w:name w:val="EEB0F61C359F4900AFD77C423E06571F"/>
    <w:rsid w:val="003B7361"/>
  </w:style>
  <w:style w:type="paragraph" w:customStyle="1" w:styleId="3FB0A926B64A466FA7FAA9FA63797412">
    <w:name w:val="3FB0A926B64A466FA7FAA9FA63797412"/>
    <w:rsid w:val="003B7361"/>
  </w:style>
  <w:style w:type="paragraph" w:customStyle="1" w:styleId="9644D5923CF140C2B0F7D328B4BAA9F7">
    <w:name w:val="9644D5923CF140C2B0F7D328B4BAA9F7"/>
    <w:rsid w:val="003B7361"/>
  </w:style>
  <w:style w:type="paragraph" w:customStyle="1" w:styleId="C15D3503AC554AD4A1E3F880D5E562EA">
    <w:name w:val="C15D3503AC554AD4A1E3F880D5E562EA"/>
    <w:rsid w:val="003B7361"/>
  </w:style>
  <w:style w:type="paragraph" w:customStyle="1" w:styleId="ED04C6B8DF5F465E970338080F896E23">
    <w:name w:val="ED04C6B8DF5F465E970338080F896E23"/>
    <w:rsid w:val="003B7361"/>
  </w:style>
  <w:style w:type="paragraph" w:customStyle="1" w:styleId="86CF5846E31F4FEB943079F9C265B74A">
    <w:name w:val="86CF5846E31F4FEB943079F9C265B74A"/>
    <w:rsid w:val="003B7361"/>
  </w:style>
  <w:style w:type="paragraph" w:customStyle="1" w:styleId="348DD30969C744BAA6E8BF1C3BE722E3">
    <w:name w:val="348DD30969C744BAA6E8BF1C3BE722E3"/>
    <w:rsid w:val="003B7361"/>
  </w:style>
  <w:style w:type="paragraph" w:customStyle="1" w:styleId="D58985BF045F46CCB7D3793706747866">
    <w:name w:val="D58985BF045F46CCB7D3793706747866"/>
    <w:rsid w:val="003B7361"/>
  </w:style>
  <w:style w:type="paragraph" w:customStyle="1" w:styleId="597D451A6AB3498CBDD0EDE2B9087ADE">
    <w:name w:val="597D451A6AB3498CBDD0EDE2B9087ADE"/>
    <w:rsid w:val="003B7361"/>
  </w:style>
  <w:style w:type="paragraph" w:customStyle="1" w:styleId="1361E98189C14DAD94FA46B00D3C6D50">
    <w:name w:val="1361E98189C14DAD94FA46B00D3C6D50"/>
    <w:rsid w:val="003B7361"/>
  </w:style>
  <w:style w:type="paragraph" w:customStyle="1" w:styleId="7DA50EA493374EDD9FDD0EA82B31294E">
    <w:name w:val="7DA50EA493374EDD9FDD0EA82B31294E"/>
    <w:rsid w:val="003B7361"/>
  </w:style>
  <w:style w:type="paragraph" w:customStyle="1" w:styleId="78BA0A23B2DC4A0BACA9AD1D5E9F97CD">
    <w:name w:val="78BA0A23B2DC4A0BACA9AD1D5E9F97CD"/>
    <w:rsid w:val="003B7361"/>
  </w:style>
  <w:style w:type="paragraph" w:customStyle="1" w:styleId="C06FC60948534AF3A52040F2532136AC">
    <w:name w:val="C06FC60948534AF3A52040F2532136AC"/>
    <w:rsid w:val="003B7361"/>
  </w:style>
  <w:style w:type="paragraph" w:customStyle="1" w:styleId="3D9823270A3740A09D75146C7142126D">
    <w:name w:val="3D9823270A3740A09D75146C7142126D"/>
    <w:rsid w:val="003B7361"/>
  </w:style>
  <w:style w:type="paragraph" w:customStyle="1" w:styleId="AD892329B469435A8DFD90FA0533F7CE">
    <w:name w:val="AD892329B469435A8DFD90FA0533F7CE"/>
    <w:rsid w:val="003B7361"/>
  </w:style>
  <w:style w:type="paragraph" w:customStyle="1" w:styleId="047EA049E08B41F3A1291EC452C31E53">
    <w:name w:val="047EA049E08B41F3A1291EC452C31E53"/>
    <w:rsid w:val="003B7361"/>
  </w:style>
  <w:style w:type="paragraph" w:customStyle="1" w:styleId="9794A844BEEC4F839C7975561F456F56">
    <w:name w:val="9794A844BEEC4F839C7975561F456F56"/>
    <w:rsid w:val="003B7361"/>
  </w:style>
  <w:style w:type="paragraph" w:customStyle="1" w:styleId="F5B438B4FEBA4195BB794E5CCABDF209">
    <w:name w:val="F5B438B4FEBA4195BB794E5CCABDF209"/>
    <w:rsid w:val="0041328C"/>
    <w:pPr>
      <w:spacing w:after="200" w:line="276" w:lineRule="auto"/>
    </w:pPr>
    <w:rPr>
      <w:lang w:val="en-US" w:eastAsia="en-US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9C9D39F37136444AFB2BB094649D39C" ma:contentTypeVersion="9" ma:contentTypeDescription="Create a new document." ma:contentTypeScope="" ma:versionID="dab4652d3f88d9f95c1ec655d5e51b2d">
  <xsd:schema xmlns:xsd="http://www.w3.org/2001/XMLSchema" xmlns:xs="http://www.w3.org/2001/XMLSchema" xmlns:p="http://schemas.microsoft.com/office/2006/metadata/properties" xmlns:ns2="52ebaa95-055a-40f0-9bd5-856e088a933c" targetNamespace="http://schemas.microsoft.com/office/2006/metadata/properties" ma:root="true" ma:fieldsID="31476089fd4d60d3b6b398eb5bc4d7e8" ns2:_="">
    <xsd:import namespace="52ebaa95-055a-40f0-9bd5-856e088a933c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2ebaa95-055a-40f0-9bd5-856e088a933c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Document ID Value" ma:description="The value of the document ID assigned to this item." ma:internalName="_dlc_DocId" ma:readOnly="true">
      <xsd:simpleType>
        <xsd:restriction base="dms:Text"/>
      </xsd:simpleType>
    </xsd:element>
    <xsd:element name="_dlc_DocIdUrl" ma:index="9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Persist ID" ma:description="Keep ID on add." ma:hidden="true" ma:internalName="_dlc_DocIdPersistId" ma:readOnly="true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dlc_DocId xmlns="52ebaa95-055a-40f0-9bd5-856e088a933c">ANEQXYWM5PSU-8-1852</_dlc_DocId>
    <_dlc_DocIdUrl xmlns="52ebaa95-055a-40f0-9bd5-856e088a933c">
      <Url>http://de-moss-002/_layouts/DocIdRedir.aspx?ID=ANEQXYWM5PSU-8-1852</Url>
      <Description>ANEQXYWM5PSU-8-1852</Description>
    </_dlc_DocIdUrl>
  </documentManagement>
</p:properties>
</file>

<file path=customXml/item5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Assembly>Microsoft.Office.DocumentManagement, Version=14.0.0.0, Culture=neutral, PublicKeyToken=71e9bce111e9429c</Assembly>
    <Class>Microsoft.Office.DocumentManagement.Internal.DocIdHandler</Class>
    <Data/>
    <Filter/>
  </Receiver>
</spe:Receivers>
</file>

<file path=customXml/itemProps1.xml><?xml version="1.0" encoding="utf-8"?>
<ds:datastoreItem xmlns:ds="http://schemas.openxmlformats.org/officeDocument/2006/customXml" ds:itemID="{BC3DF2C0-D554-4472-9AD9-3E875EA8BF9E}"/>
</file>

<file path=customXml/itemProps2.xml><?xml version="1.0" encoding="utf-8"?>
<ds:datastoreItem xmlns:ds="http://schemas.openxmlformats.org/officeDocument/2006/customXml" ds:itemID="{C471FA0D-E8D4-4439-A745-F2D61AFC6146}"/>
</file>

<file path=customXml/itemProps3.xml><?xml version="1.0" encoding="utf-8"?>
<ds:datastoreItem xmlns:ds="http://schemas.openxmlformats.org/officeDocument/2006/customXml" ds:itemID="{D9F61AF8-3639-4038-9CD4-6BDC429856D8}"/>
</file>

<file path=customXml/itemProps4.xml><?xml version="1.0" encoding="utf-8"?>
<ds:datastoreItem xmlns:ds="http://schemas.openxmlformats.org/officeDocument/2006/customXml" ds:itemID="{9B50A657-A31A-42FD-869A-2DB33DFADB20}"/>
</file>

<file path=customXml/itemProps5.xml><?xml version="1.0" encoding="utf-8"?>
<ds:datastoreItem xmlns:ds="http://schemas.openxmlformats.org/officeDocument/2006/customXml" ds:itemID="{F88A0D08-27DE-4511-8E6A-E1A45E4FC722}"/>
</file>

<file path=docProps/app.xml><?xml version="1.0" encoding="utf-8"?>
<Properties xmlns="http://schemas.openxmlformats.org/officeDocument/2006/extended-properties" xmlns:vt="http://schemas.openxmlformats.org/officeDocument/2006/docPropsVTypes">
  <Template>Modelo Plan Diario aprobado</Template>
  <TotalTime>0</TotalTime>
  <Pages>12</Pages>
  <Words>3225</Words>
  <Characters>18388</Characters>
  <Application>Microsoft Office Word</Application>
  <DocSecurity>0</DocSecurity>
  <Lines>153</Lines>
  <Paragraphs>43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21570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BMV</dc:creator>
  <cp:lastModifiedBy>Lilibeth Vega Nazario</cp:lastModifiedBy>
  <cp:revision>2</cp:revision>
  <cp:lastPrinted>2014-12-11T22:38:00Z</cp:lastPrinted>
  <dcterms:created xsi:type="dcterms:W3CDTF">2015-01-14T00:37:00Z</dcterms:created>
  <dcterms:modified xsi:type="dcterms:W3CDTF">2015-01-14T00:37:00Z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0x01010019C9D39F37136444AFB2BB094649D39C</vt:lpwstr>
  </property>
  <property fmtid="{D5CDD505-2E9C-101B-9397-08002B2CF9AE}" pid="3" name="_dlc_DocIdItemGuid">
    <vt:lpwstr>108e9b27-13fe-4546-8d38-81c24cec365c</vt:lpwstr>
  </property>
</Properties>
</file>